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81CB2" w14:textId="7D316A8C" w:rsidR="00781E84" w:rsidRPr="00781E84" w:rsidRDefault="006E6E41" w:rsidP="00781E84">
      <w:pPr>
        <w:pStyle w:val="Heading1"/>
        <w:rPr>
          <w:sz w:val="48"/>
        </w:rPr>
      </w:pPr>
      <w:r>
        <w:t>Parent</w:t>
      </w:r>
      <w:r w:rsidR="00781E84">
        <w:t xml:space="preserve"> and Carer Questionnaire:</w:t>
      </w:r>
      <w:r w:rsidR="00781E84">
        <w:br/>
      </w:r>
      <w:r w:rsidR="00781E84">
        <w:rPr>
          <w:sz w:val="48"/>
        </w:rPr>
        <w:t>Post-16 Travel Assistance Consultation</w:t>
      </w:r>
    </w:p>
    <w:p w14:paraId="4311D586" w14:textId="73B23BA1" w:rsidR="00F95FDF" w:rsidRPr="005043A3" w:rsidRDefault="00F95FDF" w:rsidP="00B206DB"/>
    <w:p w14:paraId="19B4F6C5" w14:textId="2A5A3140" w:rsidR="00F84946" w:rsidRDefault="00640253" w:rsidP="00F84946">
      <w:pPr>
        <w:pStyle w:val="EasyReadSentence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74C635E" wp14:editId="5655939E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080000" cy="993600"/>
            <wp:effectExtent l="0" t="0" r="6350" b="0"/>
            <wp:wrapNone/>
            <wp:docPr id="152946599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46599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99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41C">
        <w:t xml:space="preserve">We want to </w:t>
      </w:r>
      <w:r w:rsidR="00AA5174">
        <w:t>know</w:t>
      </w:r>
      <w:r w:rsidR="00BE741C">
        <w:t xml:space="preserve"> what you think about travel support for young people aged 16 to 25 with SEND (Special Educational Needs and Disabilities). </w:t>
      </w:r>
    </w:p>
    <w:p w14:paraId="1F129C75" w14:textId="357A55B5" w:rsidR="00BE741C" w:rsidRDefault="00BE741C" w:rsidP="00BE741C">
      <w:pPr>
        <w:pStyle w:val="EasyReadSentence"/>
      </w:pPr>
    </w:p>
    <w:p w14:paraId="50918542" w14:textId="77777777" w:rsidR="00B30959" w:rsidRDefault="00B30959" w:rsidP="00BE741C">
      <w:pPr>
        <w:pStyle w:val="EasyReadSentence"/>
      </w:pPr>
    </w:p>
    <w:p w14:paraId="1A27B669" w14:textId="7E51614C" w:rsidR="006716B3" w:rsidRDefault="00EA19C2" w:rsidP="00BE741C">
      <w:pPr>
        <w:pStyle w:val="EasyReadSentence"/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7B6E8D05" wp14:editId="07B1E51C">
            <wp:simplePos x="0" y="0"/>
            <wp:positionH relativeFrom="margin">
              <wp:align>left</wp:align>
            </wp:positionH>
            <wp:positionV relativeFrom="paragraph">
              <wp:posOffset>5773</wp:posOffset>
            </wp:positionV>
            <wp:extent cx="1078865" cy="1066800"/>
            <wp:effectExtent l="0" t="0" r="6985" b="0"/>
            <wp:wrapNone/>
            <wp:docPr id="30229847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29847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41C">
        <w:t xml:space="preserve">Your answers will help us understand what support is important to you and what you think about </w:t>
      </w:r>
      <w:r w:rsidR="00AA5174">
        <w:t>our ideas for</w:t>
      </w:r>
      <w:r w:rsidR="00BE741C">
        <w:t xml:space="preserve"> changes in the future.</w:t>
      </w:r>
    </w:p>
    <w:p w14:paraId="2BAA7929" w14:textId="77777777" w:rsidR="00F84946" w:rsidRDefault="00F84946" w:rsidP="00BE741C">
      <w:pPr>
        <w:pStyle w:val="EasyReadSentence"/>
      </w:pPr>
    </w:p>
    <w:p w14:paraId="5D2352A0" w14:textId="59CA452C" w:rsidR="00B30959" w:rsidRDefault="00B30959" w:rsidP="00BE741C">
      <w:pPr>
        <w:pStyle w:val="EasyReadSentence"/>
      </w:pPr>
    </w:p>
    <w:p w14:paraId="2B64C254" w14:textId="027B3B7B" w:rsidR="00F84946" w:rsidRDefault="00FE4C4E" w:rsidP="00ED499E">
      <w:pPr>
        <w:pStyle w:val="EasyReadSentence"/>
      </w:pPr>
      <w:r w:rsidRPr="00FE4C4E">
        <w:rPr>
          <w:noProof/>
        </w:rPr>
        <w:drawing>
          <wp:anchor distT="0" distB="0" distL="114300" distR="114300" simplePos="0" relativeHeight="251915275" behindDoc="0" locked="0" layoutInCell="1" allowOverlap="1" wp14:anchorId="60730FB3" wp14:editId="422A34BC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026000" cy="1080000"/>
            <wp:effectExtent l="0" t="0" r="3175" b="6350"/>
            <wp:wrapNone/>
            <wp:docPr id="2005833933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833933" name="Pictur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22" t="6592" r="7711" b="6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0959">
        <w:t>If you want more information, y</w:t>
      </w:r>
      <w:r w:rsidR="00F84946">
        <w:t xml:space="preserve">ou can </w:t>
      </w:r>
      <w:hyperlink r:id="rId14" w:history="1">
        <w:r w:rsidR="00F84946" w:rsidRPr="00A46EA5">
          <w:rPr>
            <w:rStyle w:val="Hyperlink"/>
          </w:rPr>
          <w:t>read our Post-16 Travel Assistance Consultation</w:t>
        </w:r>
        <w:r w:rsidR="002213C7" w:rsidRPr="00A46EA5">
          <w:rPr>
            <w:rStyle w:val="Hyperlink"/>
          </w:rPr>
          <w:t xml:space="preserve"> easy read</w:t>
        </w:r>
        <w:r w:rsidR="00B30959" w:rsidRPr="00A46EA5">
          <w:rPr>
            <w:rStyle w:val="Hyperlink"/>
          </w:rPr>
          <w:t>.</w:t>
        </w:r>
      </w:hyperlink>
      <w:r w:rsidR="00B30959">
        <w:t xml:space="preserve"> </w:t>
      </w:r>
      <w:r w:rsidR="00ED499E">
        <w:t>It</w:t>
      </w:r>
      <w:r w:rsidR="00B30959">
        <w:t xml:space="preserve"> </w:t>
      </w:r>
      <w:r w:rsidR="00F84946">
        <w:t>tells you about the changes we are thinking about, and why we are changing Post-16 SEND Travel Assistance.</w:t>
      </w:r>
    </w:p>
    <w:p w14:paraId="2F64C0FD" w14:textId="77777777" w:rsidR="00F84946" w:rsidRDefault="00F84946" w:rsidP="00BE741C">
      <w:pPr>
        <w:pStyle w:val="EasyReadSentence"/>
      </w:pPr>
    </w:p>
    <w:p w14:paraId="5C339C42" w14:textId="77777777" w:rsidR="00F84946" w:rsidRDefault="00F84946" w:rsidP="00BE741C">
      <w:pPr>
        <w:pStyle w:val="EasyReadSentence"/>
      </w:pPr>
    </w:p>
    <w:p w14:paraId="3243EB19" w14:textId="094AE974" w:rsidR="00786BDA" w:rsidRDefault="00786BDA" w:rsidP="00BE741C">
      <w:pPr>
        <w:pStyle w:val="EasyReadSentence"/>
      </w:pPr>
    </w:p>
    <w:p w14:paraId="16002E40" w14:textId="08CC3AE1" w:rsidR="00941C93" w:rsidRDefault="00941C93" w:rsidP="00941C93">
      <w:pPr>
        <w:pStyle w:val="Heading2"/>
      </w:pPr>
      <w:r>
        <w:lastRenderedPageBreak/>
        <w:t xml:space="preserve">Section A: About you </w:t>
      </w:r>
    </w:p>
    <w:p w14:paraId="00745A71" w14:textId="69AACA39" w:rsidR="00941C93" w:rsidRPr="00941C93" w:rsidRDefault="001D2DEA" w:rsidP="00941C93">
      <w:pPr>
        <w:pStyle w:val="EasyReadSentence"/>
      </w:pPr>
      <w:r w:rsidRPr="00E53E04">
        <w:rPr>
          <w:b/>
          <w:bCs/>
          <w:noProof/>
        </w:rPr>
        <w:drawing>
          <wp:anchor distT="0" distB="0" distL="114300" distR="114300" simplePos="0" relativeHeight="251658245" behindDoc="0" locked="0" layoutInCell="1" allowOverlap="1" wp14:anchorId="4FF8D8E3" wp14:editId="581CD1DC">
            <wp:simplePos x="0" y="0"/>
            <wp:positionH relativeFrom="margin">
              <wp:align>left</wp:align>
            </wp:positionH>
            <wp:positionV relativeFrom="page">
              <wp:posOffset>1515110</wp:posOffset>
            </wp:positionV>
            <wp:extent cx="899795" cy="899795"/>
            <wp:effectExtent l="0" t="0" r="0" b="0"/>
            <wp:wrapNone/>
            <wp:docPr id="1165909757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909757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877D61" w14:textId="5109C14A" w:rsidR="001D2DEA" w:rsidRDefault="00941C93" w:rsidP="00A46EA5">
      <w:pPr>
        <w:pStyle w:val="EasyReadSentence"/>
        <w:rPr>
          <w:b/>
          <w:bCs/>
        </w:rPr>
      </w:pPr>
      <w:r w:rsidRPr="002F3D89">
        <w:rPr>
          <w:b/>
          <w:bCs/>
        </w:rPr>
        <w:t>A1) Where in Nottinghamshire do you live? </w:t>
      </w:r>
    </w:p>
    <w:p w14:paraId="386551E2" w14:textId="498CDDF1" w:rsidR="00A46EA5" w:rsidRDefault="001D2DEA" w:rsidP="00A46EA5">
      <w:pPr>
        <w:pStyle w:val="EasyReadSentence"/>
        <w:rPr>
          <w:b/>
          <w:bCs/>
        </w:rPr>
      </w:pPr>
      <w:r w:rsidRPr="00F5407A">
        <w:rPr>
          <w:b/>
          <w:bCs/>
          <w:noProof/>
        </w:rPr>
        <w:drawing>
          <wp:anchor distT="0" distB="0" distL="114300" distR="114300" simplePos="0" relativeHeight="251674635" behindDoc="0" locked="0" layoutInCell="1" allowOverlap="1" wp14:anchorId="47FEDE73" wp14:editId="7825CB70">
            <wp:simplePos x="0" y="0"/>
            <wp:positionH relativeFrom="margin">
              <wp:align>left</wp:align>
            </wp:positionH>
            <wp:positionV relativeFrom="paragraph">
              <wp:posOffset>295910</wp:posOffset>
            </wp:positionV>
            <wp:extent cx="1080000" cy="446400"/>
            <wp:effectExtent l="0" t="0" r="6350" b="0"/>
            <wp:wrapNone/>
            <wp:docPr id="285284093" name="Pictur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284093" name="Pictur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4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2B6622" w14:textId="77777777" w:rsidR="00A46EA5" w:rsidRDefault="004A634E" w:rsidP="00A46EA5">
      <w:pPr>
        <w:pStyle w:val="EasyReadSentence"/>
      </w:pPr>
      <w:sdt>
        <w:sdtPr>
          <w:id w:val="-1678874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3A86">
            <w:rPr>
              <w:rFonts w:ascii="MS Gothic" w:eastAsia="MS Gothic" w:hAnsi="MS Gothic" w:hint="eastAsia"/>
            </w:rPr>
            <w:t>☐</w:t>
          </w:r>
        </w:sdtContent>
      </w:sdt>
      <w:r w:rsidR="00941C93" w:rsidRPr="00A46EA5">
        <w:t>Ashfield </w:t>
      </w:r>
    </w:p>
    <w:p w14:paraId="053A2BF3" w14:textId="1A22764D" w:rsidR="001D2DEA" w:rsidRDefault="001D2DEA" w:rsidP="00A46EA5">
      <w:pPr>
        <w:pStyle w:val="EasyReadSentence"/>
      </w:pPr>
    </w:p>
    <w:p w14:paraId="6808CA68" w14:textId="29005450" w:rsidR="001F7072" w:rsidRDefault="001D2DEA" w:rsidP="00A46EA5">
      <w:pPr>
        <w:pStyle w:val="EasyReadSentence"/>
      </w:pPr>
      <w:r w:rsidRPr="00A53E6C">
        <w:rPr>
          <w:noProof/>
        </w:rPr>
        <w:drawing>
          <wp:anchor distT="0" distB="0" distL="114300" distR="114300" simplePos="0" relativeHeight="251676683" behindDoc="0" locked="0" layoutInCell="1" allowOverlap="1" wp14:anchorId="68A46EB1" wp14:editId="5ABA996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080000" cy="316800"/>
            <wp:effectExtent l="0" t="0" r="6350" b="7620"/>
            <wp:wrapNone/>
            <wp:docPr id="2098003726" name="Pictur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003726" name="Pictur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31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dt>
        <w:sdtPr>
          <w:id w:val="2062277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6EA5">
            <w:rPr>
              <w:rFonts w:ascii="MS Gothic" w:eastAsia="MS Gothic" w:hAnsi="MS Gothic" w:hint="eastAsia"/>
            </w:rPr>
            <w:t>☐</w:t>
          </w:r>
        </w:sdtContent>
      </w:sdt>
      <w:r w:rsidR="00941C93" w:rsidRPr="00A46EA5">
        <w:t>Bassetlaw </w:t>
      </w:r>
    </w:p>
    <w:p w14:paraId="66EDF2F7" w14:textId="7C8865FB" w:rsidR="001D2DEA" w:rsidRDefault="001D2DEA" w:rsidP="00A46EA5">
      <w:pPr>
        <w:pStyle w:val="EasyReadSentence"/>
      </w:pPr>
      <w:r w:rsidRPr="00451BD9">
        <w:rPr>
          <w:noProof/>
        </w:rPr>
        <w:drawing>
          <wp:anchor distT="0" distB="0" distL="114300" distR="114300" simplePos="0" relativeHeight="251678731" behindDoc="0" locked="0" layoutInCell="1" allowOverlap="1" wp14:anchorId="73E386CD" wp14:editId="55C82E73">
            <wp:simplePos x="0" y="0"/>
            <wp:positionH relativeFrom="margin">
              <wp:align>left</wp:align>
            </wp:positionH>
            <wp:positionV relativeFrom="paragraph">
              <wp:posOffset>337185</wp:posOffset>
            </wp:positionV>
            <wp:extent cx="1080000" cy="464400"/>
            <wp:effectExtent l="0" t="0" r="6350" b="0"/>
            <wp:wrapNone/>
            <wp:docPr id="714816459" name="Pictur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816459" name="Picture 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46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278994" w14:textId="7B0BCF87" w:rsidR="00941C93" w:rsidRDefault="004A634E" w:rsidP="001F7072">
      <w:pPr>
        <w:pStyle w:val="EasyReadSentence"/>
      </w:pPr>
      <w:sdt>
        <w:sdtPr>
          <w:id w:val="1883821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1BD9">
            <w:rPr>
              <w:rFonts w:ascii="MS Gothic" w:eastAsia="MS Gothic" w:hAnsi="MS Gothic" w:hint="eastAsia"/>
            </w:rPr>
            <w:t>☐</w:t>
          </w:r>
        </w:sdtContent>
      </w:sdt>
      <w:r w:rsidR="00941C93" w:rsidRPr="00A46EA5">
        <w:t>Broxtowe </w:t>
      </w:r>
      <w:r w:rsidR="00941C93">
        <w:t xml:space="preserve"> </w:t>
      </w:r>
    </w:p>
    <w:p w14:paraId="444405D5" w14:textId="5BA6B17B" w:rsidR="001F7072" w:rsidRDefault="001D2DEA" w:rsidP="001F7072">
      <w:pPr>
        <w:pStyle w:val="EasyReadSentence"/>
      </w:pPr>
      <w:r w:rsidRPr="007954AE">
        <w:rPr>
          <w:noProof/>
        </w:rPr>
        <w:drawing>
          <wp:anchor distT="0" distB="0" distL="114300" distR="114300" simplePos="0" relativeHeight="251680779" behindDoc="0" locked="0" layoutInCell="1" allowOverlap="1" wp14:anchorId="136AD5DF" wp14:editId="24F397B3">
            <wp:simplePos x="0" y="0"/>
            <wp:positionH relativeFrom="margin">
              <wp:align>left</wp:align>
            </wp:positionH>
            <wp:positionV relativeFrom="page">
              <wp:posOffset>5026660</wp:posOffset>
            </wp:positionV>
            <wp:extent cx="1080000" cy="277200"/>
            <wp:effectExtent l="0" t="0" r="6350" b="8890"/>
            <wp:wrapNone/>
            <wp:docPr id="1876325159" name="Picture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325159" name="Picture 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2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D5A45E" w14:textId="0AC064F2" w:rsidR="00941C93" w:rsidRDefault="004A634E" w:rsidP="001F7072">
      <w:pPr>
        <w:pStyle w:val="EasyReadSentence"/>
      </w:pPr>
      <w:sdt>
        <w:sdtPr>
          <w:id w:val="-2053758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7072">
            <w:rPr>
              <w:rFonts w:ascii="MS Gothic" w:eastAsia="MS Gothic" w:hAnsi="MS Gothic" w:hint="eastAsia"/>
            </w:rPr>
            <w:t>☐</w:t>
          </w:r>
        </w:sdtContent>
      </w:sdt>
      <w:r w:rsidR="00941C93" w:rsidRPr="001F7072">
        <w:t>Gedling </w:t>
      </w:r>
      <w:r w:rsidR="00941C93">
        <w:t xml:space="preserve"> </w:t>
      </w:r>
    </w:p>
    <w:p w14:paraId="4224219E" w14:textId="0CAF4B78" w:rsidR="001F7072" w:rsidRDefault="001D2DEA" w:rsidP="001F7072">
      <w:pPr>
        <w:pStyle w:val="EasyReadSentence"/>
      </w:pPr>
      <w:r w:rsidRPr="003F39C6">
        <w:rPr>
          <w:noProof/>
        </w:rPr>
        <w:drawing>
          <wp:anchor distT="0" distB="0" distL="114300" distR="114300" simplePos="0" relativeHeight="251682827" behindDoc="0" locked="0" layoutInCell="1" allowOverlap="1" wp14:anchorId="2A4640A9" wp14:editId="3BEEFC3B">
            <wp:simplePos x="0" y="0"/>
            <wp:positionH relativeFrom="margin">
              <wp:align>left</wp:align>
            </wp:positionH>
            <wp:positionV relativeFrom="page">
              <wp:posOffset>5789930</wp:posOffset>
            </wp:positionV>
            <wp:extent cx="1080000" cy="442800"/>
            <wp:effectExtent l="0" t="0" r="6350" b="0"/>
            <wp:wrapNone/>
            <wp:docPr id="312371684" name="Pictur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371684" name="Pictur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44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F8D6D" w14:textId="0511FE0C" w:rsidR="00941C93" w:rsidRDefault="004A634E" w:rsidP="001F7072">
      <w:pPr>
        <w:pStyle w:val="EasyReadSentence"/>
      </w:pPr>
      <w:sdt>
        <w:sdtPr>
          <w:id w:val="413131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7072">
            <w:rPr>
              <w:rFonts w:ascii="MS Gothic" w:eastAsia="MS Gothic" w:hAnsi="MS Gothic" w:hint="eastAsia"/>
            </w:rPr>
            <w:t>☐</w:t>
          </w:r>
        </w:sdtContent>
      </w:sdt>
      <w:r w:rsidR="00941C93">
        <w:t xml:space="preserve">Mansfield  </w:t>
      </w:r>
    </w:p>
    <w:p w14:paraId="1AAD4607" w14:textId="29308727" w:rsidR="001F7072" w:rsidRDefault="00C1056C" w:rsidP="001F7072">
      <w:pPr>
        <w:pStyle w:val="EasyReadSentence"/>
      </w:pPr>
      <w:r w:rsidRPr="00C1056C">
        <w:rPr>
          <w:noProof/>
        </w:rPr>
        <w:drawing>
          <wp:anchor distT="0" distB="0" distL="114300" distR="114300" simplePos="0" relativeHeight="251684875" behindDoc="0" locked="0" layoutInCell="1" allowOverlap="1" wp14:anchorId="5707DA8D" wp14:editId="3DF54C49">
            <wp:simplePos x="0" y="0"/>
            <wp:positionH relativeFrom="margin">
              <wp:align>left</wp:align>
            </wp:positionH>
            <wp:positionV relativeFrom="paragraph">
              <wp:posOffset>381000</wp:posOffset>
            </wp:positionV>
            <wp:extent cx="1080000" cy="410400"/>
            <wp:effectExtent l="0" t="0" r="6350" b="8890"/>
            <wp:wrapNone/>
            <wp:docPr id="1858496487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496487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4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B1825C" w14:textId="2F7C2996" w:rsidR="00941C93" w:rsidRDefault="004A634E" w:rsidP="001F7072">
      <w:pPr>
        <w:pStyle w:val="EasyReadSentence"/>
      </w:pPr>
      <w:sdt>
        <w:sdtPr>
          <w:id w:val="-1854251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7072">
            <w:rPr>
              <w:rFonts w:ascii="MS Gothic" w:eastAsia="MS Gothic" w:hAnsi="MS Gothic" w:hint="eastAsia"/>
            </w:rPr>
            <w:t>☐</w:t>
          </w:r>
        </w:sdtContent>
      </w:sdt>
      <w:r w:rsidR="00941C93">
        <w:t xml:space="preserve">Newark and Sherwood  </w:t>
      </w:r>
    </w:p>
    <w:p w14:paraId="149C2C97" w14:textId="65912610" w:rsidR="001F7072" w:rsidRDefault="00480C6E" w:rsidP="001F7072">
      <w:pPr>
        <w:pStyle w:val="EasyReadSentence"/>
      </w:pPr>
      <w:r w:rsidRPr="00480C6E">
        <w:rPr>
          <w:noProof/>
        </w:rPr>
        <w:drawing>
          <wp:anchor distT="0" distB="0" distL="114300" distR="114300" simplePos="0" relativeHeight="251686923" behindDoc="0" locked="0" layoutInCell="1" allowOverlap="1" wp14:anchorId="1767CC06" wp14:editId="6B86FF14">
            <wp:simplePos x="0" y="0"/>
            <wp:positionH relativeFrom="margin">
              <wp:align>left</wp:align>
            </wp:positionH>
            <wp:positionV relativeFrom="paragraph">
              <wp:posOffset>297642</wp:posOffset>
            </wp:positionV>
            <wp:extent cx="860400" cy="900000"/>
            <wp:effectExtent l="0" t="0" r="0" b="0"/>
            <wp:wrapNone/>
            <wp:docPr id="1999549973" name="Picture 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549973" name="Picture 2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4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E2F5B1" w14:textId="1D6EA2C1" w:rsidR="00941C93" w:rsidRDefault="004A634E" w:rsidP="001F7072">
      <w:pPr>
        <w:pStyle w:val="EasyReadSentence"/>
      </w:pPr>
      <w:sdt>
        <w:sdtPr>
          <w:id w:val="431325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0C6E">
            <w:rPr>
              <w:rFonts w:ascii="MS Gothic" w:eastAsia="MS Gothic" w:hAnsi="MS Gothic" w:hint="eastAsia"/>
            </w:rPr>
            <w:t>☐</w:t>
          </w:r>
        </w:sdtContent>
      </w:sdt>
      <w:r w:rsidR="00941C93" w:rsidRPr="001F7072">
        <w:t xml:space="preserve">Rushcliffe  </w:t>
      </w:r>
    </w:p>
    <w:p w14:paraId="2E55601A" w14:textId="77777777" w:rsidR="00536428" w:rsidRDefault="00536428" w:rsidP="001F7072">
      <w:pPr>
        <w:pStyle w:val="EasyReadSentence"/>
      </w:pPr>
    </w:p>
    <w:p w14:paraId="083633E0" w14:textId="5DE8280D" w:rsidR="001F7072" w:rsidRPr="001F7072" w:rsidRDefault="00536428" w:rsidP="001F7072">
      <w:pPr>
        <w:pStyle w:val="EasyReadSentence"/>
      </w:pPr>
      <w:r w:rsidRPr="00536428">
        <w:rPr>
          <w:noProof/>
        </w:rPr>
        <w:drawing>
          <wp:anchor distT="0" distB="0" distL="114300" distR="114300" simplePos="0" relativeHeight="251688971" behindDoc="0" locked="0" layoutInCell="1" allowOverlap="1" wp14:anchorId="7494FEAB" wp14:editId="23B9D901">
            <wp:simplePos x="0" y="0"/>
            <wp:positionH relativeFrom="margin">
              <wp:align>left</wp:align>
            </wp:positionH>
            <wp:positionV relativeFrom="paragraph">
              <wp:posOffset>435610</wp:posOffset>
            </wp:positionV>
            <wp:extent cx="1080000" cy="352800"/>
            <wp:effectExtent l="0" t="0" r="6350" b="9525"/>
            <wp:wrapNone/>
            <wp:docPr id="1012122984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122984" name="Pictur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83" r="4150" b="63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F83ADA" w14:textId="7EF15F0C" w:rsidR="00941C93" w:rsidRDefault="004A634E" w:rsidP="001F7072">
      <w:pPr>
        <w:pStyle w:val="EasyReadSentence"/>
      </w:pPr>
      <w:sdt>
        <w:sdtPr>
          <w:id w:val="-1693142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0429" w:rsidRPr="001F7072">
            <w:rPr>
              <w:rFonts w:ascii="Segoe UI Symbol" w:hAnsi="Segoe UI Symbol" w:cs="Segoe UI Symbol"/>
            </w:rPr>
            <w:t>☐</w:t>
          </w:r>
        </w:sdtContent>
      </w:sdt>
      <w:r w:rsidR="00941C93" w:rsidRPr="001F7072">
        <w:t xml:space="preserve">Nottingham City  </w:t>
      </w:r>
    </w:p>
    <w:p w14:paraId="7C79C75C" w14:textId="77777777" w:rsidR="00963DFC" w:rsidRDefault="00963DFC" w:rsidP="001F7072">
      <w:pPr>
        <w:pStyle w:val="EasyReadSentence"/>
      </w:pPr>
    </w:p>
    <w:p w14:paraId="26721696" w14:textId="2786887B" w:rsidR="001F7072" w:rsidRPr="001F7072" w:rsidRDefault="001F7072" w:rsidP="001F7072">
      <w:pPr>
        <w:pStyle w:val="EasyReadSentence"/>
      </w:pPr>
    </w:p>
    <w:p w14:paraId="5F62982C" w14:textId="1913BB1A" w:rsidR="001F7072" w:rsidRDefault="004A634E" w:rsidP="001F7072">
      <w:pPr>
        <w:pStyle w:val="EasyReadSentence"/>
      </w:pPr>
      <w:sdt>
        <w:sdtPr>
          <w:id w:val="1335032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179F">
            <w:rPr>
              <w:rFonts w:ascii="MS Gothic" w:eastAsia="MS Gothic" w:hAnsi="MS Gothic" w:hint="eastAsia"/>
            </w:rPr>
            <w:t>☐</w:t>
          </w:r>
        </w:sdtContent>
      </w:sdt>
      <w:r w:rsidR="00941C93" w:rsidRPr="001F7072">
        <w:t>Outside Nottinghamshire</w:t>
      </w:r>
      <w:r w:rsidR="00963DFC">
        <w:rPr>
          <w:noProof/>
        </w:rPr>
        <w:drawing>
          <wp:anchor distT="0" distB="0" distL="114300" distR="114300" simplePos="0" relativeHeight="251917323" behindDoc="0" locked="0" layoutInCell="1" allowOverlap="1" wp14:anchorId="53A89B54" wp14:editId="76E2B83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83920" cy="895985"/>
            <wp:effectExtent l="0" t="0" r="0" b="0"/>
            <wp:wrapNone/>
            <wp:docPr id="116740056" name="Pictur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40056" name="Pictur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F695D5" w14:textId="2270E088" w:rsidR="00941C93" w:rsidRDefault="00941C93" w:rsidP="001F7072">
      <w:pPr>
        <w:pStyle w:val="EasyReadSentence"/>
      </w:pPr>
      <w:r w:rsidRPr="001F7072">
        <w:t xml:space="preserve">  </w:t>
      </w:r>
    </w:p>
    <w:p w14:paraId="42A5667B" w14:textId="77777777" w:rsidR="0099179F" w:rsidRPr="001F7072" w:rsidRDefault="0099179F" w:rsidP="001F7072">
      <w:pPr>
        <w:pStyle w:val="EasyReadSentence"/>
      </w:pPr>
    </w:p>
    <w:p w14:paraId="79DF0802" w14:textId="47C15982" w:rsidR="00941C93" w:rsidRDefault="004A634E" w:rsidP="001F7072">
      <w:pPr>
        <w:pStyle w:val="EasyReadSentence"/>
      </w:pPr>
      <w:sdt>
        <w:sdtPr>
          <w:id w:val="-2015596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CC0">
            <w:rPr>
              <w:rFonts w:ascii="MS Gothic" w:eastAsia="MS Gothic" w:hAnsi="MS Gothic" w:hint="eastAsia"/>
            </w:rPr>
            <w:t>☐</w:t>
          </w:r>
        </w:sdtContent>
      </w:sdt>
      <w:r w:rsidR="00941C93" w:rsidRPr="001F7072">
        <w:t xml:space="preserve">Prefer not to say  </w:t>
      </w:r>
      <w:r w:rsidR="004C7CC0" w:rsidRPr="004C7CC0">
        <w:rPr>
          <w:noProof/>
        </w:rPr>
        <w:drawing>
          <wp:anchor distT="0" distB="0" distL="114300" distR="114300" simplePos="0" relativeHeight="251693067" behindDoc="0" locked="0" layoutInCell="1" allowOverlap="1" wp14:anchorId="139A1193" wp14:editId="5DF2F965">
            <wp:simplePos x="0" y="0"/>
            <wp:positionH relativeFrom="margin">
              <wp:align>left</wp:align>
            </wp:positionH>
            <wp:positionV relativeFrom="paragraph">
              <wp:posOffset>6927</wp:posOffset>
            </wp:positionV>
            <wp:extent cx="900000" cy="676800"/>
            <wp:effectExtent l="0" t="0" r="0" b="9525"/>
            <wp:wrapNone/>
            <wp:docPr id="1096081670" name="Pictur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081670" name="Picture 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6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97FED2" w14:textId="77777777" w:rsidR="001F7072" w:rsidRDefault="001F7072" w:rsidP="001F7072">
      <w:pPr>
        <w:pStyle w:val="EasyReadSentence"/>
      </w:pPr>
    </w:p>
    <w:p w14:paraId="71C3F4DE" w14:textId="0955F3BE" w:rsidR="0099179F" w:rsidRPr="001F7072" w:rsidRDefault="00A15E82" w:rsidP="001F7072">
      <w:pPr>
        <w:pStyle w:val="EasyReadSentence"/>
      </w:pPr>
      <w:r w:rsidRPr="00A15E82">
        <w:rPr>
          <w:noProof/>
        </w:rPr>
        <w:drawing>
          <wp:anchor distT="0" distB="0" distL="114300" distR="114300" simplePos="0" relativeHeight="251695115" behindDoc="0" locked="0" layoutInCell="1" allowOverlap="1" wp14:anchorId="6036EA17" wp14:editId="0B285F3C">
            <wp:simplePos x="0" y="0"/>
            <wp:positionH relativeFrom="margin">
              <wp:align>left</wp:align>
            </wp:positionH>
            <wp:positionV relativeFrom="paragraph">
              <wp:posOffset>374592</wp:posOffset>
            </wp:positionV>
            <wp:extent cx="637200" cy="1080000"/>
            <wp:effectExtent l="0" t="0" r="0" b="6350"/>
            <wp:wrapNone/>
            <wp:docPr id="2064929022" name="Picture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929022" name="Picture 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3E7113" w14:textId="35F4BF26" w:rsidR="00786BDA" w:rsidRPr="001F7072" w:rsidRDefault="004A634E" w:rsidP="001F7072">
      <w:pPr>
        <w:pStyle w:val="EasyReadSentence"/>
      </w:pPr>
      <w:sdt>
        <w:sdtPr>
          <w:id w:val="559756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7072">
            <w:rPr>
              <w:rFonts w:ascii="MS Gothic" w:eastAsia="MS Gothic" w:hAnsi="MS Gothic" w:hint="eastAsia"/>
            </w:rPr>
            <w:t>☐</w:t>
          </w:r>
        </w:sdtContent>
      </w:sdt>
      <w:r w:rsidR="00941C93" w:rsidRPr="001F7072">
        <w:t>Other or not sure </w:t>
      </w:r>
    </w:p>
    <w:p w14:paraId="23E7D6AB" w14:textId="2F679310" w:rsidR="00580D98" w:rsidRDefault="00580D98" w:rsidP="00580D98">
      <w:pPr>
        <w:pStyle w:val="EasyReadSentence"/>
      </w:pPr>
    </w:p>
    <w:p w14:paraId="6543DAAB" w14:textId="77777777" w:rsidR="00963DFC" w:rsidRDefault="00963DFC" w:rsidP="00580D98">
      <w:pPr>
        <w:pStyle w:val="EasyReadSentence"/>
      </w:pPr>
    </w:p>
    <w:p w14:paraId="74ADCC17" w14:textId="2088FC92" w:rsidR="00963DFC" w:rsidRDefault="00963DFC" w:rsidP="00580D98">
      <w:pPr>
        <w:pStyle w:val="EasyReadSentence"/>
      </w:pPr>
      <w:r w:rsidRPr="005E5580">
        <w:rPr>
          <w:noProof/>
        </w:rPr>
        <w:drawing>
          <wp:anchor distT="0" distB="0" distL="114300" distR="114300" simplePos="0" relativeHeight="251658246" behindDoc="0" locked="0" layoutInCell="1" allowOverlap="1" wp14:anchorId="1F8F640A" wp14:editId="424E2443">
            <wp:simplePos x="0" y="0"/>
            <wp:positionH relativeFrom="margin">
              <wp:align>left</wp:align>
            </wp:positionH>
            <wp:positionV relativeFrom="paragraph">
              <wp:posOffset>371687</wp:posOffset>
            </wp:positionV>
            <wp:extent cx="1080000" cy="986400"/>
            <wp:effectExtent l="0" t="0" r="6350" b="4445"/>
            <wp:wrapNone/>
            <wp:docPr id="1559437862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437862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96" t="5606" r="4165" b="3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9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CA7A10" w14:textId="144E7270" w:rsidR="00A212D5" w:rsidRDefault="0065007B" w:rsidP="00A212D5">
      <w:pPr>
        <w:pStyle w:val="EasyReadSentence"/>
      </w:pPr>
      <w:r w:rsidRPr="0065007B">
        <w:rPr>
          <w:b/>
          <w:bCs/>
        </w:rPr>
        <w:t>A2) Which school, college or place of learning does your young person go to</w:t>
      </w:r>
      <w:r w:rsidR="00A212D5">
        <w:rPr>
          <w:b/>
          <w:bCs/>
        </w:rPr>
        <w:t>?</w:t>
      </w:r>
      <w:r w:rsidR="001943DC">
        <w:rPr>
          <w:b/>
          <w:bCs/>
        </w:rPr>
        <w:br/>
      </w:r>
    </w:p>
    <w:p w14:paraId="312F752A" w14:textId="63923357" w:rsidR="00580D98" w:rsidRDefault="00377405" w:rsidP="00A212D5">
      <w:pPr>
        <w:pStyle w:val="EasyReadSentence"/>
      </w:pPr>
      <w:r>
        <w:rPr>
          <w:noProof/>
        </w:rPr>
        <w:drawing>
          <wp:anchor distT="0" distB="0" distL="114300" distR="114300" simplePos="0" relativeHeight="251716619" behindDoc="0" locked="0" layoutInCell="1" allowOverlap="1" wp14:anchorId="488B96B7" wp14:editId="79A95225">
            <wp:simplePos x="0" y="0"/>
            <wp:positionH relativeFrom="margin">
              <wp:align>left</wp:align>
            </wp:positionH>
            <wp:positionV relativeFrom="paragraph">
              <wp:posOffset>165619</wp:posOffset>
            </wp:positionV>
            <wp:extent cx="1078865" cy="956945"/>
            <wp:effectExtent l="0" t="0" r="6985" b="0"/>
            <wp:wrapNone/>
            <wp:docPr id="1850787713" name="Picture 4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787713" name="Picture 4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956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3F4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38ECF234" wp14:editId="094492A0">
                <wp:simplePos x="0" y="0"/>
                <wp:positionH relativeFrom="margin">
                  <wp:align>right</wp:align>
                </wp:positionH>
                <wp:positionV relativeFrom="paragraph">
                  <wp:posOffset>402878</wp:posOffset>
                </wp:positionV>
                <wp:extent cx="4003675" cy="858520"/>
                <wp:effectExtent l="0" t="0" r="15875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3675" cy="858520"/>
                        </a:xfrm>
                        <a:prstGeom prst="rect">
                          <a:avLst/>
                        </a:prstGeom>
                        <a:ln w="1905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01048" w14:textId="7F08B8C5" w:rsidR="00EA6F96" w:rsidRDefault="00EA6F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ECF2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4.05pt;margin-top:31.7pt;width:315.25pt;height:67.6pt;z-index:25165824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" fillcolor="white [3201]" strokecolor="black [3200]" strokeweight="1.5pt">
                <v:textbox>
                  <w:txbxContent>
                    <w:p w14:paraId="63E01048" w14:textId="7F08B8C5" w:rsidR="00EA6F96" w:rsidRDefault="00EA6F96"/>
                  </w:txbxContent>
                </v:textbox>
                <w10:wrap type="square" anchorx="margin"/>
              </v:shape>
            </w:pict>
          </mc:Fallback>
        </mc:AlternateContent>
      </w:r>
      <w:r w:rsidR="001943DC">
        <w:t xml:space="preserve">Please write </w:t>
      </w:r>
      <w:r w:rsidR="00A212D5">
        <w:t>their school</w:t>
      </w:r>
      <w:r w:rsidR="001943DC">
        <w:t xml:space="preserve"> in the box below</w:t>
      </w:r>
      <w:r w:rsidR="00A212D5">
        <w:t>:</w:t>
      </w:r>
    </w:p>
    <w:p w14:paraId="0C260ACD" w14:textId="71294B87" w:rsidR="001943DC" w:rsidRDefault="001943DC" w:rsidP="001943DC">
      <w:pPr>
        <w:pStyle w:val="EasyReadSentence"/>
        <w:ind w:left="0"/>
        <w:rPr>
          <w:b/>
          <w:bCs/>
        </w:rPr>
      </w:pPr>
    </w:p>
    <w:p w14:paraId="0CFB45B5" w14:textId="51C15345" w:rsidR="00F403F4" w:rsidRDefault="00F403F4" w:rsidP="001943DC">
      <w:pPr>
        <w:pStyle w:val="EasyReadSentence"/>
        <w:ind w:left="0"/>
        <w:rPr>
          <w:b/>
          <w:bCs/>
        </w:rPr>
      </w:pPr>
    </w:p>
    <w:p w14:paraId="0F8F8351" w14:textId="2C3B862D" w:rsidR="00F403F4" w:rsidRDefault="00F403F4" w:rsidP="001943DC">
      <w:pPr>
        <w:pStyle w:val="EasyReadSentence"/>
        <w:ind w:left="0"/>
        <w:rPr>
          <w:b/>
          <w:bCs/>
        </w:rPr>
      </w:pPr>
    </w:p>
    <w:p w14:paraId="0C32BF06" w14:textId="58437659" w:rsidR="00F403F4" w:rsidRDefault="00F403F4" w:rsidP="001943DC">
      <w:pPr>
        <w:pStyle w:val="EasyReadSentence"/>
        <w:ind w:left="0"/>
      </w:pPr>
      <w:r>
        <w:rPr>
          <w:noProof/>
        </w:rPr>
        <w:drawing>
          <wp:anchor distT="0" distB="0" distL="114300" distR="114300" simplePos="0" relativeHeight="251696139" behindDoc="0" locked="0" layoutInCell="1" allowOverlap="1" wp14:anchorId="275E4BD4" wp14:editId="649E081A">
            <wp:simplePos x="0" y="0"/>
            <wp:positionH relativeFrom="margin">
              <wp:align>left</wp:align>
            </wp:positionH>
            <wp:positionV relativeFrom="paragraph">
              <wp:posOffset>377479</wp:posOffset>
            </wp:positionV>
            <wp:extent cx="902335" cy="676910"/>
            <wp:effectExtent l="0" t="0" r="0" b="8890"/>
            <wp:wrapNone/>
            <wp:docPr id="1153591065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591065" name="Pictur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0E15DF" w14:textId="4109F0A9" w:rsidR="000D24E3" w:rsidRDefault="004A634E" w:rsidP="001E3A86">
      <w:pPr>
        <w:pStyle w:val="EasyReadSentence"/>
        <w:ind w:left="3875"/>
      </w:pPr>
      <w:sdt>
        <w:sdtPr>
          <w:id w:val="440571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8CC">
            <w:rPr>
              <w:rFonts w:ascii="MS Gothic" w:eastAsia="MS Gothic" w:hAnsi="MS Gothic" w:hint="eastAsia"/>
            </w:rPr>
            <w:t>☐</w:t>
          </w:r>
        </w:sdtContent>
      </w:sdt>
      <w:r w:rsidR="00C90924">
        <w:t>Or prefer not to say.</w:t>
      </w:r>
    </w:p>
    <w:p w14:paraId="2880139D" w14:textId="7930DFD4" w:rsidR="000D24E3" w:rsidRDefault="000D24E3" w:rsidP="000D24E3">
      <w:pPr>
        <w:pStyle w:val="EasyReadSentence"/>
      </w:pPr>
    </w:p>
    <w:p w14:paraId="56BDB8E9" w14:textId="01FDEFE9" w:rsidR="00AF3887" w:rsidRDefault="00AF3887" w:rsidP="000D24E3">
      <w:pPr>
        <w:pStyle w:val="EasyReadSentence"/>
      </w:pPr>
    </w:p>
    <w:p w14:paraId="53D508A7" w14:textId="0EC3C85E" w:rsidR="002D1618" w:rsidRDefault="00963DFC" w:rsidP="002D1618">
      <w:pPr>
        <w:pStyle w:val="EasyReadSentence"/>
        <w:rPr>
          <w:b/>
          <w:bCs/>
        </w:rPr>
      </w:pPr>
      <w:r w:rsidRPr="000B39B0">
        <w:rPr>
          <w:b/>
          <w:bCs/>
          <w:noProof/>
        </w:rPr>
        <w:lastRenderedPageBreak/>
        <w:drawing>
          <wp:anchor distT="0" distB="0" distL="114300" distR="114300" simplePos="0" relativeHeight="251658247" behindDoc="0" locked="0" layoutInCell="1" allowOverlap="1" wp14:anchorId="54E2E5B1" wp14:editId="1A548E42">
            <wp:simplePos x="0" y="0"/>
            <wp:positionH relativeFrom="margin">
              <wp:align>left</wp:align>
            </wp:positionH>
            <wp:positionV relativeFrom="page">
              <wp:posOffset>927735</wp:posOffset>
            </wp:positionV>
            <wp:extent cx="1357630" cy="895985"/>
            <wp:effectExtent l="0" t="0" r="0" b="0"/>
            <wp:wrapNone/>
            <wp:docPr id="1213201680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201680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630" cy="89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0E79" w:rsidRPr="002D1618">
        <w:rPr>
          <w:b/>
          <w:bCs/>
        </w:rPr>
        <w:t xml:space="preserve">A3) How many days a week does your young person go to school, college or place of learning?  </w:t>
      </w:r>
    </w:p>
    <w:p w14:paraId="7C4FEBE9" w14:textId="1946A480" w:rsidR="003D26C2" w:rsidRPr="002D1618" w:rsidRDefault="003D26C2" w:rsidP="002D1618">
      <w:pPr>
        <w:pStyle w:val="EasyReadSentence"/>
        <w:rPr>
          <w:b/>
          <w:bCs/>
        </w:rPr>
      </w:pPr>
    </w:p>
    <w:p w14:paraId="52BED79E" w14:textId="5A9B873A" w:rsidR="00AF3887" w:rsidRDefault="004A634E" w:rsidP="00AF3887">
      <w:pPr>
        <w:pStyle w:val="EasyReadSentence"/>
        <w:ind w:left="3875"/>
      </w:pPr>
      <w:sdt>
        <w:sdtPr>
          <w:id w:val="-2124599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2E0E79">
        <w:t xml:space="preserve">Less than 1 day  </w:t>
      </w:r>
    </w:p>
    <w:p w14:paraId="0E2D8DF5" w14:textId="1606FA27" w:rsidR="003D26C2" w:rsidRDefault="004A634E" w:rsidP="00AF3887">
      <w:pPr>
        <w:pStyle w:val="EasyReadSentence"/>
        <w:ind w:left="3875"/>
      </w:pPr>
      <w:sdt>
        <w:sdtPr>
          <w:id w:val="-1943055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1E4">
            <w:rPr>
              <w:rFonts w:ascii="MS Gothic" w:eastAsia="MS Gothic" w:hAnsi="MS Gothic" w:hint="eastAsia"/>
            </w:rPr>
            <w:t>☐</w:t>
          </w:r>
        </w:sdtContent>
      </w:sdt>
      <w:r w:rsidR="002E0E79">
        <w:t xml:space="preserve">1–2 days  </w:t>
      </w:r>
    </w:p>
    <w:p w14:paraId="48F048BE" w14:textId="1838EDC3" w:rsidR="003D26C2" w:rsidRDefault="004A634E" w:rsidP="00AF3887">
      <w:pPr>
        <w:pStyle w:val="EasyReadSentence"/>
        <w:ind w:left="3875"/>
      </w:pPr>
      <w:sdt>
        <w:sdtPr>
          <w:id w:val="1814207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2E0E79">
        <w:t xml:space="preserve">3–4 days  </w:t>
      </w:r>
    </w:p>
    <w:p w14:paraId="562A90E0" w14:textId="42ECF4DA" w:rsidR="002D1618" w:rsidRDefault="004A634E" w:rsidP="000B11E4">
      <w:pPr>
        <w:pStyle w:val="EasyReadSentence"/>
        <w:ind w:left="3875"/>
      </w:pPr>
      <w:sdt>
        <w:sdtPr>
          <w:id w:val="1344046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2E0E79">
        <w:t>5 days </w:t>
      </w:r>
    </w:p>
    <w:p w14:paraId="15735325" w14:textId="23B86C0C" w:rsidR="00AF3887" w:rsidRDefault="00AF3887" w:rsidP="000B11E4">
      <w:pPr>
        <w:pStyle w:val="EasyReadSentence"/>
        <w:ind w:left="3875"/>
      </w:pPr>
    </w:p>
    <w:p w14:paraId="64A6AC1B" w14:textId="7762121A" w:rsidR="003D26C2" w:rsidRDefault="00963DFC" w:rsidP="00C72A7F">
      <w:pPr>
        <w:pStyle w:val="EasyReadSentence"/>
        <w:rPr>
          <w:b/>
          <w:bCs/>
        </w:rPr>
      </w:pPr>
      <w:r w:rsidRPr="0006138B">
        <w:rPr>
          <w:b/>
          <w:bCs/>
          <w:noProof/>
        </w:rPr>
        <w:drawing>
          <wp:anchor distT="0" distB="0" distL="114300" distR="114300" simplePos="0" relativeHeight="251658248" behindDoc="0" locked="0" layoutInCell="1" allowOverlap="1" wp14:anchorId="460A40F2" wp14:editId="1F3CF7F7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080000" cy="982800"/>
            <wp:effectExtent l="0" t="0" r="6350" b="8255"/>
            <wp:wrapNone/>
            <wp:docPr id="988643300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643300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1" r="17204" b="43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9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5870" w:rsidRPr="00B95870">
        <w:rPr>
          <w:b/>
          <w:bCs/>
        </w:rPr>
        <w:t>A4) Do you get Post-16 SEND travel assistance from</w:t>
      </w:r>
      <w:r w:rsidR="009F0CF1">
        <w:rPr>
          <w:b/>
          <w:bCs/>
        </w:rPr>
        <w:t xml:space="preserve"> </w:t>
      </w:r>
      <w:r w:rsidR="00B95870" w:rsidRPr="00B95870">
        <w:rPr>
          <w:b/>
          <w:bCs/>
        </w:rPr>
        <w:t>Nottinghamshire County Council</w:t>
      </w:r>
      <w:r w:rsidR="009F0CF1">
        <w:rPr>
          <w:b/>
          <w:bCs/>
        </w:rPr>
        <w:t xml:space="preserve"> </w:t>
      </w:r>
      <w:r w:rsidR="003D26C2">
        <w:rPr>
          <w:b/>
          <w:bCs/>
        </w:rPr>
        <w:t>now</w:t>
      </w:r>
      <w:r w:rsidR="00B95870" w:rsidRPr="00B95870">
        <w:rPr>
          <w:b/>
          <w:bCs/>
        </w:rPr>
        <w:t xml:space="preserve">?  </w:t>
      </w:r>
    </w:p>
    <w:p w14:paraId="05DB0ADE" w14:textId="77777777" w:rsidR="00963DFC" w:rsidRPr="00B95870" w:rsidRDefault="00963DFC" w:rsidP="00C72A7F">
      <w:pPr>
        <w:pStyle w:val="EasyReadSentence"/>
        <w:rPr>
          <w:b/>
          <w:bCs/>
        </w:rPr>
      </w:pPr>
    </w:p>
    <w:p w14:paraId="627F3824" w14:textId="5957FBB4" w:rsidR="00B95870" w:rsidRDefault="004A634E" w:rsidP="000B11E4">
      <w:pPr>
        <w:pStyle w:val="EasyReadSentence"/>
        <w:ind w:left="3875"/>
      </w:pPr>
      <w:sdt>
        <w:sdtPr>
          <w:id w:val="-2091851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2532">
            <w:rPr>
              <w:rFonts w:ascii="MS Gothic" w:eastAsia="MS Gothic" w:hAnsi="MS Gothic" w:hint="eastAsia"/>
            </w:rPr>
            <w:t>☐</w:t>
          </w:r>
        </w:sdtContent>
      </w:sdt>
      <w:r w:rsidR="00B95870">
        <w:t xml:space="preserve">Yes  </w:t>
      </w:r>
      <w:r w:rsidR="00932532" w:rsidRPr="00932532">
        <w:rPr>
          <w:noProof/>
        </w:rPr>
        <w:drawing>
          <wp:anchor distT="0" distB="0" distL="114300" distR="114300" simplePos="0" relativeHeight="251698187" behindDoc="0" locked="0" layoutInCell="1" allowOverlap="1" wp14:anchorId="01215DD7" wp14:editId="0839EE6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5800" cy="463600"/>
            <wp:effectExtent l="0" t="0" r="0" b="0"/>
            <wp:wrapNone/>
            <wp:docPr id="2111449572" name="Picture 3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449572" name="Picture 3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284" cy="464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7FBA24" w14:textId="04113386" w:rsidR="003D26C2" w:rsidRDefault="003D26C2" w:rsidP="000B11E4">
      <w:pPr>
        <w:pStyle w:val="EasyReadSentence"/>
        <w:ind w:left="3875"/>
      </w:pPr>
    </w:p>
    <w:p w14:paraId="4599B51D" w14:textId="63DE2AF8" w:rsidR="00B95870" w:rsidRDefault="004A634E" w:rsidP="000B11E4">
      <w:pPr>
        <w:pStyle w:val="EasyReadSentence"/>
        <w:ind w:left="3875"/>
      </w:pPr>
      <w:sdt>
        <w:sdtPr>
          <w:id w:val="-684515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431C">
            <w:rPr>
              <w:rFonts w:ascii="MS Gothic" w:eastAsia="MS Gothic" w:hAnsi="MS Gothic" w:hint="eastAsia"/>
            </w:rPr>
            <w:t>☐</w:t>
          </w:r>
        </w:sdtContent>
      </w:sdt>
      <w:r w:rsidR="00B95870">
        <w:t xml:space="preserve">No  </w:t>
      </w:r>
    </w:p>
    <w:p w14:paraId="5C517A01" w14:textId="7DF9C1B4" w:rsidR="003D26C2" w:rsidRDefault="00C33A79" w:rsidP="000B11E4">
      <w:pPr>
        <w:pStyle w:val="EasyReadSentence"/>
        <w:ind w:left="3875"/>
      </w:pPr>
      <w:r w:rsidRPr="00C33A79">
        <w:rPr>
          <w:noProof/>
        </w:rPr>
        <w:drawing>
          <wp:anchor distT="0" distB="0" distL="114300" distR="114300" simplePos="0" relativeHeight="251702283" behindDoc="0" locked="0" layoutInCell="1" allowOverlap="1" wp14:anchorId="529C1110" wp14:editId="33F80E2C">
            <wp:simplePos x="0" y="0"/>
            <wp:positionH relativeFrom="margin">
              <wp:align>left</wp:align>
            </wp:positionH>
            <wp:positionV relativeFrom="paragraph">
              <wp:posOffset>374072</wp:posOffset>
            </wp:positionV>
            <wp:extent cx="424800" cy="720000"/>
            <wp:effectExtent l="0" t="0" r="0" b="4445"/>
            <wp:wrapNone/>
            <wp:docPr id="1491926755" name="Picture 3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926755" name="Picture 3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431C" w:rsidRPr="0097431C">
        <w:rPr>
          <w:noProof/>
        </w:rPr>
        <w:drawing>
          <wp:anchor distT="0" distB="0" distL="114300" distR="114300" simplePos="0" relativeHeight="251700235" behindDoc="0" locked="0" layoutInCell="1" allowOverlap="1" wp14:anchorId="39A8EEB6" wp14:editId="1F5AC8CA">
            <wp:simplePos x="0" y="0"/>
            <wp:positionH relativeFrom="margin">
              <wp:align>left</wp:align>
            </wp:positionH>
            <wp:positionV relativeFrom="paragraph">
              <wp:posOffset>-388620</wp:posOffset>
            </wp:positionV>
            <wp:extent cx="524793" cy="484909"/>
            <wp:effectExtent l="0" t="0" r="8890" b="0"/>
            <wp:wrapNone/>
            <wp:docPr id="48317964" name="Picture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17964" name="Picture 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80" b="23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93" cy="484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C5F2ED" w14:textId="05007EC3" w:rsidR="00B95870" w:rsidRDefault="004A634E" w:rsidP="000B11E4">
      <w:pPr>
        <w:pStyle w:val="EasyReadSentence"/>
        <w:ind w:left="3875"/>
      </w:pPr>
      <w:sdt>
        <w:sdtPr>
          <w:id w:val="1221946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A79">
            <w:rPr>
              <w:rFonts w:ascii="MS Gothic" w:eastAsia="MS Gothic" w:hAnsi="MS Gothic" w:hint="eastAsia"/>
            </w:rPr>
            <w:t>☐</w:t>
          </w:r>
        </w:sdtContent>
      </w:sdt>
      <w:r w:rsidR="00B95870">
        <w:t xml:space="preserve">Not sure  </w:t>
      </w:r>
    </w:p>
    <w:p w14:paraId="070918DC" w14:textId="1D614147" w:rsidR="003D26C2" w:rsidRDefault="003D26C2" w:rsidP="000B11E4">
      <w:pPr>
        <w:pStyle w:val="EasyReadSentence"/>
        <w:ind w:left="3875"/>
      </w:pPr>
    </w:p>
    <w:p w14:paraId="64BCA590" w14:textId="18EB9B86" w:rsidR="002D1618" w:rsidRDefault="004A634E" w:rsidP="000B11E4">
      <w:pPr>
        <w:pStyle w:val="EasyReadSentence"/>
        <w:ind w:left="3875"/>
      </w:pPr>
      <w:sdt>
        <w:sdtPr>
          <w:id w:val="-1664077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B95870">
        <w:t>Prefer not to say </w:t>
      </w:r>
    </w:p>
    <w:p w14:paraId="21140A91" w14:textId="085D714D" w:rsidR="002F0AEA" w:rsidRDefault="00963DFC" w:rsidP="002F0AEA">
      <w:pPr>
        <w:pStyle w:val="EasyReadSentence"/>
      </w:pPr>
      <w:r>
        <w:rPr>
          <w:noProof/>
        </w:rPr>
        <w:drawing>
          <wp:anchor distT="0" distB="0" distL="114300" distR="114300" simplePos="0" relativeHeight="251703307" behindDoc="0" locked="0" layoutInCell="1" allowOverlap="1" wp14:anchorId="084DE1AD" wp14:editId="03D04236">
            <wp:simplePos x="0" y="0"/>
            <wp:positionH relativeFrom="margin">
              <wp:align>left</wp:align>
            </wp:positionH>
            <wp:positionV relativeFrom="page">
              <wp:posOffset>8176260</wp:posOffset>
            </wp:positionV>
            <wp:extent cx="719455" cy="539750"/>
            <wp:effectExtent l="0" t="0" r="4445" b="0"/>
            <wp:wrapNone/>
            <wp:docPr id="411623077" name="Picture 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623077" name="Picture 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194FD9" w14:textId="77777777" w:rsidR="009D3CA1" w:rsidRDefault="009D3CA1" w:rsidP="002F0AEA">
      <w:pPr>
        <w:pStyle w:val="EasyReadSentence"/>
      </w:pPr>
    </w:p>
    <w:p w14:paraId="2F3A9098" w14:textId="34047353" w:rsidR="00BD0EFB" w:rsidRDefault="0035070B" w:rsidP="00BD0EFB">
      <w:pPr>
        <w:pStyle w:val="EasyReadSentence"/>
        <w:rPr>
          <w:b/>
          <w:bCs/>
        </w:rPr>
      </w:pPr>
      <w:r w:rsidRPr="0035070B">
        <w:rPr>
          <w:noProof/>
        </w:rPr>
        <w:lastRenderedPageBreak/>
        <w:drawing>
          <wp:anchor distT="0" distB="0" distL="114300" distR="114300" simplePos="0" relativeHeight="251658249" behindDoc="0" locked="0" layoutInCell="1" allowOverlap="1" wp14:anchorId="2CC7FEBC" wp14:editId="44F45AFE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1079500" cy="878205"/>
            <wp:effectExtent l="0" t="0" r="6350" b="0"/>
            <wp:wrapNone/>
            <wp:docPr id="454884832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884832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87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0EFB" w:rsidRPr="004F57EC">
        <w:rPr>
          <w:b/>
          <w:bCs/>
        </w:rPr>
        <w:t xml:space="preserve">A5) </w:t>
      </w:r>
      <w:r w:rsidR="009D3CA1">
        <w:rPr>
          <w:b/>
          <w:bCs/>
        </w:rPr>
        <w:t xml:space="preserve">If </w:t>
      </w:r>
      <w:r w:rsidR="00FD06E1">
        <w:rPr>
          <w:b/>
          <w:bCs/>
        </w:rPr>
        <w:t>you do</w:t>
      </w:r>
      <w:r w:rsidR="009D3CA1">
        <w:rPr>
          <w:b/>
          <w:bCs/>
        </w:rPr>
        <w:t>, w</w:t>
      </w:r>
      <w:r w:rsidR="00BD0EFB" w:rsidRPr="004F57EC">
        <w:rPr>
          <w:b/>
          <w:bCs/>
        </w:rPr>
        <w:t>hat type of Post-16 SEND travel assistance do you get</w:t>
      </w:r>
      <w:r w:rsidR="009F0CF1">
        <w:rPr>
          <w:b/>
          <w:bCs/>
        </w:rPr>
        <w:t xml:space="preserve"> now</w:t>
      </w:r>
      <w:r w:rsidR="00BD0EFB" w:rsidRPr="004F57EC">
        <w:rPr>
          <w:b/>
          <w:bCs/>
        </w:rPr>
        <w:t xml:space="preserve">?  </w:t>
      </w:r>
    </w:p>
    <w:p w14:paraId="60974CCF" w14:textId="353B214C" w:rsidR="003D26C2" w:rsidRPr="004F57EC" w:rsidRDefault="003D26C2" w:rsidP="00BD0EFB">
      <w:pPr>
        <w:pStyle w:val="EasyReadSentence"/>
        <w:rPr>
          <w:b/>
          <w:bCs/>
        </w:rPr>
      </w:pPr>
    </w:p>
    <w:p w14:paraId="74C9EE5C" w14:textId="582C4D41" w:rsidR="00BD0EFB" w:rsidRDefault="004A634E" w:rsidP="000B11E4">
      <w:pPr>
        <w:pStyle w:val="EasyReadSentence"/>
        <w:ind w:left="3875"/>
      </w:pPr>
      <w:sdt>
        <w:sdtPr>
          <w:id w:val="-1886788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038D">
            <w:rPr>
              <w:rFonts w:ascii="MS Gothic" w:eastAsia="MS Gothic" w:hAnsi="MS Gothic" w:hint="eastAsia"/>
            </w:rPr>
            <w:t>☐</w:t>
          </w:r>
        </w:sdtContent>
      </w:sdt>
      <w:r w:rsidR="00BD0EFB">
        <w:t xml:space="preserve">Parent mileage  </w:t>
      </w:r>
    </w:p>
    <w:p w14:paraId="4A039AB0" w14:textId="38791FED" w:rsidR="00011FD5" w:rsidRDefault="00963DFC" w:rsidP="000B11E4">
      <w:pPr>
        <w:pStyle w:val="EasyReadSentence"/>
        <w:ind w:left="3875"/>
      </w:pPr>
      <w:r w:rsidRPr="006C038D">
        <w:rPr>
          <w:b/>
          <w:bCs/>
          <w:noProof/>
        </w:rPr>
        <w:drawing>
          <wp:anchor distT="0" distB="0" distL="114300" distR="114300" simplePos="0" relativeHeight="251705355" behindDoc="0" locked="0" layoutInCell="1" allowOverlap="1" wp14:anchorId="7B7A2169" wp14:editId="50DB52D7">
            <wp:simplePos x="0" y="0"/>
            <wp:positionH relativeFrom="margin">
              <wp:align>left</wp:align>
            </wp:positionH>
            <wp:positionV relativeFrom="page">
              <wp:posOffset>2395220</wp:posOffset>
            </wp:positionV>
            <wp:extent cx="1080000" cy="601200"/>
            <wp:effectExtent l="0" t="0" r="6350" b="8890"/>
            <wp:wrapNone/>
            <wp:docPr id="1843998789" name="Picture 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998789" name="Picture 3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AA1791" w14:textId="60E4F122" w:rsidR="003D26C2" w:rsidRDefault="00B74626" w:rsidP="000B11E4">
      <w:pPr>
        <w:pStyle w:val="EasyReadSentence"/>
        <w:ind w:left="3875"/>
      </w:pPr>
      <w:r w:rsidRPr="00B74626">
        <w:rPr>
          <w:noProof/>
        </w:rPr>
        <w:drawing>
          <wp:anchor distT="0" distB="0" distL="114300" distR="114300" simplePos="0" relativeHeight="251707403" behindDoc="0" locked="0" layoutInCell="1" allowOverlap="1" wp14:anchorId="5401ED92" wp14:editId="6A3DE092">
            <wp:simplePos x="0" y="0"/>
            <wp:positionH relativeFrom="margin">
              <wp:align>left</wp:align>
            </wp:positionH>
            <wp:positionV relativeFrom="paragraph">
              <wp:posOffset>256367</wp:posOffset>
            </wp:positionV>
            <wp:extent cx="1080000" cy="741600"/>
            <wp:effectExtent l="0" t="0" r="6350" b="1905"/>
            <wp:wrapNone/>
            <wp:docPr id="843399207" name="Picture 3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399207" name="Picture 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7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A312B" w14:textId="4BE121FE" w:rsidR="00BD0EFB" w:rsidRDefault="004A634E" w:rsidP="000B11E4">
      <w:pPr>
        <w:pStyle w:val="EasyReadSentence"/>
        <w:ind w:left="3875"/>
      </w:pPr>
      <w:sdt>
        <w:sdtPr>
          <w:id w:val="2007705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5DBB">
            <w:rPr>
              <w:rFonts w:ascii="MS Gothic" w:eastAsia="MS Gothic" w:hAnsi="MS Gothic" w:hint="eastAsia"/>
            </w:rPr>
            <w:t>☐</w:t>
          </w:r>
        </w:sdtContent>
      </w:sdt>
      <w:r w:rsidR="00BD0EFB">
        <w:t xml:space="preserve">DTAP grant  </w:t>
      </w:r>
    </w:p>
    <w:p w14:paraId="63774964" w14:textId="30F9EEB3" w:rsidR="003D26C2" w:rsidRDefault="003D26C2" w:rsidP="000B11E4">
      <w:pPr>
        <w:pStyle w:val="EasyReadSentence"/>
        <w:ind w:left="3875"/>
      </w:pPr>
    </w:p>
    <w:p w14:paraId="0FD10622" w14:textId="77777777" w:rsidR="00011FD5" w:rsidRDefault="00011FD5" w:rsidP="000B11E4">
      <w:pPr>
        <w:pStyle w:val="EasyReadSentence"/>
        <w:ind w:left="3875"/>
      </w:pPr>
    </w:p>
    <w:p w14:paraId="44CCE7E8" w14:textId="1AE0A7CF" w:rsidR="00BD0EFB" w:rsidRDefault="004A634E" w:rsidP="000B11E4">
      <w:pPr>
        <w:pStyle w:val="EasyReadSentence"/>
        <w:ind w:left="3875"/>
      </w:pPr>
      <w:sdt>
        <w:sdtPr>
          <w:id w:val="-90470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4626">
            <w:rPr>
              <w:rFonts w:ascii="MS Gothic" w:eastAsia="MS Gothic" w:hAnsi="MS Gothic" w:hint="eastAsia"/>
            </w:rPr>
            <w:t>☐</w:t>
          </w:r>
        </w:sdtContent>
      </w:sdt>
      <w:r w:rsidR="00BD0EFB">
        <w:t>Council-</w:t>
      </w:r>
      <w:r w:rsidR="006D5DBB">
        <w:t>organised</w:t>
      </w:r>
      <w:r w:rsidR="00BD0EFB">
        <w:t xml:space="preserve"> transport</w:t>
      </w:r>
      <w:r w:rsidR="006D5DBB" w:rsidRPr="006D5DBB">
        <w:rPr>
          <w:noProof/>
        </w:rPr>
        <w:drawing>
          <wp:anchor distT="0" distB="0" distL="114300" distR="114300" simplePos="0" relativeHeight="251709451" behindDoc="0" locked="0" layoutInCell="1" allowOverlap="1" wp14:anchorId="5BCE6976" wp14:editId="599621C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80000" cy="680400"/>
            <wp:effectExtent l="0" t="0" r="6350" b="5715"/>
            <wp:wrapNone/>
            <wp:docPr id="20641378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1378" name="Pictur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68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3EDE40" w14:textId="77777777" w:rsidR="003D26C2" w:rsidRDefault="003D26C2" w:rsidP="000B11E4">
      <w:pPr>
        <w:pStyle w:val="EasyReadSentence"/>
        <w:ind w:left="3875"/>
      </w:pPr>
    </w:p>
    <w:p w14:paraId="36E1C8BC" w14:textId="702FBD93" w:rsidR="00011FD5" w:rsidRDefault="00011FD5" w:rsidP="000B11E4">
      <w:pPr>
        <w:pStyle w:val="EasyReadSentence"/>
        <w:ind w:left="3875"/>
      </w:pPr>
    </w:p>
    <w:p w14:paraId="03E98C59" w14:textId="11905E67" w:rsidR="00BD0EFB" w:rsidRDefault="004A634E" w:rsidP="000B11E4">
      <w:pPr>
        <w:pStyle w:val="EasyReadSentence"/>
        <w:ind w:left="3875"/>
      </w:pPr>
      <w:sdt>
        <w:sdtPr>
          <w:id w:val="-1188210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1FD5">
            <w:rPr>
              <w:rFonts w:ascii="MS Gothic" w:eastAsia="MS Gothic" w:hAnsi="MS Gothic" w:hint="eastAsia"/>
            </w:rPr>
            <w:t>☐</w:t>
          </w:r>
        </w:sdtContent>
      </w:sdt>
      <w:r w:rsidR="00BD0EFB">
        <w:t xml:space="preserve">Bus pass </w:t>
      </w:r>
      <w:r w:rsidR="00A012F3">
        <w:t>with</w:t>
      </w:r>
      <w:r w:rsidR="00BD0EFB">
        <w:t xml:space="preserve"> </w:t>
      </w:r>
      <w:r w:rsidR="00011FD5">
        <w:t>I</w:t>
      </w:r>
      <w:r w:rsidR="00BD0EFB">
        <w:t xml:space="preserve">ndependent </w:t>
      </w:r>
      <w:r w:rsidR="00011FD5">
        <w:t>T</w:t>
      </w:r>
      <w:r w:rsidR="00BD0EFB">
        <w:t>ravel</w:t>
      </w:r>
      <w:r w:rsidR="00A012F3">
        <w:t xml:space="preserve"> </w:t>
      </w:r>
      <w:r w:rsidR="00011FD5">
        <w:t>T</w:t>
      </w:r>
      <w:r w:rsidR="00BD0EFB">
        <w:t xml:space="preserve">raining  </w:t>
      </w:r>
      <w:r w:rsidR="00011FD5" w:rsidRPr="00011FD5">
        <w:rPr>
          <w:noProof/>
        </w:rPr>
        <w:drawing>
          <wp:anchor distT="0" distB="0" distL="114300" distR="114300" simplePos="0" relativeHeight="251711499" behindDoc="0" locked="0" layoutInCell="1" allowOverlap="1" wp14:anchorId="46A9F0E2" wp14:editId="41F79225">
            <wp:simplePos x="0" y="0"/>
            <wp:positionH relativeFrom="margin">
              <wp:align>left</wp:align>
            </wp:positionH>
            <wp:positionV relativeFrom="paragraph">
              <wp:posOffset>-88669</wp:posOffset>
            </wp:positionV>
            <wp:extent cx="1080000" cy="687600"/>
            <wp:effectExtent l="0" t="0" r="6350" b="0"/>
            <wp:wrapNone/>
            <wp:docPr id="1274861804" name="Picture 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861804" name="Picture 3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6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0CCAFB" w14:textId="77777777" w:rsidR="00963DFC" w:rsidRDefault="00963DFC" w:rsidP="000B11E4">
      <w:pPr>
        <w:pStyle w:val="EasyReadSentence"/>
        <w:ind w:left="3875"/>
      </w:pPr>
    </w:p>
    <w:p w14:paraId="78740ABD" w14:textId="0905EAC9" w:rsidR="003D26C2" w:rsidRDefault="00011FD5" w:rsidP="000B11E4">
      <w:pPr>
        <w:pStyle w:val="EasyReadSentence"/>
        <w:ind w:left="3875"/>
      </w:pPr>
      <w:r>
        <w:rPr>
          <w:noProof/>
        </w:rPr>
        <w:drawing>
          <wp:anchor distT="0" distB="0" distL="114300" distR="114300" simplePos="0" relativeHeight="251712523" behindDoc="0" locked="0" layoutInCell="1" allowOverlap="1" wp14:anchorId="4ECF8990" wp14:editId="28D69286">
            <wp:simplePos x="0" y="0"/>
            <wp:positionH relativeFrom="margin">
              <wp:posOffset>217574</wp:posOffset>
            </wp:positionH>
            <wp:positionV relativeFrom="paragraph">
              <wp:posOffset>162573</wp:posOffset>
            </wp:positionV>
            <wp:extent cx="551411" cy="929686"/>
            <wp:effectExtent l="0" t="0" r="1270" b="3810"/>
            <wp:wrapNone/>
            <wp:docPr id="1098437017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437017" name="Pictur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32" cy="9330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B9ED60" w14:textId="0C164C41" w:rsidR="00BD0EFB" w:rsidRDefault="004A634E" w:rsidP="000B11E4">
      <w:pPr>
        <w:pStyle w:val="EasyReadSentence"/>
        <w:ind w:left="3875"/>
      </w:pPr>
      <w:sdt>
        <w:sdtPr>
          <w:id w:val="864481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1FD5">
            <w:rPr>
              <w:rFonts w:ascii="MS Gothic" w:eastAsia="MS Gothic" w:hAnsi="MS Gothic" w:hint="eastAsia"/>
            </w:rPr>
            <w:t>☐</w:t>
          </w:r>
        </w:sdtContent>
      </w:sdt>
      <w:r w:rsidR="00BD0EFB">
        <w:t xml:space="preserve">Not sure  </w:t>
      </w:r>
    </w:p>
    <w:p w14:paraId="4BCFC297" w14:textId="77777777" w:rsidR="003D26C2" w:rsidRDefault="003D26C2" w:rsidP="000B11E4">
      <w:pPr>
        <w:pStyle w:val="EasyReadSentence"/>
        <w:ind w:left="3875"/>
      </w:pPr>
    </w:p>
    <w:p w14:paraId="0047505C" w14:textId="77777777" w:rsidR="00011FD5" w:rsidRDefault="00011FD5" w:rsidP="000B11E4">
      <w:pPr>
        <w:pStyle w:val="EasyReadSentence"/>
        <w:ind w:left="3875"/>
      </w:pPr>
    </w:p>
    <w:p w14:paraId="4F28A144" w14:textId="3D563D4A" w:rsidR="002F0AEA" w:rsidRDefault="004A634E" w:rsidP="000B11E4">
      <w:pPr>
        <w:pStyle w:val="EasyReadSentence"/>
        <w:ind w:left="3875"/>
      </w:pPr>
      <w:sdt>
        <w:sdtPr>
          <w:id w:val="1211077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BD0EFB">
        <w:t>Prefer not to say </w:t>
      </w:r>
      <w:r w:rsidR="00011FD5">
        <w:rPr>
          <w:noProof/>
        </w:rPr>
        <w:drawing>
          <wp:anchor distT="0" distB="0" distL="114300" distR="114300" simplePos="0" relativeHeight="251713547" behindDoc="0" locked="0" layoutInCell="1" allowOverlap="1" wp14:anchorId="2C7C7CD0" wp14:editId="7241B87B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1080000" cy="813600"/>
            <wp:effectExtent l="0" t="0" r="6350" b="5715"/>
            <wp:wrapNone/>
            <wp:docPr id="1970508013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508013" name="Pictur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81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4AE0A" w14:textId="77777777" w:rsidR="008D3B62" w:rsidRDefault="008D3B62" w:rsidP="00011FD5">
      <w:pPr>
        <w:pStyle w:val="EasyReadSentence"/>
        <w:ind w:left="0"/>
      </w:pPr>
    </w:p>
    <w:p w14:paraId="5BBCE1C7" w14:textId="13ED843A" w:rsidR="004F57EC" w:rsidRDefault="004F57EC" w:rsidP="004F57EC">
      <w:pPr>
        <w:pStyle w:val="EasyReadSentence"/>
      </w:pPr>
    </w:p>
    <w:p w14:paraId="39A2FB22" w14:textId="0EAA1808" w:rsidR="00B4098B" w:rsidRDefault="004A47F0" w:rsidP="00B4098B">
      <w:pPr>
        <w:pStyle w:val="EasyReadSentence"/>
        <w:rPr>
          <w:b/>
          <w:bCs/>
        </w:rPr>
      </w:pPr>
      <w:r w:rsidRPr="004A47F0">
        <w:rPr>
          <w:b/>
          <w:bCs/>
          <w:noProof/>
        </w:rPr>
        <w:lastRenderedPageBreak/>
        <w:drawing>
          <wp:anchor distT="0" distB="0" distL="114300" distR="114300" simplePos="0" relativeHeight="251667467" behindDoc="0" locked="0" layoutInCell="1" allowOverlap="1" wp14:anchorId="3C174618" wp14:editId="3763ABCB">
            <wp:simplePos x="0" y="0"/>
            <wp:positionH relativeFrom="margin">
              <wp:align>left</wp:align>
            </wp:positionH>
            <wp:positionV relativeFrom="paragraph">
              <wp:posOffset>5657</wp:posOffset>
            </wp:positionV>
            <wp:extent cx="1011600" cy="1080000"/>
            <wp:effectExtent l="0" t="0" r="0" b="6350"/>
            <wp:wrapNone/>
            <wp:docPr id="358078372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078372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45" t="21333" r="16378" b="15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6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02DD" w:rsidRPr="00C4511B">
        <w:rPr>
          <w:b/>
          <w:bCs/>
        </w:rPr>
        <w:t xml:space="preserve">A6) How important is </w:t>
      </w:r>
      <w:r w:rsidR="00FD06E1">
        <w:rPr>
          <w:b/>
          <w:bCs/>
        </w:rPr>
        <w:t>the</w:t>
      </w:r>
      <w:r w:rsidR="004A02DD" w:rsidRPr="00C4511B">
        <w:rPr>
          <w:b/>
          <w:bCs/>
        </w:rPr>
        <w:t xml:space="preserve"> travel assistance in helping the young person </w:t>
      </w:r>
      <w:r w:rsidR="009D3CA1">
        <w:rPr>
          <w:b/>
          <w:bCs/>
        </w:rPr>
        <w:t>get to their</w:t>
      </w:r>
      <w:r w:rsidR="004A02DD" w:rsidRPr="00C4511B">
        <w:rPr>
          <w:b/>
          <w:bCs/>
        </w:rPr>
        <w:t xml:space="preserve"> education or training?</w:t>
      </w:r>
    </w:p>
    <w:p w14:paraId="1106541B" w14:textId="05556F7E" w:rsidR="004A02DD" w:rsidRPr="00C4511B" w:rsidRDefault="00B4098B" w:rsidP="00B4098B">
      <w:pPr>
        <w:pStyle w:val="EasyReadSentence"/>
        <w:rPr>
          <w:b/>
          <w:bCs/>
        </w:rPr>
      </w:pPr>
      <w:r w:rsidRPr="00B4098B">
        <w:rPr>
          <w:b/>
          <w:bCs/>
          <w:noProof/>
        </w:rPr>
        <w:drawing>
          <wp:anchor distT="0" distB="0" distL="114300" distR="114300" simplePos="0" relativeHeight="251715595" behindDoc="0" locked="0" layoutInCell="1" allowOverlap="1" wp14:anchorId="5ABBCF50" wp14:editId="50CEEC8F">
            <wp:simplePos x="0" y="0"/>
            <wp:positionH relativeFrom="margin">
              <wp:align>left</wp:align>
            </wp:positionH>
            <wp:positionV relativeFrom="paragraph">
              <wp:posOffset>372110</wp:posOffset>
            </wp:positionV>
            <wp:extent cx="819720" cy="1911927"/>
            <wp:effectExtent l="0" t="0" r="0" b="0"/>
            <wp:wrapNone/>
            <wp:docPr id="1605405648" name="Picture 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405648" name="Picture 4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10" t="5904" r="31336" b="58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889" cy="192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D55977" w14:textId="555B3713" w:rsidR="004A02DD" w:rsidRDefault="004A634E" w:rsidP="000B11E4">
      <w:pPr>
        <w:pStyle w:val="EasyReadSentence"/>
        <w:ind w:left="3875"/>
      </w:pPr>
      <w:sdt>
        <w:sdtPr>
          <w:id w:val="-1375999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1E4">
            <w:rPr>
              <w:rFonts w:ascii="MS Gothic" w:eastAsia="MS Gothic" w:hAnsi="MS Gothic" w:hint="eastAsia"/>
            </w:rPr>
            <w:t>☐</w:t>
          </w:r>
        </w:sdtContent>
      </w:sdt>
      <w:r w:rsidR="004A02DD">
        <w:t>Essential </w:t>
      </w:r>
      <w:r w:rsidR="00AE5BC6">
        <w:t>(cannot get there without it)</w:t>
      </w:r>
    </w:p>
    <w:p w14:paraId="25D5F2EA" w14:textId="0B4CA201" w:rsidR="004A02DD" w:rsidRDefault="004A634E" w:rsidP="000B11E4">
      <w:pPr>
        <w:pStyle w:val="EasyReadSentence"/>
        <w:ind w:left="3875"/>
      </w:pPr>
      <w:sdt>
        <w:sdtPr>
          <w:id w:val="181690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4A02DD">
        <w:t xml:space="preserve">Very important  </w:t>
      </w:r>
    </w:p>
    <w:p w14:paraId="1BD4B5D4" w14:textId="747AC26A" w:rsidR="004A02DD" w:rsidRDefault="004A634E" w:rsidP="000B11E4">
      <w:pPr>
        <w:pStyle w:val="EasyReadSentence"/>
        <w:ind w:left="3875"/>
      </w:pPr>
      <w:sdt>
        <w:sdtPr>
          <w:id w:val="625364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98B">
            <w:rPr>
              <w:rFonts w:ascii="MS Gothic" w:eastAsia="MS Gothic" w:hAnsi="MS Gothic" w:hint="eastAsia"/>
            </w:rPr>
            <w:t>☐</w:t>
          </w:r>
        </w:sdtContent>
      </w:sdt>
      <w:r w:rsidR="00165F0B">
        <w:t>Quite</w:t>
      </w:r>
      <w:r w:rsidR="004A02DD">
        <w:t xml:space="preserve"> important  </w:t>
      </w:r>
    </w:p>
    <w:p w14:paraId="4A50500B" w14:textId="760604A7" w:rsidR="004A02DD" w:rsidRDefault="004A634E" w:rsidP="000B11E4">
      <w:pPr>
        <w:pStyle w:val="EasyReadSentence"/>
        <w:ind w:left="3875"/>
      </w:pPr>
      <w:sdt>
        <w:sdtPr>
          <w:id w:val="-558564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98B">
            <w:rPr>
              <w:rFonts w:ascii="MS Gothic" w:eastAsia="MS Gothic" w:hAnsi="MS Gothic" w:hint="eastAsia"/>
            </w:rPr>
            <w:t>☐</w:t>
          </w:r>
        </w:sdtContent>
      </w:sdt>
      <w:r w:rsidR="004A02DD">
        <w:t xml:space="preserve">Not very important  </w:t>
      </w:r>
    </w:p>
    <w:p w14:paraId="061BA186" w14:textId="7B70484E" w:rsidR="004A02DD" w:rsidRDefault="004A634E" w:rsidP="000B11E4">
      <w:pPr>
        <w:pStyle w:val="EasyReadSentence"/>
        <w:ind w:left="3875"/>
      </w:pPr>
      <w:sdt>
        <w:sdtPr>
          <w:id w:val="-1952930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98B">
            <w:rPr>
              <w:rFonts w:ascii="MS Gothic" w:eastAsia="MS Gothic" w:hAnsi="MS Gothic" w:hint="eastAsia"/>
            </w:rPr>
            <w:t>☐</w:t>
          </w:r>
        </w:sdtContent>
      </w:sdt>
      <w:r w:rsidR="004A02DD">
        <w:t xml:space="preserve">Not important  </w:t>
      </w:r>
    </w:p>
    <w:p w14:paraId="0BFE680F" w14:textId="77777777" w:rsidR="006E52C9" w:rsidRDefault="006E52C9" w:rsidP="000B11E4">
      <w:pPr>
        <w:pStyle w:val="EasyReadSentence"/>
        <w:ind w:left="3875"/>
      </w:pPr>
    </w:p>
    <w:p w14:paraId="2B0AA66B" w14:textId="058BED18" w:rsidR="004F57EC" w:rsidRDefault="004A634E" w:rsidP="000B11E4">
      <w:pPr>
        <w:pStyle w:val="EasyReadSentence"/>
        <w:ind w:left="3875"/>
      </w:pPr>
      <w:sdt>
        <w:sdtPr>
          <w:id w:val="1965842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2FBD">
            <w:rPr>
              <w:rFonts w:ascii="MS Gothic" w:eastAsia="MS Gothic" w:hAnsi="MS Gothic" w:hint="eastAsia"/>
            </w:rPr>
            <w:t>☐</w:t>
          </w:r>
        </w:sdtContent>
      </w:sdt>
      <w:r w:rsidR="004A02DD">
        <w:t>Not sure </w:t>
      </w:r>
      <w:r w:rsidR="00431EE6">
        <w:rPr>
          <w:noProof/>
        </w:rPr>
        <w:drawing>
          <wp:anchor distT="0" distB="0" distL="114300" distR="114300" simplePos="0" relativeHeight="251714571" behindDoc="0" locked="0" layoutInCell="1" allowOverlap="1" wp14:anchorId="6611563C" wp14:editId="59B678B7">
            <wp:simplePos x="0" y="0"/>
            <wp:positionH relativeFrom="margin">
              <wp:align>left</wp:align>
            </wp:positionH>
            <wp:positionV relativeFrom="paragraph">
              <wp:posOffset>6293</wp:posOffset>
            </wp:positionV>
            <wp:extent cx="548640" cy="926465"/>
            <wp:effectExtent l="0" t="0" r="3810" b="6985"/>
            <wp:wrapNone/>
            <wp:docPr id="1160138975" name="Picture 4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138975" name="Picture 4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DC512F" w14:textId="3AE2E677" w:rsidR="00A167C9" w:rsidRDefault="00A167C9" w:rsidP="00A167C9">
      <w:pPr>
        <w:pStyle w:val="EasyReadSentence"/>
      </w:pPr>
    </w:p>
    <w:p w14:paraId="6B1F9BA7" w14:textId="023AF8B7" w:rsidR="00963DFC" w:rsidRDefault="00BA62AE" w:rsidP="00C40429">
      <w:pPr>
        <w:pStyle w:val="EasyReadSentence"/>
        <w:rPr>
          <w:b/>
          <w:bCs/>
        </w:rPr>
      </w:pPr>
      <w:r w:rsidRPr="008D5048">
        <w:rPr>
          <w:b/>
          <w:bCs/>
          <w:noProof/>
        </w:rPr>
        <w:drawing>
          <wp:anchor distT="0" distB="0" distL="114300" distR="114300" simplePos="0" relativeHeight="251663371" behindDoc="0" locked="0" layoutInCell="1" allowOverlap="1" wp14:anchorId="51700A46" wp14:editId="6AEC965D">
            <wp:simplePos x="0" y="0"/>
            <wp:positionH relativeFrom="margin">
              <wp:posOffset>117764</wp:posOffset>
            </wp:positionH>
            <wp:positionV relativeFrom="paragraph">
              <wp:posOffset>1065300</wp:posOffset>
            </wp:positionV>
            <wp:extent cx="831272" cy="561939"/>
            <wp:effectExtent l="0" t="0" r="6985" b="0"/>
            <wp:wrapNone/>
            <wp:docPr id="995504063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504063" name="Pictur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72" cy="561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7A15">
        <w:rPr>
          <w:b/>
          <w:bCs/>
          <w:noProof/>
        </w:rPr>
        <w:drawing>
          <wp:anchor distT="0" distB="0" distL="114300" distR="114300" simplePos="0" relativeHeight="251661323" behindDoc="0" locked="0" layoutInCell="1" allowOverlap="1" wp14:anchorId="1417C8CD" wp14:editId="3D44474A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530927" cy="979081"/>
            <wp:effectExtent l="0" t="0" r="0" b="0"/>
            <wp:wrapNone/>
            <wp:docPr id="444616788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616788" name="Pictur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927" cy="979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70C6" w:rsidRPr="00414FAF">
        <w:rPr>
          <w:b/>
          <w:bCs/>
        </w:rPr>
        <w:t>A7) How does the young person travel to their place of education or training</w:t>
      </w:r>
      <w:r w:rsidR="000F7A15">
        <w:rPr>
          <w:b/>
          <w:bCs/>
        </w:rPr>
        <w:t xml:space="preserve"> </w:t>
      </w:r>
      <w:proofErr w:type="gramStart"/>
      <w:r w:rsidR="000F7A15">
        <w:rPr>
          <w:b/>
          <w:bCs/>
        </w:rPr>
        <w:t>at the moment</w:t>
      </w:r>
      <w:proofErr w:type="gramEnd"/>
      <w:r w:rsidR="009870C6" w:rsidRPr="00414FAF">
        <w:rPr>
          <w:b/>
          <w:bCs/>
        </w:rPr>
        <w:t>? </w:t>
      </w:r>
    </w:p>
    <w:p w14:paraId="6918BD2C" w14:textId="7A682FFE" w:rsidR="00BA62AE" w:rsidRDefault="00165F0B" w:rsidP="00C40429">
      <w:pPr>
        <w:pStyle w:val="EasyReadSentence"/>
      </w:pPr>
      <w:r>
        <w:rPr>
          <w:b/>
          <w:bCs/>
        </w:rPr>
        <w:br/>
      </w:r>
      <w:r w:rsidR="009870C6" w:rsidRPr="00BA62AE">
        <w:t xml:space="preserve">Please </w:t>
      </w:r>
      <w:r w:rsidRPr="00BA62AE">
        <w:t xml:space="preserve">tick </w:t>
      </w:r>
      <w:r w:rsidR="000F7A15" w:rsidRPr="00BA62AE">
        <w:t>all the</w:t>
      </w:r>
      <w:r w:rsidRPr="00BA62AE">
        <w:t xml:space="preserve"> </w:t>
      </w:r>
      <w:r w:rsidR="00122AC0">
        <w:t>ways they travel</w:t>
      </w:r>
      <w:r w:rsidR="009870C6" w:rsidRPr="00BA62AE">
        <w:t>.</w:t>
      </w:r>
    </w:p>
    <w:p w14:paraId="2D2E81A0" w14:textId="66EA6DC6" w:rsidR="00BA62AE" w:rsidRPr="00414FAF" w:rsidRDefault="00BE31CF" w:rsidP="005B1018">
      <w:pPr>
        <w:pStyle w:val="EasyReadSentence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717643" behindDoc="0" locked="0" layoutInCell="1" allowOverlap="1" wp14:anchorId="70562391" wp14:editId="7F1F4380">
            <wp:simplePos x="0" y="0"/>
            <wp:positionH relativeFrom="margin">
              <wp:align>left</wp:align>
            </wp:positionH>
            <wp:positionV relativeFrom="paragraph">
              <wp:posOffset>379845</wp:posOffset>
            </wp:positionV>
            <wp:extent cx="1078865" cy="676910"/>
            <wp:effectExtent l="0" t="0" r="6985" b="8890"/>
            <wp:wrapNone/>
            <wp:docPr id="1080032488" name="Picture 4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032488" name="Picture 4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70C6" w:rsidRPr="00BA62AE">
        <w:t> </w:t>
      </w:r>
      <w:r w:rsidR="009870C6" w:rsidRPr="00414FAF">
        <w:rPr>
          <w:b/>
          <w:bCs/>
        </w:rPr>
        <w:t xml:space="preserve"> </w:t>
      </w:r>
    </w:p>
    <w:p w14:paraId="7B05BE5C" w14:textId="3DB629FD" w:rsidR="009870C6" w:rsidRDefault="004A634E" w:rsidP="00204687">
      <w:pPr>
        <w:pStyle w:val="EasyReadSentence"/>
        <w:ind w:left="3875"/>
      </w:pPr>
      <w:sdt>
        <w:sdtPr>
          <w:id w:val="150957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62AE">
            <w:rPr>
              <w:rFonts w:ascii="MS Gothic" w:eastAsia="MS Gothic" w:hAnsi="MS Gothic" w:hint="eastAsia"/>
            </w:rPr>
            <w:t>☐</w:t>
          </w:r>
        </w:sdtContent>
      </w:sdt>
      <w:r w:rsidR="009870C6">
        <w:t xml:space="preserve">Council-arranged transport  </w:t>
      </w:r>
    </w:p>
    <w:p w14:paraId="4E27F49C" w14:textId="6A5866BF" w:rsidR="002B1458" w:rsidRDefault="002B1458" w:rsidP="00204687">
      <w:pPr>
        <w:pStyle w:val="EasyReadSentence"/>
        <w:ind w:left="3875"/>
      </w:pPr>
    </w:p>
    <w:p w14:paraId="1C5F86D1" w14:textId="7AA799C8" w:rsidR="00BA62AE" w:rsidRDefault="002B1458" w:rsidP="00204687">
      <w:pPr>
        <w:pStyle w:val="EasyReadSentence"/>
        <w:ind w:left="3875"/>
      </w:pPr>
      <w:r w:rsidRPr="002B1458">
        <w:rPr>
          <w:noProof/>
        </w:rPr>
        <w:drawing>
          <wp:anchor distT="0" distB="0" distL="114300" distR="114300" simplePos="0" relativeHeight="251719691" behindDoc="0" locked="0" layoutInCell="1" allowOverlap="1" wp14:anchorId="2D917B68" wp14:editId="0A290E0E">
            <wp:simplePos x="0" y="0"/>
            <wp:positionH relativeFrom="margin">
              <wp:align>left</wp:align>
            </wp:positionH>
            <wp:positionV relativeFrom="paragraph">
              <wp:posOffset>377825</wp:posOffset>
            </wp:positionV>
            <wp:extent cx="1080000" cy="705600"/>
            <wp:effectExtent l="0" t="0" r="6350" b="0"/>
            <wp:wrapNone/>
            <wp:docPr id="1559865653" name="Picture 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865653" name="Picture 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CA4F3A" w14:textId="1383178B" w:rsidR="00BA62AE" w:rsidRDefault="004A634E" w:rsidP="00122AC0">
      <w:pPr>
        <w:pStyle w:val="EasyReadSentence"/>
        <w:ind w:left="3875"/>
      </w:pPr>
      <w:sdt>
        <w:sdtPr>
          <w:id w:val="-358826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62AE">
            <w:rPr>
              <w:rFonts w:ascii="MS Gothic" w:eastAsia="MS Gothic" w:hAnsi="MS Gothic" w:hint="eastAsia"/>
            </w:rPr>
            <w:t>☐</w:t>
          </w:r>
        </w:sdtContent>
      </w:sdt>
      <w:r w:rsidR="009870C6">
        <w:t xml:space="preserve">Parent or carer transport  </w:t>
      </w:r>
    </w:p>
    <w:p w14:paraId="691FF1D1" w14:textId="01916C59" w:rsidR="002B1458" w:rsidRDefault="002B1458" w:rsidP="00204687">
      <w:pPr>
        <w:pStyle w:val="EasyReadSentence"/>
        <w:ind w:left="3875"/>
      </w:pPr>
    </w:p>
    <w:p w14:paraId="2A4F98D5" w14:textId="2E4C54EE" w:rsidR="00BA62AE" w:rsidRDefault="004A634E" w:rsidP="00F3462E">
      <w:pPr>
        <w:pStyle w:val="EasyReadSentence"/>
        <w:ind w:left="3875"/>
      </w:pPr>
      <w:sdt>
        <w:sdtPr>
          <w:id w:val="1568768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3DFC">
            <w:rPr>
              <w:rFonts w:ascii="MS Gothic" w:eastAsia="MS Gothic" w:hAnsi="MS Gothic" w:hint="eastAsia"/>
            </w:rPr>
            <w:t>☐</w:t>
          </w:r>
        </w:sdtContent>
      </w:sdt>
      <w:r w:rsidR="009870C6">
        <w:t xml:space="preserve">Public transport  </w:t>
      </w:r>
      <w:r w:rsidR="00963DFC">
        <w:rPr>
          <w:noProof/>
        </w:rPr>
        <w:drawing>
          <wp:anchor distT="0" distB="0" distL="114300" distR="114300" simplePos="0" relativeHeight="251918347" behindDoc="0" locked="0" layoutInCell="1" allowOverlap="1" wp14:anchorId="31F7A410" wp14:editId="08950D2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78865" cy="408305"/>
            <wp:effectExtent l="0" t="0" r="6985" b="0"/>
            <wp:wrapNone/>
            <wp:docPr id="608019044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019044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6E510D" w14:textId="77777777" w:rsidR="00122AC0" w:rsidRDefault="00122AC0" w:rsidP="00204687">
      <w:pPr>
        <w:pStyle w:val="EasyReadSentence"/>
        <w:ind w:left="3875"/>
      </w:pPr>
    </w:p>
    <w:p w14:paraId="7B58F22B" w14:textId="7B30D528" w:rsidR="002B1458" w:rsidRDefault="00A350AF" w:rsidP="00204687">
      <w:pPr>
        <w:pStyle w:val="EasyReadSentence"/>
        <w:ind w:left="3875"/>
      </w:pPr>
      <w:r w:rsidRPr="00A350AF">
        <w:rPr>
          <w:noProof/>
        </w:rPr>
        <w:drawing>
          <wp:anchor distT="0" distB="0" distL="114300" distR="114300" simplePos="0" relativeHeight="251723787" behindDoc="0" locked="0" layoutInCell="1" allowOverlap="1" wp14:anchorId="71C9F02C" wp14:editId="5D8516B3">
            <wp:simplePos x="0" y="0"/>
            <wp:positionH relativeFrom="margin">
              <wp:align>left</wp:align>
            </wp:positionH>
            <wp:positionV relativeFrom="paragraph">
              <wp:posOffset>371244</wp:posOffset>
            </wp:positionV>
            <wp:extent cx="900000" cy="838800"/>
            <wp:effectExtent l="0" t="0" r="0" b="0"/>
            <wp:wrapNone/>
            <wp:docPr id="144380179" name="Picture 4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80179" name="Picture 4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09" t="15032" r="11274" b="14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340DCF" w14:textId="1171EF58" w:rsidR="00BA62AE" w:rsidRDefault="004A634E" w:rsidP="00F3462E">
      <w:pPr>
        <w:pStyle w:val="EasyReadSentence"/>
        <w:ind w:left="3875"/>
      </w:pPr>
      <w:sdt>
        <w:sdtPr>
          <w:id w:val="1467555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9870C6">
        <w:t>Supported travel with a personal assistant, escort or support worker</w:t>
      </w:r>
    </w:p>
    <w:p w14:paraId="750C7D53" w14:textId="77777777" w:rsidR="00122AC0" w:rsidRDefault="00122AC0" w:rsidP="00204687">
      <w:pPr>
        <w:pStyle w:val="EasyReadSentence"/>
        <w:ind w:left="3875"/>
      </w:pPr>
    </w:p>
    <w:p w14:paraId="62EA7D32" w14:textId="5156411B" w:rsidR="002B1458" w:rsidRDefault="00F3462E" w:rsidP="00204687">
      <w:pPr>
        <w:pStyle w:val="EasyReadSentence"/>
        <w:ind w:left="3875"/>
      </w:pPr>
      <w:r w:rsidRPr="00F3462E">
        <w:rPr>
          <w:noProof/>
        </w:rPr>
        <w:drawing>
          <wp:anchor distT="0" distB="0" distL="114300" distR="114300" simplePos="0" relativeHeight="251725835" behindDoc="0" locked="0" layoutInCell="1" allowOverlap="1" wp14:anchorId="1DB1C60A" wp14:editId="763D6869">
            <wp:simplePos x="0" y="0"/>
            <wp:positionH relativeFrom="margin">
              <wp:align>left</wp:align>
            </wp:positionH>
            <wp:positionV relativeFrom="paragraph">
              <wp:posOffset>374015</wp:posOffset>
            </wp:positionV>
            <wp:extent cx="1080000" cy="655200"/>
            <wp:effectExtent l="0" t="0" r="6350" b="0"/>
            <wp:wrapNone/>
            <wp:docPr id="2141857434" name="Picture 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857434" name="Picture 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08" t="23025" r="13957" b="32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65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A5B43B" w14:textId="27891E6F" w:rsidR="00F3462E" w:rsidRDefault="004A634E" w:rsidP="00F3462E">
      <w:pPr>
        <w:pStyle w:val="EasyReadSentence"/>
        <w:ind w:left="3875"/>
      </w:pPr>
      <w:sdt>
        <w:sdtPr>
          <w:id w:val="1497847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9870C6">
        <w:t>Taxi or private hire arranged by the family</w:t>
      </w:r>
    </w:p>
    <w:p w14:paraId="64BEE391" w14:textId="77777777" w:rsidR="00122AC0" w:rsidRDefault="00122AC0" w:rsidP="00F3462E">
      <w:pPr>
        <w:pStyle w:val="EasyReadSentence"/>
        <w:ind w:left="3875"/>
      </w:pPr>
    </w:p>
    <w:p w14:paraId="2F58CB11" w14:textId="5B945648" w:rsidR="00F3462E" w:rsidRDefault="00122AC0" w:rsidP="00F3462E">
      <w:pPr>
        <w:pStyle w:val="EasyReadSentence"/>
        <w:ind w:left="3875"/>
      </w:pPr>
      <w:r w:rsidRPr="00122AC0">
        <w:rPr>
          <w:noProof/>
        </w:rPr>
        <w:drawing>
          <wp:anchor distT="0" distB="0" distL="114300" distR="114300" simplePos="0" relativeHeight="251729931" behindDoc="0" locked="0" layoutInCell="1" allowOverlap="1" wp14:anchorId="27FFB1FE" wp14:editId="7B268AE0">
            <wp:simplePos x="0" y="0"/>
            <wp:positionH relativeFrom="margin">
              <wp:align>left</wp:align>
            </wp:positionH>
            <wp:positionV relativeFrom="paragraph">
              <wp:posOffset>374650</wp:posOffset>
            </wp:positionV>
            <wp:extent cx="716400" cy="720000"/>
            <wp:effectExtent l="0" t="0" r="7620" b="4445"/>
            <wp:wrapNone/>
            <wp:docPr id="226597209" name="Picture 5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597209" name="Picture 5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89" t="16728" r="20018" b="16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4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9447D6" w14:textId="6E9FFE02" w:rsidR="00F3462E" w:rsidRDefault="004A634E" w:rsidP="00122AC0">
      <w:pPr>
        <w:pStyle w:val="EasyReadSentence"/>
        <w:ind w:left="3875"/>
      </w:pPr>
      <w:sdt>
        <w:sdtPr>
          <w:id w:val="724189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5B1018">
        <w:t>More than 1 way</w:t>
      </w:r>
    </w:p>
    <w:p w14:paraId="76945B3E" w14:textId="77777777" w:rsidR="00963DFC" w:rsidRDefault="00963DFC" w:rsidP="00122AC0">
      <w:pPr>
        <w:pStyle w:val="EasyReadSentence"/>
        <w:ind w:left="3875"/>
      </w:pPr>
    </w:p>
    <w:p w14:paraId="49FDF893" w14:textId="77777777" w:rsidR="00963DFC" w:rsidRDefault="00963DFC" w:rsidP="00122AC0">
      <w:pPr>
        <w:pStyle w:val="EasyReadSentence"/>
        <w:ind w:left="3875"/>
      </w:pPr>
    </w:p>
    <w:p w14:paraId="0FF9F516" w14:textId="6C19F366" w:rsidR="009870C6" w:rsidRDefault="004A634E" w:rsidP="00204687">
      <w:pPr>
        <w:pStyle w:val="EasyReadSentence"/>
        <w:ind w:left="3875"/>
      </w:pPr>
      <w:sdt>
        <w:sdtPr>
          <w:id w:val="6646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65188F"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79B211C7" wp14:editId="1787E8AF">
                <wp:simplePos x="0" y="0"/>
                <wp:positionH relativeFrom="column">
                  <wp:posOffset>2683510</wp:posOffset>
                </wp:positionH>
                <wp:positionV relativeFrom="paragraph">
                  <wp:posOffset>337185</wp:posOffset>
                </wp:positionV>
                <wp:extent cx="3435350" cy="948690"/>
                <wp:effectExtent l="0" t="0" r="12700" b="22860"/>
                <wp:wrapSquare wrapText="bothSides"/>
                <wp:docPr id="13571073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0" cy="948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81C31" w14:textId="5B825BAE" w:rsidR="0065188F" w:rsidRDefault="0065188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211C7" id="_x0000_s1027" type="#_x0000_t202" style="position:absolute;left:0;text-align:left;margin-left:211.3pt;margin-top:26.55pt;width:270.5pt;height:74.7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" strokeweight="1.5pt">
                <v:textbox>
                  <w:txbxContent>
                    <w:p w14:paraId="34B81C31" w14:textId="5B825BAE" w:rsidR="0065188F" w:rsidRDefault="0065188F"/>
                  </w:txbxContent>
                </v:textbox>
                <w10:wrap type="square"/>
              </v:shape>
            </w:pict>
          </mc:Fallback>
        </mc:AlternateContent>
      </w:r>
      <w:r w:rsidR="009870C6">
        <w:t>Other, please tell us</w:t>
      </w:r>
      <w:r w:rsidR="00165F0B">
        <w:t xml:space="preserve"> in the box below</w:t>
      </w:r>
    </w:p>
    <w:p w14:paraId="347CD9B1" w14:textId="26C44792" w:rsidR="0065188F" w:rsidRDefault="0065188F" w:rsidP="0065188F">
      <w:pPr>
        <w:pStyle w:val="EasyReadSentence"/>
        <w:ind w:left="0"/>
      </w:pPr>
    </w:p>
    <w:p w14:paraId="20DAA5BF" w14:textId="5D7E9DCA" w:rsidR="005B1018" w:rsidRDefault="00331ECC" w:rsidP="0065188F">
      <w:pPr>
        <w:pStyle w:val="EasyReadSentence"/>
        <w:ind w:left="0"/>
      </w:pPr>
      <w:r w:rsidRPr="00331ECC">
        <w:rPr>
          <w:noProof/>
        </w:rPr>
        <w:drawing>
          <wp:anchor distT="0" distB="0" distL="114300" distR="114300" simplePos="0" relativeHeight="251733003" behindDoc="0" locked="0" layoutInCell="1" allowOverlap="1" wp14:anchorId="599ED0CF" wp14:editId="7BEF522B">
            <wp:simplePos x="0" y="0"/>
            <wp:positionH relativeFrom="margin">
              <wp:align>left</wp:align>
            </wp:positionH>
            <wp:positionV relativeFrom="paragraph">
              <wp:posOffset>-763905</wp:posOffset>
            </wp:positionV>
            <wp:extent cx="1080000" cy="1011600"/>
            <wp:effectExtent l="0" t="0" r="6350" b="0"/>
            <wp:wrapNone/>
            <wp:docPr id="526673928" name="Picture 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673928" name="Picture 5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1" t="14663" r="12552" b="16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3B9AB7" w14:textId="13F6E0DE" w:rsidR="002B1458" w:rsidRDefault="002B1458" w:rsidP="0065188F">
      <w:pPr>
        <w:pStyle w:val="EasyReadSentence"/>
        <w:ind w:left="0"/>
      </w:pPr>
    </w:p>
    <w:p w14:paraId="43A4DCD6" w14:textId="77777777" w:rsidR="00963DFC" w:rsidRDefault="00963DFC" w:rsidP="0065188F">
      <w:pPr>
        <w:pStyle w:val="EasyReadSentence"/>
        <w:ind w:left="0"/>
      </w:pPr>
    </w:p>
    <w:p w14:paraId="6DF325CA" w14:textId="2F35F280" w:rsidR="005B1018" w:rsidRDefault="00122AC0" w:rsidP="0065188F">
      <w:pPr>
        <w:pStyle w:val="EasyReadSentence"/>
        <w:ind w:left="0"/>
      </w:pPr>
      <w:r>
        <w:rPr>
          <w:noProof/>
        </w:rPr>
        <w:drawing>
          <wp:anchor distT="0" distB="0" distL="114300" distR="114300" simplePos="0" relativeHeight="251730955" behindDoc="0" locked="0" layoutInCell="1" allowOverlap="1" wp14:anchorId="7DF1088E" wp14:editId="7DE19D16">
            <wp:simplePos x="0" y="0"/>
            <wp:positionH relativeFrom="margin">
              <wp:posOffset>198120</wp:posOffset>
            </wp:positionH>
            <wp:positionV relativeFrom="paragraph">
              <wp:posOffset>45085</wp:posOffset>
            </wp:positionV>
            <wp:extent cx="548640" cy="926465"/>
            <wp:effectExtent l="0" t="0" r="3810" b="6985"/>
            <wp:wrapNone/>
            <wp:docPr id="1805175882" name="Picture 5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175882" name="Picture 5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7ED24" w14:textId="714AE287" w:rsidR="00A167C9" w:rsidRDefault="004A634E" w:rsidP="00204687">
      <w:pPr>
        <w:pStyle w:val="EasyReadSentence"/>
        <w:ind w:left="3875"/>
      </w:pPr>
      <w:sdt>
        <w:sdtPr>
          <w:id w:val="767657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1ECC">
            <w:rPr>
              <w:rFonts w:ascii="MS Gothic" w:eastAsia="MS Gothic" w:hAnsi="MS Gothic" w:hint="eastAsia"/>
            </w:rPr>
            <w:t>☐</w:t>
          </w:r>
        </w:sdtContent>
      </w:sdt>
      <w:r w:rsidR="009870C6">
        <w:t>Not sure </w:t>
      </w:r>
    </w:p>
    <w:p w14:paraId="3BD838EF" w14:textId="3F298AF6" w:rsidR="004F57EC" w:rsidRDefault="004F57EC" w:rsidP="004F57EC">
      <w:pPr>
        <w:pStyle w:val="EasyReadSentence"/>
      </w:pPr>
    </w:p>
    <w:p w14:paraId="3EAD0DC7" w14:textId="4E9427F2" w:rsidR="00331ECC" w:rsidRDefault="00331ECC" w:rsidP="004F57EC">
      <w:pPr>
        <w:pStyle w:val="EasyReadSentence"/>
      </w:pPr>
    </w:p>
    <w:p w14:paraId="19470B30" w14:textId="07FAF2B7" w:rsidR="00331ECC" w:rsidRDefault="00DE5339" w:rsidP="00BE741C">
      <w:pPr>
        <w:pStyle w:val="EasyReadSentence"/>
        <w:rPr>
          <w:b/>
          <w:bCs/>
        </w:rPr>
      </w:pPr>
      <w:r w:rsidRPr="00DE5339">
        <w:rPr>
          <w:b/>
          <w:bCs/>
          <w:noProof/>
        </w:rPr>
        <w:lastRenderedPageBreak/>
        <w:drawing>
          <wp:anchor distT="0" distB="0" distL="114300" distR="114300" simplePos="0" relativeHeight="251735051" behindDoc="0" locked="0" layoutInCell="1" allowOverlap="1" wp14:anchorId="4F55A13A" wp14:editId="650D5438">
            <wp:simplePos x="0" y="0"/>
            <wp:positionH relativeFrom="margin">
              <wp:posOffset>-635</wp:posOffset>
            </wp:positionH>
            <wp:positionV relativeFrom="paragraph">
              <wp:posOffset>4445</wp:posOffset>
            </wp:positionV>
            <wp:extent cx="1079500" cy="694690"/>
            <wp:effectExtent l="0" t="0" r="6350" b="0"/>
            <wp:wrapNone/>
            <wp:docPr id="695147691" name="Picture 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147691" name="Picture 5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97" t="28260" r="13619" b="240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1E5D" w:rsidRPr="00271E5D">
        <w:rPr>
          <w:b/>
          <w:bCs/>
        </w:rPr>
        <w:t xml:space="preserve">A8) </w:t>
      </w:r>
      <w:r w:rsidR="00165F0B">
        <w:rPr>
          <w:b/>
          <w:bCs/>
        </w:rPr>
        <w:t>Is there anything else you want to say</w:t>
      </w:r>
      <w:r w:rsidR="00271E5D" w:rsidRPr="00271E5D">
        <w:rPr>
          <w:b/>
          <w:bCs/>
        </w:rPr>
        <w:t>?</w:t>
      </w:r>
      <w:r w:rsidR="00165F0B">
        <w:rPr>
          <w:b/>
          <w:bCs/>
        </w:rPr>
        <w:t xml:space="preserve"> </w:t>
      </w:r>
    </w:p>
    <w:p w14:paraId="442536E7" w14:textId="5C1AB768" w:rsidR="00786BDA" w:rsidRPr="00271E5D" w:rsidRDefault="00331ECC" w:rsidP="00BE741C">
      <w:pPr>
        <w:pStyle w:val="EasyReadSentence"/>
        <w:rPr>
          <w:b/>
          <w:bCs/>
        </w:rPr>
      </w:pPr>
      <w:r w:rsidRPr="00B73D1E">
        <w:rPr>
          <w:b/>
          <w:bCs/>
          <w:noProof/>
        </w:rPr>
        <w:drawing>
          <wp:anchor distT="0" distB="0" distL="114300" distR="114300" simplePos="0" relativeHeight="251658251" behindDoc="0" locked="0" layoutInCell="1" allowOverlap="1" wp14:anchorId="4FBE2ED1" wp14:editId="73B0F449">
            <wp:simplePos x="0" y="0"/>
            <wp:positionH relativeFrom="margin">
              <wp:align>left</wp:align>
            </wp:positionH>
            <wp:positionV relativeFrom="paragraph">
              <wp:posOffset>431800</wp:posOffset>
            </wp:positionV>
            <wp:extent cx="1080000" cy="957600"/>
            <wp:effectExtent l="0" t="0" r="6350" b="0"/>
            <wp:wrapNone/>
            <wp:docPr id="254873703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873703" name="Pictur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49" t="16970" r="11292" b="15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9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5F0B">
        <w:rPr>
          <w:b/>
          <w:bCs/>
        </w:rPr>
        <w:br/>
      </w:r>
      <w:r w:rsidR="00165F0B" w:rsidRPr="00165F0B">
        <w:t>If there is, please write it in the box below.</w:t>
      </w:r>
      <w:r w:rsidR="00271E5D" w:rsidRPr="00165F0B">
        <w:t>  </w:t>
      </w:r>
    </w:p>
    <w:p w14:paraId="309796B1" w14:textId="78A6C7E4" w:rsidR="000C44DF" w:rsidRDefault="00C22C16" w:rsidP="00B73D1E">
      <w:pPr>
        <w:pStyle w:val="EasyReadSentence"/>
        <w:ind w:left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3D840174" wp14:editId="4918F4C4">
                <wp:simplePos x="0" y="0"/>
                <wp:positionH relativeFrom="margin">
                  <wp:posOffset>2191385</wp:posOffset>
                </wp:positionH>
                <wp:positionV relativeFrom="paragraph">
                  <wp:posOffset>1905</wp:posOffset>
                </wp:positionV>
                <wp:extent cx="4120515" cy="2015490"/>
                <wp:effectExtent l="0" t="0" r="13335" b="22860"/>
                <wp:wrapSquare wrapText="bothSides"/>
                <wp:docPr id="18906271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0515" cy="2015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8CB42" w14:textId="03506C58" w:rsidR="00271E5D" w:rsidRDefault="00271E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40174" id="_x0000_s1028" type="#_x0000_t202" style="position:absolute;margin-left:172.55pt;margin-top:.15pt;width:324.45pt;height:158.7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" strokeweight="1.5pt">
                <v:textbox>
                  <w:txbxContent>
                    <w:p w14:paraId="6AA8CB42" w14:textId="03506C58" w:rsidR="00271E5D" w:rsidRDefault="00271E5D"/>
                  </w:txbxContent>
                </v:textbox>
                <w10:wrap type="square" anchorx="margin"/>
              </v:shape>
            </w:pict>
          </mc:Fallback>
        </mc:AlternateContent>
      </w:r>
    </w:p>
    <w:p w14:paraId="130B8308" w14:textId="5B001719" w:rsidR="00B73D1E" w:rsidRDefault="00B73D1E" w:rsidP="00B73D1E">
      <w:pPr>
        <w:pStyle w:val="EasyReadSentence"/>
        <w:ind w:left="0"/>
      </w:pPr>
    </w:p>
    <w:p w14:paraId="2F6911A5" w14:textId="77777777" w:rsidR="00B73D1E" w:rsidRDefault="00B73D1E" w:rsidP="00B73D1E">
      <w:pPr>
        <w:pStyle w:val="EasyReadSentence"/>
        <w:ind w:left="0"/>
      </w:pPr>
    </w:p>
    <w:p w14:paraId="065262F6" w14:textId="77777777" w:rsidR="00B73D1E" w:rsidRDefault="00B73D1E" w:rsidP="00B73D1E">
      <w:pPr>
        <w:pStyle w:val="EasyReadSentence"/>
        <w:ind w:left="0"/>
      </w:pPr>
    </w:p>
    <w:p w14:paraId="3DD3FAEF" w14:textId="77777777" w:rsidR="00B73D1E" w:rsidRDefault="00B73D1E" w:rsidP="00B73D1E">
      <w:pPr>
        <w:pStyle w:val="EasyReadSentence"/>
        <w:ind w:left="0"/>
      </w:pPr>
    </w:p>
    <w:p w14:paraId="47C08408" w14:textId="77777777" w:rsidR="00B73D1E" w:rsidRDefault="00B73D1E" w:rsidP="00B73D1E">
      <w:pPr>
        <w:pStyle w:val="EasyReadSentence"/>
        <w:ind w:left="0"/>
      </w:pPr>
    </w:p>
    <w:p w14:paraId="3D17FE7D" w14:textId="77777777" w:rsidR="00BA0D2A" w:rsidRPr="005043A3" w:rsidRDefault="00BA0D2A" w:rsidP="00B73D1E">
      <w:pPr>
        <w:pStyle w:val="EasyReadSentence"/>
        <w:ind w:left="0"/>
      </w:pPr>
    </w:p>
    <w:p w14:paraId="222F5C77" w14:textId="7CC66F64" w:rsidR="00453325" w:rsidRDefault="00453325" w:rsidP="00453325">
      <w:pPr>
        <w:pStyle w:val="Heading2"/>
      </w:pPr>
      <w:r>
        <w:t xml:space="preserve">Section B: </w:t>
      </w:r>
      <w:r w:rsidR="00025CAD">
        <w:t xml:space="preserve">What you think of </w:t>
      </w:r>
      <w:r w:rsidR="00FF78CC">
        <w:t>our</w:t>
      </w:r>
      <w:r w:rsidR="009432AC">
        <w:t xml:space="preserve"> ideas for</w:t>
      </w:r>
      <w:r>
        <w:t xml:space="preserve"> changes </w:t>
      </w:r>
    </w:p>
    <w:p w14:paraId="3F6619F2" w14:textId="3D795DC6" w:rsidR="00453325" w:rsidRPr="00453325" w:rsidRDefault="00453325" w:rsidP="00453325">
      <w:pPr>
        <w:pStyle w:val="EasyReadSentence"/>
      </w:pPr>
    </w:p>
    <w:p w14:paraId="791853F9" w14:textId="621C877A" w:rsidR="00C22C16" w:rsidRDefault="007B1221" w:rsidP="00453325">
      <w:pPr>
        <w:pStyle w:val="EasyReadSentence"/>
      </w:pPr>
      <w:r w:rsidRPr="007B1221">
        <w:rPr>
          <w:noProof/>
        </w:rPr>
        <w:drawing>
          <wp:anchor distT="0" distB="0" distL="114300" distR="114300" simplePos="0" relativeHeight="251665419" behindDoc="0" locked="0" layoutInCell="1" allowOverlap="1" wp14:anchorId="1E5B9B58" wp14:editId="0640B260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1593215" cy="807085"/>
            <wp:effectExtent l="0" t="0" r="6985" b="0"/>
            <wp:wrapNone/>
            <wp:docPr id="1270671436" name="Pictur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671436" name="Pictur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215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3325">
        <w:t xml:space="preserve">The council is looking at different ways of </w:t>
      </w:r>
      <w:r w:rsidR="00FF78CC">
        <w:t>giving</w:t>
      </w:r>
      <w:r w:rsidR="00453325">
        <w:t xml:space="preserve"> travel support in the future. </w:t>
      </w:r>
    </w:p>
    <w:p w14:paraId="0EF1232A" w14:textId="77777777" w:rsidR="007B1221" w:rsidRDefault="007B1221" w:rsidP="00453325">
      <w:pPr>
        <w:pStyle w:val="EasyReadSentence"/>
      </w:pPr>
    </w:p>
    <w:p w14:paraId="0DFB1754" w14:textId="5AD6CCED" w:rsidR="00453325" w:rsidRDefault="00C22C16" w:rsidP="007B1221">
      <w:pPr>
        <w:pStyle w:val="EasyReadSentence"/>
      </w:pPr>
      <w:r w:rsidRPr="006D1D2E">
        <w:rPr>
          <w:b/>
          <w:bCs/>
          <w:noProof/>
        </w:rPr>
        <w:drawing>
          <wp:anchor distT="0" distB="0" distL="114300" distR="114300" simplePos="0" relativeHeight="251658250" behindDoc="0" locked="0" layoutInCell="1" allowOverlap="1" wp14:anchorId="3F6B67B0" wp14:editId="72C735BC">
            <wp:simplePos x="0" y="0"/>
            <wp:positionH relativeFrom="margin">
              <wp:align>left</wp:align>
            </wp:positionH>
            <wp:positionV relativeFrom="paragraph">
              <wp:posOffset>9929</wp:posOffset>
            </wp:positionV>
            <wp:extent cx="1246909" cy="914400"/>
            <wp:effectExtent l="0" t="0" r="0" b="0"/>
            <wp:wrapNone/>
            <wp:docPr id="1752594022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594022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92" cy="917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3325">
        <w:t xml:space="preserve">Please read each option and tell us what you think. </w:t>
      </w:r>
    </w:p>
    <w:p w14:paraId="5C9CBFA3" w14:textId="77777777" w:rsidR="00BA0D2A" w:rsidRDefault="00BA0D2A" w:rsidP="007B1221">
      <w:pPr>
        <w:pStyle w:val="EasyReadSentence"/>
      </w:pPr>
    </w:p>
    <w:p w14:paraId="750CE0A8" w14:textId="77777777" w:rsidR="00BA0D2A" w:rsidRDefault="00BA0D2A" w:rsidP="007B1221">
      <w:pPr>
        <w:pStyle w:val="EasyReadSentence"/>
      </w:pPr>
    </w:p>
    <w:p w14:paraId="74BA99AD" w14:textId="0D414371" w:rsidR="00453325" w:rsidRDefault="00404098" w:rsidP="00E444D4">
      <w:pPr>
        <w:pStyle w:val="EasyReadSentence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36075" behindDoc="0" locked="0" layoutInCell="1" allowOverlap="1" wp14:anchorId="1369E50D" wp14:editId="51CD51BF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885600" cy="1080000"/>
            <wp:effectExtent l="0" t="0" r="0" b="6350"/>
            <wp:wrapNone/>
            <wp:docPr id="939287351" name="Picture 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287351" name="Picture 5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6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3325" w:rsidRPr="00E444D4">
        <w:rPr>
          <w:b/>
          <w:bCs/>
        </w:rPr>
        <w:t xml:space="preserve">Option 1 – A contribution for organised transport  </w:t>
      </w:r>
    </w:p>
    <w:p w14:paraId="2FA6A52F" w14:textId="77777777" w:rsidR="00DA636D" w:rsidRDefault="00DA636D" w:rsidP="00E444D4">
      <w:pPr>
        <w:pStyle w:val="EasyReadSentence"/>
        <w:rPr>
          <w:b/>
          <w:bCs/>
        </w:rPr>
      </w:pPr>
    </w:p>
    <w:p w14:paraId="12EDEC28" w14:textId="77E73AC7" w:rsidR="00404098" w:rsidRDefault="00404098" w:rsidP="00E444D4">
      <w:pPr>
        <w:pStyle w:val="EasyReadSentence"/>
        <w:rPr>
          <w:b/>
          <w:bCs/>
        </w:rPr>
      </w:pPr>
    </w:p>
    <w:p w14:paraId="00B0C088" w14:textId="7CC6DFFF" w:rsidR="00DA636D" w:rsidRDefault="00645A4F" w:rsidP="00E444D4">
      <w:pPr>
        <w:pStyle w:val="EasyReadSentence"/>
      </w:pPr>
      <w:r>
        <w:rPr>
          <w:noProof/>
        </w:rPr>
        <w:lastRenderedPageBreak/>
        <w:drawing>
          <wp:anchor distT="0" distB="0" distL="114300" distR="114300" simplePos="0" relativeHeight="251737099" behindDoc="0" locked="0" layoutInCell="1" allowOverlap="1" wp14:anchorId="3782C36A" wp14:editId="5EC4F4C0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080000" cy="680400"/>
            <wp:effectExtent l="0" t="0" r="6350" b="5715"/>
            <wp:wrapNone/>
            <wp:docPr id="1152884261" name="Picture 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884261" name="Picture 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68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636D">
        <w:t>Learners aged 16 – 25 with SEND could still have council-organised transport.</w:t>
      </w:r>
    </w:p>
    <w:p w14:paraId="1F854AC9" w14:textId="78A29333" w:rsidR="00DA636D" w:rsidRDefault="00DA636D" w:rsidP="00E444D4">
      <w:pPr>
        <w:pStyle w:val="EasyReadSentence"/>
      </w:pPr>
    </w:p>
    <w:p w14:paraId="125918C6" w14:textId="2B7CB53A" w:rsidR="00CF5397" w:rsidRDefault="0004576D" w:rsidP="00E444D4">
      <w:pPr>
        <w:pStyle w:val="EasyReadSentence"/>
      </w:pPr>
      <w:r>
        <w:rPr>
          <w:noProof/>
        </w:rPr>
        <w:drawing>
          <wp:anchor distT="0" distB="0" distL="114300" distR="114300" simplePos="0" relativeHeight="251738123" behindDoc="0" locked="0" layoutInCell="1" allowOverlap="1" wp14:anchorId="79531F03" wp14:editId="2ED7B1CD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078865" cy="1073150"/>
            <wp:effectExtent l="0" t="0" r="6985" b="0"/>
            <wp:wrapNone/>
            <wp:docPr id="614064147" name="Picture 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064147" name="Picture 5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3954">
        <w:t xml:space="preserve">Learners </w:t>
      </w:r>
      <w:r w:rsidR="00CF5397">
        <w:t xml:space="preserve">aged 16 – 18 (in years 12 and 13) </w:t>
      </w:r>
      <w:r w:rsidR="007D3954">
        <w:t xml:space="preserve">using council-organised transport would pay </w:t>
      </w:r>
      <w:r w:rsidR="00CF5397">
        <w:t>£795 a year</w:t>
      </w:r>
      <w:r w:rsidR="005D11D5">
        <w:t xml:space="preserve"> for this</w:t>
      </w:r>
      <w:r w:rsidR="007D3954">
        <w:t xml:space="preserve"> from September 2027</w:t>
      </w:r>
      <w:r w:rsidR="00CF5397">
        <w:t>.</w:t>
      </w:r>
    </w:p>
    <w:p w14:paraId="7BFDF1D8" w14:textId="77777777" w:rsidR="0004576D" w:rsidRDefault="0004576D" w:rsidP="00E444D4">
      <w:pPr>
        <w:pStyle w:val="EasyReadSentence"/>
      </w:pPr>
    </w:p>
    <w:p w14:paraId="0E18BB27" w14:textId="3004A32F" w:rsidR="007D3954" w:rsidRDefault="006F1560" w:rsidP="00E444D4">
      <w:pPr>
        <w:pStyle w:val="EasyReadSentence"/>
      </w:pPr>
      <w:r>
        <w:rPr>
          <w:noProof/>
        </w:rPr>
        <w:drawing>
          <wp:anchor distT="0" distB="0" distL="114300" distR="114300" simplePos="0" relativeHeight="251739147" behindDoc="0" locked="0" layoutInCell="1" allowOverlap="1" wp14:anchorId="20A12C56" wp14:editId="2253B0A6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554480" cy="979322"/>
            <wp:effectExtent l="0" t="0" r="7620" b="0"/>
            <wp:wrapNone/>
            <wp:docPr id="1082970480" name="Picture 5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970480" name="Picture 5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286" cy="983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3954">
        <w:t xml:space="preserve">This is 7% of the cost of the transport, and the same amount of money that </w:t>
      </w:r>
      <w:r w:rsidR="00A86C3B">
        <w:t>a council bus pass will cost for pupils using mainstream school transport</w:t>
      </w:r>
      <w:r>
        <w:t>.</w:t>
      </w:r>
    </w:p>
    <w:p w14:paraId="19BE0705" w14:textId="4412B3A1" w:rsidR="006A11BB" w:rsidRDefault="006A11BB" w:rsidP="00E444D4">
      <w:pPr>
        <w:pStyle w:val="EasyReadSentence"/>
      </w:pPr>
    </w:p>
    <w:p w14:paraId="27A7DDB7" w14:textId="6121A2BA" w:rsidR="006A11BB" w:rsidRDefault="00FE23B7" w:rsidP="00E444D4">
      <w:pPr>
        <w:pStyle w:val="EasyReadSentence"/>
      </w:pPr>
      <w:r>
        <w:rPr>
          <w:noProof/>
        </w:rPr>
        <w:drawing>
          <wp:anchor distT="0" distB="0" distL="114300" distR="114300" simplePos="0" relativeHeight="251740171" behindDoc="0" locked="0" layoutInCell="1" allowOverlap="1" wp14:anchorId="4EC37DFE" wp14:editId="3630DCC5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078865" cy="908685"/>
            <wp:effectExtent l="0" t="0" r="6985" b="5715"/>
            <wp:wrapNone/>
            <wp:docPr id="16278737" name="Picture 5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8737" name="Picture 5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11BB">
        <w:t>Families with a household income below £7,400 a year would not pay.</w:t>
      </w:r>
    </w:p>
    <w:p w14:paraId="520DB9FC" w14:textId="77777777" w:rsidR="006A11BB" w:rsidRDefault="006A11BB" w:rsidP="00E444D4">
      <w:pPr>
        <w:pStyle w:val="EasyReadSentence"/>
      </w:pPr>
    </w:p>
    <w:p w14:paraId="136EC70B" w14:textId="5481EBAD" w:rsidR="00963DFC" w:rsidRDefault="00963DFC" w:rsidP="00E444D4">
      <w:pPr>
        <w:pStyle w:val="EasyReadSentence"/>
      </w:pPr>
    </w:p>
    <w:p w14:paraId="155BAF50" w14:textId="2766321D" w:rsidR="006A11BB" w:rsidRDefault="00A03187" w:rsidP="00E444D4">
      <w:pPr>
        <w:pStyle w:val="EasyReadSentence"/>
      </w:pPr>
      <w:r>
        <w:rPr>
          <w:noProof/>
        </w:rPr>
        <w:drawing>
          <wp:anchor distT="0" distB="0" distL="114300" distR="114300" simplePos="0" relativeHeight="251741195" behindDoc="0" locked="0" layoutInCell="1" allowOverlap="1" wp14:anchorId="5F8F0793" wp14:editId="169D44A0">
            <wp:simplePos x="0" y="0"/>
            <wp:positionH relativeFrom="margin">
              <wp:align>left</wp:align>
            </wp:positionH>
            <wp:positionV relativeFrom="paragraph">
              <wp:posOffset>-213360</wp:posOffset>
            </wp:positionV>
            <wp:extent cx="1080000" cy="1044000"/>
            <wp:effectExtent l="0" t="0" r="6350" b="3810"/>
            <wp:wrapNone/>
            <wp:docPr id="879804006" name="Picture 5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804006" name="Picture 5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4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11D5">
        <w:t xml:space="preserve">This option </w:t>
      </w:r>
      <w:r>
        <w:t>would</w:t>
      </w:r>
      <w:r w:rsidR="005D11D5">
        <w:t xml:space="preserve"> save the council about £0.4 million a year. </w:t>
      </w:r>
    </w:p>
    <w:p w14:paraId="35625382" w14:textId="77DFC2D1" w:rsidR="005D11D5" w:rsidRDefault="005D11D5" w:rsidP="00453325">
      <w:pPr>
        <w:pStyle w:val="EasyReadSentence"/>
      </w:pPr>
    </w:p>
    <w:p w14:paraId="723AAC04" w14:textId="7B22B700" w:rsidR="00A03187" w:rsidRDefault="00A03187" w:rsidP="00453325">
      <w:pPr>
        <w:pStyle w:val="EasyReadSentence"/>
      </w:pPr>
    </w:p>
    <w:p w14:paraId="70F0157B" w14:textId="626C94E8" w:rsidR="00453325" w:rsidRDefault="00963DFC" w:rsidP="00453325">
      <w:pPr>
        <w:pStyle w:val="EasyReadSentence"/>
        <w:rPr>
          <w:b/>
          <w:bCs/>
        </w:rPr>
      </w:pPr>
      <w:r w:rsidRPr="00B96EBB">
        <w:rPr>
          <w:b/>
          <w:bCs/>
          <w:noProof/>
        </w:rPr>
        <w:drawing>
          <wp:anchor distT="0" distB="0" distL="114300" distR="114300" simplePos="0" relativeHeight="251743243" behindDoc="0" locked="0" layoutInCell="1" allowOverlap="1" wp14:anchorId="020D1E24" wp14:editId="7A99723A">
            <wp:simplePos x="0" y="0"/>
            <wp:positionH relativeFrom="margin">
              <wp:align>left</wp:align>
            </wp:positionH>
            <wp:positionV relativeFrom="page">
              <wp:posOffset>8282940</wp:posOffset>
            </wp:positionV>
            <wp:extent cx="1079500" cy="917575"/>
            <wp:effectExtent l="0" t="0" r="6350" b="0"/>
            <wp:wrapNone/>
            <wp:docPr id="1201266450" name="Picture 6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266450" name="Picture 6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91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3325" w:rsidRPr="00E444D4">
        <w:rPr>
          <w:b/>
          <w:bCs/>
        </w:rPr>
        <w:t xml:space="preserve">B1. Do you think the council should make this change from September 2027? </w:t>
      </w:r>
    </w:p>
    <w:p w14:paraId="29C717FD" w14:textId="47C9F8AD" w:rsidR="004C77D3" w:rsidRDefault="004C77D3" w:rsidP="00453325">
      <w:pPr>
        <w:pStyle w:val="EasyReadSentence"/>
        <w:rPr>
          <w:b/>
          <w:bCs/>
        </w:rPr>
      </w:pPr>
    </w:p>
    <w:p w14:paraId="45750519" w14:textId="3CA02079" w:rsidR="00453325" w:rsidRDefault="004A634E" w:rsidP="00453325">
      <w:pPr>
        <w:pStyle w:val="EasyReadSentence"/>
      </w:pPr>
      <w:sdt>
        <w:sdtPr>
          <w:id w:val="2061520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495D">
            <w:rPr>
              <w:rFonts w:ascii="MS Gothic" w:eastAsia="MS Gothic" w:hAnsi="MS Gothic" w:hint="eastAsia"/>
            </w:rPr>
            <w:t>☐</w:t>
          </w:r>
        </w:sdtContent>
      </w:sdt>
      <w:r w:rsidR="00453325">
        <w:t xml:space="preserve">Strongly agree </w:t>
      </w:r>
    </w:p>
    <w:p w14:paraId="35515BD6" w14:textId="6F186F3B" w:rsidR="00453325" w:rsidRDefault="004A634E" w:rsidP="00453325">
      <w:pPr>
        <w:pStyle w:val="EasyReadSentence"/>
      </w:pPr>
      <w:sdt>
        <w:sdtPr>
          <w:id w:val="-511373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7D3">
            <w:rPr>
              <w:rFonts w:ascii="MS Gothic" w:eastAsia="MS Gothic" w:hAnsi="MS Gothic" w:hint="eastAsia"/>
            </w:rPr>
            <w:t>☐</w:t>
          </w:r>
        </w:sdtContent>
      </w:sdt>
      <w:r w:rsidR="00453325">
        <w:t xml:space="preserve">Agree </w:t>
      </w:r>
    </w:p>
    <w:p w14:paraId="0D3CECB9" w14:textId="230A7E8F" w:rsidR="00453325" w:rsidRDefault="004A634E" w:rsidP="00453325">
      <w:pPr>
        <w:pStyle w:val="EasyReadSentence"/>
      </w:pPr>
      <w:sdt>
        <w:sdtPr>
          <w:id w:val="-909300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3DFC">
            <w:rPr>
              <w:rFonts w:ascii="MS Gothic" w:eastAsia="MS Gothic" w:hAnsi="MS Gothic" w:hint="eastAsia"/>
            </w:rPr>
            <w:t>☐</w:t>
          </w:r>
        </w:sdtContent>
      </w:sdt>
      <w:r w:rsidR="00453325">
        <w:t xml:space="preserve">Neither agree nor disagree </w:t>
      </w:r>
    </w:p>
    <w:p w14:paraId="75522FB9" w14:textId="42EA538B" w:rsidR="00453325" w:rsidRDefault="004A634E" w:rsidP="00453325">
      <w:pPr>
        <w:pStyle w:val="EasyReadSentence"/>
      </w:pPr>
      <w:sdt>
        <w:sdtPr>
          <w:id w:val="1850522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453325">
        <w:t xml:space="preserve">Disagree </w:t>
      </w:r>
      <w:r w:rsidR="00963DFC">
        <w:rPr>
          <w:noProof/>
        </w:rPr>
        <w:drawing>
          <wp:anchor distT="0" distB="0" distL="114300" distR="114300" simplePos="0" relativeHeight="251919371" behindDoc="0" locked="0" layoutInCell="1" allowOverlap="1" wp14:anchorId="0303D4EA" wp14:editId="3C0A887D">
            <wp:simplePos x="0" y="0"/>
            <wp:positionH relativeFrom="column">
              <wp:posOffset>15240</wp:posOffset>
            </wp:positionH>
            <wp:positionV relativeFrom="paragraph">
              <wp:posOffset>-1181735</wp:posOffset>
            </wp:positionV>
            <wp:extent cx="713105" cy="2066925"/>
            <wp:effectExtent l="0" t="0" r="0" b="9525"/>
            <wp:wrapNone/>
            <wp:docPr id="107732716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32716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7CE423" w14:textId="4ECCE0C5" w:rsidR="000C44DF" w:rsidRDefault="004A634E" w:rsidP="00453325">
      <w:pPr>
        <w:pStyle w:val="EasyReadSentence"/>
      </w:pPr>
      <w:sdt>
        <w:sdtPr>
          <w:id w:val="1575469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453325">
        <w:t>Strongly disagree</w:t>
      </w:r>
    </w:p>
    <w:p w14:paraId="6355EB26" w14:textId="77777777" w:rsidR="00E444D4" w:rsidRDefault="00E444D4" w:rsidP="00453325">
      <w:pPr>
        <w:pStyle w:val="EasyReadSentence"/>
      </w:pPr>
    </w:p>
    <w:p w14:paraId="21076A40" w14:textId="77777777" w:rsidR="004C77D3" w:rsidRDefault="004C77D3" w:rsidP="00453325">
      <w:pPr>
        <w:pStyle w:val="EasyReadSentence"/>
      </w:pPr>
    </w:p>
    <w:p w14:paraId="3E9652A2" w14:textId="1B2554E3" w:rsidR="003E62DD" w:rsidRDefault="00343236" w:rsidP="003E62DD">
      <w:pPr>
        <w:pStyle w:val="EasyReadSentence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46315" behindDoc="0" locked="0" layoutInCell="1" allowOverlap="1" wp14:anchorId="7608F20D" wp14:editId="40FB1DF4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883920" cy="1078865"/>
            <wp:effectExtent l="0" t="0" r="0" b="6985"/>
            <wp:wrapNone/>
            <wp:docPr id="759693508" name="Picture 6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693508" name="Picture 6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62DD" w:rsidRPr="003E62DD">
        <w:rPr>
          <w:b/>
          <w:bCs/>
        </w:rPr>
        <w:t xml:space="preserve">Option 2 - Year 12 enhanced assessment from 2027 plus contributions </w:t>
      </w:r>
    </w:p>
    <w:p w14:paraId="5D8DD9C2" w14:textId="04C87B34" w:rsidR="004C77D3" w:rsidRDefault="004C77D3" w:rsidP="003E62DD">
      <w:pPr>
        <w:pStyle w:val="EasyReadSentence"/>
        <w:rPr>
          <w:b/>
          <w:bCs/>
        </w:rPr>
      </w:pPr>
    </w:p>
    <w:p w14:paraId="4057D6E1" w14:textId="1A2B3610" w:rsidR="0028495D" w:rsidRDefault="00377D78" w:rsidP="003E62DD">
      <w:pPr>
        <w:pStyle w:val="EasyReadSentence"/>
      </w:pPr>
      <w:r>
        <w:rPr>
          <w:b/>
          <w:bCs/>
          <w:noProof/>
        </w:rPr>
        <w:drawing>
          <wp:anchor distT="0" distB="0" distL="114300" distR="114300" simplePos="0" relativeHeight="251747339" behindDoc="0" locked="0" layoutInCell="1" allowOverlap="1" wp14:anchorId="3A62EA75" wp14:editId="5BCC6519">
            <wp:simplePos x="0" y="0"/>
            <wp:positionH relativeFrom="margin">
              <wp:align>left</wp:align>
            </wp:positionH>
            <wp:positionV relativeFrom="paragraph">
              <wp:posOffset>73025</wp:posOffset>
            </wp:positionV>
            <wp:extent cx="1501140" cy="945718"/>
            <wp:effectExtent l="0" t="0" r="3810" b="6985"/>
            <wp:wrapNone/>
            <wp:docPr id="1404216635" name="Picture 6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216635" name="Picture 6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94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495D">
        <w:t>Post-</w:t>
      </w:r>
      <w:r w:rsidR="009F7777">
        <w:t>16 learners already getting organised transport would keep getting it until they finish their post-16 education.</w:t>
      </w:r>
    </w:p>
    <w:p w14:paraId="6624A7CD" w14:textId="77777777" w:rsidR="009F7777" w:rsidRDefault="009F7777" w:rsidP="003E62DD">
      <w:pPr>
        <w:pStyle w:val="EasyReadSentence"/>
      </w:pPr>
    </w:p>
    <w:p w14:paraId="4FBCA374" w14:textId="77777777" w:rsidR="00963DFC" w:rsidRDefault="00963DFC" w:rsidP="003E62DD">
      <w:pPr>
        <w:pStyle w:val="EasyReadSentence"/>
      </w:pPr>
    </w:p>
    <w:p w14:paraId="269B4242" w14:textId="08C2E782" w:rsidR="007D3FE9" w:rsidRDefault="00A71367" w:rsidP="003E62DD">
      <w:pPr>
        <w:pStyle w:val="EasyReadSentence"/>
      </w:pPr>
      <w:r>
        <w:rPr>
          <w:noProof/>
        </w:rPr>
        <w:drawing>
          <wp:anchor distT="0" distB="0" distL="114300" distR="114300" simplePos="0" relativeHeight="251748363" behindDoc="0" locked="0" layoutInCell="1" allowOverlap="1" wp14:anchorId="643DC471" wp14:editId="3FD3065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80000" cy="1054800"/>
            <wp:effectExtent l="0" t="0" r="6350" b="0"/>
            <wp:wrapNone/>
            <wp:docPr id="406433177" name="Picture 6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433177" name="Picture 6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5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7777">
        <w:t xml:space="preserve">But from September 2027, learners starting </w:t>
      </w:r>
      <w:r w:rsidR="007D3FE9">
        <w:t>year 12 could only get organised transport in exceptional circumstances.</w:t>
      </w:r>
    </w:p>
    <w:p w14:paraId="42FBA9E7" w14:textId="77777777" w:rsidR="00A71367" w:rsidRDefault="00A71367" w:rsidP="003E62DD">
      <w:pPr>
        <w:pStyle w:val="EasyReadSentence"/>
      </w:pPr>
    </w:p>
    <w:p w14:paraId="0E6626B0" w14:textId="77777777" w:rsidR="00963DFC" w:rsidRDefault="00963DFC" w:rsidP="003E62DD">
      <w:pPr>
        <w:pStyle w:val="EasyReadSentence"/>
      </w:pPr>
    </w:p>
    <w:p w14:paraId="4B18D689" w14:textId="61575964" w:rsidR="00B65F4D" w:rsidRDefault="00962FBD" w:rsidP="003E62DD">
      <w:pPr>
        <w:pStyle w:val="EasyReadSentence"/>
      </w:pPr>
      <w:r>
        <w:rPr>
          <w:noProof/>
        </w:rPr>
        <w:drawing>
          <wp:anchor distT="0" distB="0" distL="114300" distR="114300" simplePos="0" relativeHeight="251749387" behindDoc="0" locked="0" layoutInCell="1" allowOverlap="1" wp14:anchorId="4702894B" wp14:editId="541D9565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036320" cy="1444625"/>
            <wp:effectExtent l="0" t="0" r="0" b="3175"/>
            <wp:wrapNone/>
            <wp:docPr id="676237093" name="Picture 6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237093" name="Picture 6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44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3FE9">
        <w:t xml:space="preserve">If someone said they had exceptional circumstances, </w:t>
      </w:r>
      <w:r w:rsidR="00B65F4D">
        <w:t xml:space="preserve">they would have to do an enhanced assessment (an assessment that </w:t>
      </w:r>
      <w:r w:rsidR="00B65F4D">
        <w:lastRenderedPageBreak/>
        <w:t xml:space="preserve">is longer and more detailed) as part of their application for travel assistance. </w:t>
      </w:r>
    </w:p>
    <w:p w14:paraId="63281E52" w14:textId="77777777" w:rsidR="00B65F4D" w:rsidRDefault="00B65F4D" w:rsidP="003E62DD">
      <w:pPr>
        <w:pStyle w:val="EasyReadSentence"/>
      </w:pPr>
    </w:p>
    <w:p w14:paraId="321FC9D1" w14:textId="5783AEBC" w:rsidR="00B65F4D" w:rsidRDefault="00D7595B" w:rsidP="003E62DD">
      <w:pPr>
        <w:pStyle w:val="EasyReadSentence"/>
      </w:pPr>
      <w:r>
        <w:rPr>
          <w:noProof/>
        </w:rPr>
        <w:drawing>
          <wp:anchor distT="0" distB="0" distL="114300" distR="114300" simplePos="0" relativeHeight="251750411" behindDoc="0" locked="0" layoutInCell="1" allowOverlap="1" wp14:anchorId="144A5C5F" wp14:editId="28A9BF2F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1078865" cy="1073150"/>
            <wp:effectExtent l="0" t="0" r="6985" b="0"/>
            <wp:wrapNone/>
            <wp:docPr id="1059183331" name="Picture 6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183331" name="Picture 6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5F4D">
        <w:t xml:space="preserve">If someone </w:t>
      </w:r>
      <w:r>
        <w:t>wanted</w:t>
      </w:r>
      <w:r w:rsidR="00B65F4D">
        <w:t xml:space="preserve"> for a DTAP (direct travel assistance payment) or parent mileage, they would not have to do an enhanced assessment.</w:t>
      </w:r>
    </w:p>
    <w:p w14:paraId="4DAA7226" w14:textId="77777777" w:rsidR="00B65F4D" w:rsidRDefault="00B65F4D" w:rsidP="003E62DD">
      <w:pPr>
        <w:pStyle w:val="EasyReadSentence"/>
      </w:pPr>
    </w:p>
    <w:p w14:paraId="59061E4C" w14:textId="77777777" w:rsidR="00963DFC" w:rsidRDefault="00963DFC" w:rsidP="003E62DD">
      <w:pPr>
        <w:pStyle w:val="EasyReadSentence"/>
      </w:pPr>
    </w:p>
    <w:p w14:paraId="4F31BAA3" w14:textId="6387DA09" w:rsidR="009F7777" w:rsidRDefault="00F22B0C" w:rsidP="003E62DD">
      <w:pPr>
        <w:pStyle w:val="EasyReadSentence"/>
      </w:pPr>
      <w:r>
        <w:rPr>
          <w:noProof/>
        </w:rPr>
        <w:drawing>
          <wp:anchor distT="0" distB="0" distL="114300" distR="114300" simplePos="0" relativeHeight="251751435" behindDoc="0" locked="0" layoutInCell="1" allowOverlap="1" wp14:anchorId="27EEE8E9" wp14:editId="230D8A64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158240" cy="939165"/>
            <wp:effectExtent l="0" t="0" r="3810" b="0"/>
            <wp:wrapNone/>
            <wp:docPr id="387252944" name="Picture 6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252944" name="Picture 6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3037">
        <w:t>On someone’s application, they would say what sort of travel assistance they wanted.</w:t>
      </w:r>
    </w:p>
    <w:p w14:paraId="1E65D51C" w14:textId="77777777" w:rsidR="00B65F4D" w:rsidRDefault="00B65F4D" w:rsidP="003E62DD">
      <w:pPr>
        <w:pStyle w:val="EasyReadSentence"/>
      </w:pPr>
    </w:p>
    <w:p w14:paraId="7B6D90A9" w14:textId="77777777" w:rsidR="00F22B0C" w:rsidRDefault="00F22B0C" w:rsidP="003E62DD">
      <w:pPr>
        <w:pStyle w:val="EasyReadSentence"/>
      </w:pPr>
    </w:p>
    <w:p w14:paraId="6B64C9FD" w14:textId="237A17A7" w:rsidR="00B65F4D" w:rsidRDefault="00B124AD" w:rsidP="003E62DD">
      <w:pPr>
        <w:pStyle w:val="EasyReadSentence"/>
      </w:pPr>
      <w:r>
        <w:rPr>
          <w:noProof/>
        </w:rPr>
        <w:drawing>
          <wp:anchor distT="0" distB="0" distL="114300" distR="114300" simplePos="0" relativeHeight="251752459" behindDoc="0" locked="0" layoutInCell="1" allowOverlap="1" wp14:anchorId="1084F849" wp14:editId="0F85E629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371600" cy="920750"/>
            <wp:effectExtent l="0" t="0" r="0" b="0"/>
            <wp:wrapNone/>
            <wp:docPr id="386091054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091054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5F4D">
        <w:t xml:space="preserve">If the council decides someone does not have exceptional circumstances, they would be offered a DTAP. </w:t>
      </w:r>
    </w:p>
    <w:p w14:paraId="2090F2E0" w14:textId="77777777" w:rsidR="00B65F4D" w:rsidRDefault="00B65F4D" w:rsidP="003E62DD">
      <w:pPr>
        <w:pStyle w:val="EasyReadSentence"/>
      </w:pPr>
    </w:p>
    <w:p w14:paraId="59AE3046" w14:textId="77777777" w:rsidR="00963DFC" w:rsidRDefault="00963DFC" w:rsidP="003E62DD">
      <w:pPr>
        <w:pStyle w:val="EasyReadSentence"/>
      </w:pPr>
    </w:p>
    <w:p w14:paraId="45450692" w14:textId="77777777" w:rsidR="00963DFC" w:rsidRDefault="001377FB" w:rsidP="00963DFC">
      <w:pPr>
        <w:pStyle w:val="EasyReadSentence"/>
      </w:pPr>
      <w:r>
        <w:rPr>
          <w:noProof/>
        </w:rPr>
        <w:drawing>
          <wp:anchor distT="0" distB="0" distL="114300" distR="114300" simplePos="0" relativeHeight="251753483" behindDoc="0" locked="0" layoutInCell="1" allowOverlap="1" wp14:anchorId="24A78619" wp14:editId="62045B68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078865" cy="1073150"/>
            <wp:effectExtent l="0" t="0" r="6985" b="0"/>
            <wp:wrapNone/>
            <wp:docPr id="1956984658" name="Picture 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984658" name="Picture 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5381">
        <w:t>Learners</w:t>
      </w:r>
      <w:r w:rsidR="00B65F4D">
        <w:t xml:space="preserve"> </w:t>
      </w:r>
      <w:r w:rsidR="00BF5381">
        <w:t xml:space="preserve">aged 16- 18 (years 12 and 13) </w:t>
      </w:r>
      <w:r w:rsidR="00B65F4D">
        <w:t>who had organised transport from September 2027 would pay £7</w:t>
      </w:r>
      <w:r w:rsidR="00BF5381">
        <w:t>95 each year towards the cost</w:t>
      </w:r>
      <w:r w:rsidR="00CA4C87">
        <w:t xml:space="preserve"> of the transport</w:t>
      </w:r>
      <w:r w:rsidR="00BF5381">
        <w:t>.</w:t>
      </w:r>
    </w:p>
    <w:p w14:paraId="72862035" w14:textId="77777777" w:rsidR="00963DFC" w:rsidRDefault="00963DFC" w:rsidP="00963DFC">
      <w:pPr>
        <w:pStyle w:val="EasyReadSentence"/>
      </w:pPr>
    </w:p>
    <w:p w14:paraId="3DDBBF07" w14:textId="5807BDA0" w:rsidR="00BF5381" w:rsidRDefault="00BF5381" w:rsidP="00963DFC">
      <w:pPr>
        <w:pStyle w:val="EasyReadSentence"/>
      </w:pPr>
    </w:p>
    <w:p w14:paraId="2A05F22D" w14:textId="3C027BD7" w:rsidR="001377FB" w:rsidRDefault="00963DFC" w:rsidP="003E62DD">
      <w:pPr>
        <w:pStyle w:val="EasyReadSentence"/>
      </w:pPr>
      <w:r>
        <w:rPr>
          <w:noProof/>
        </w:rPr>
        <w:lastRenderedPageBreak/>
        <w:drawing>
          <wp:anchor distT="0" distB="0" distL="114300" distR="114300" simplePos="0" relativeHeight="251754507" behindDoc="0" locked="0" layoutInCell="1" allowOverlap="1" wp14:anchorId="3E03A3F5" wp14:editId="011E7B25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078865" cy="1066800"/>
            <wp:effectExtent l="0" t="0" r="6985" b="0"/>
            <wp:wrapNone/>
            <wp:docPr id="252709144" name="Picture 7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709144" name="Picture 7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5381">
        <w:t xml:space="preserve">This </w:t>
      </w:r>
      <w:r w:rsidR="00CA4C87">
        <w:t>could</w:t>
      </w:r>
      <w:r w:rsidR="00BF5381">
        <w:t xml:space="preserve"> save the council about £1.5 million a year.</w:t>
      </w:r>
    </w:p>
    <w:p w14:paraId="4600EC2F" w14:textId="77777777" w:rsidR="001377FB" w:rsidRDefault="001377FB" w:rsidP="003E62DD">
      <w:pPr>
        <w:pStyle w:val="EasyReadSentence"/>
      </w:pPr>
    </w:p>
    <w:p w14:paraId="4B2EC4EC" w14:textId="412866EA" w:rsidR="00BF5381" w:rsidRPr="0028495D" w:rsidRDefault="00BF5381" w:rsidP="003E62DD">
      <w:pPr>
        <w:pStyle w:val="EasyReadSentence"/>
      </w:pPr>
      <w:r>
        <w:t xml:space="preserve"> </w:t>
      </w:r>
    </w:p>
    <w:p w14:paraId="14DF534A" w14:textId="50261497" w:rsidR="003E62DD" w:rsidRDefault="00326213" w:rsidP="003E62DD">
      <w:pPr>
        <w:pStyle w:val="EasyReadSentence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55531" behindDoc="0" locked="0" layoutInCell="1" allowOverlap="1" wp14:anchorId="52EDA8E7" wp14:editId="739F1064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078865" cy="914400"/>
            <wp:effectExtent l="0" t="0" r="6985" b="0"/>
            <wp:wrapNone/>
            <wp:docPr id="1485017517" name="Picture 7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017517" name="Picture 7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62DD" w:rsidRPr="00616650">
        <w:rPr>
          <w:b/>
          <w:bCs/>
        </w:rPr>
        <w:t xml:space="preserve">B2. Do you think the council should choose this option from September 2027? </w:t>
      </w:r>
    </w:p>
    <w:p w14:paraId="60178B52" w14:textId="10D6E953" w:rsidR="00326213" w:rsidRPr="00616650" w:rsidRDefault="00326213" w:rsidP="003E62DD">
      <w:pPr>
        <w:pStyle w:val="EasyReadSentence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756555" behindDoc="0" locked="0" layoutInCell="1" allowOverlap="1" wp14:anchorId="29CCBB7D" wp14:editId="3F64F1D0">
            <wp:simplePos x="0" y="0"/>
            <wp:positionH relativeFrom="column">
              <wp:posOffset>175260</wp:posOffset>
            </wp:positionH>
            <wp:positionV relativeFrom="paragraph">
              <wp:posOffset>207010</wp:posOffset>
            </wp:positionV>
            <wp:extent cx="707390" cy="2066925"/>
            <wp:effectExtent l="0" t="0" r="0" b="9525"/>
            <wp:wrapNone/>
            <wp:docPr id="624119610" name="Picture 7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119610" name="Picture 7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8AF315" w14:textId="32696866" w:rsidR="003E62DD" w:rsidRDefault="004A634E" w:rsidP="003E62DD">
      <w:pPr>
        <w:pStyle w:val="EasyReadSentence"/>
      </w:pPr>
      <w:sdt>
        <w:sdtPr>
          <w:id w:val="583812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6213">
            <w:rPr>
              <w:rFonts w:ascii="MS Gothic" w:eastAsia="MS Gothic" w:hAnsi="MS Gothic" w:hint="eastAsia"/>
            </w:rPr>
            <w:t>☐</w:t>
          </w:r>
        </w:sdtContent>
      </w:sdt>
      <w:r w:rsidR="003E62DD">
        <w:t xml:space="preserve">Strongly agree </w:t>
      </w:r>
    </w:p>
    <w:p w14:paraId="3ECAB69E" w14:textId="3AA27517" w:rsidR="00B5337F" w:rsidRDefault="004A634E" w:rsidP="00B5337F">
      <w:pPr>
        <w:pStyle w:val="EasyReadSentence"/>
      </w:pPr>
      <w:sdt>
        <w:sdtPr>
          <w:id w:val="1327783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C87">
            <w:rPr>
              <w:rFonts w:ascii="MS Gothic" w:eastAsia="MS Gothic" w:hAnsi="MS Gothic" w:hint="eastAsia"/>
            </w:rPr>
            <w:t>☐</w:t>
          </w:r>
        </w:sdtContent>
      </w:sdt>
      <w:r w:rsidR="003E62DD">
        <w:t xml:space="preserve">Agree </w:t>
      </w:r>
    </w:p>
    <w:p w14:paraId="25147D98" w14:textId="01CCB042" w:rsidR="003E62DD" w:rsidRDefault="004A634E" w:rsidP="00B5337F">
      <w:pPr>
        <w:pStyle w:val="EasyReadSentence"/>
      </w:pPr>
      <w:sdt>
        <w:sdtPr>
          <w:id w:val="450983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3E62DD">
        <w:t xml:space="preserve">Neither agree nor disagree </w:t>
      </w:r>
    </w:p>
    <w:p w14:paraId="1E230710" w14:textId="217220B3" w:rsidR="003E62DD" w:rsidRDefault="004A634E" w:rsidP="003E62DD">
      <w:pPr>
        <w:pStyle w:val="EasyReadSentence"/>
      </w:pPr>
      <w:sdt>
        <w:sdtPr>
          <w:id w:val="-436522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3E62DD">
        <w:t xml:space="preserve">Disagree </w:t>
      </w:r>
    </w:p>
    <w:p w14:paraId="77D0FB90" w14:textId="252082DA" w:rsidR="00E444D4" w:rsidRDefault="004A634E" w:rsidP="003E62DD">
      <w:pPr>
        <w:pStyle w:val="EasyReadSentence"/>
      </w:pPr>
      <w:sdt>
        <w:sdtPr>
          <w:id w:val="-768236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337F">
            <w:rPr>
              <w:rFonts w:ascii="MS Gothic" w:eastAsia="MS Gothic" w:hAnsi="MS Gothic" w:hint="eastAsia"/>
            </w:rPr>
            <w:t>☐</w:t>
          </w:r>
        </w:sdtContent>
      </w:sdt>
      <w:r w:rsidR="003E62DD">
        <w:t>Strongly disagree</w:t>
      </w:r>
    </w:p>
    <w:p w14:paraId="68C6DDBC" w14:textId="77777777" w:rsidR="002E2B0D" w:rsidRDefault="002E2B0D" w:rsidP="003E62DD">
      <w:pPr>
        <w:pStyle w:val="EasyReadSentence"/>
      </w:pPr>
    </w:p>
    <w:p w14:paraId="6B84D444" w14:textId="77777777" w:rsidR="00326213" w:rsidRDefault="00326213" w:rsidP="003E62DD">
      <w:pPr>
        <w:pStyle w:val="EasyReadSentence"/>
      </w:pPr>
    </w:p>
    <w:p w14:paraId="5A339594" w14:textId="6317E193" w:rsidR="00251216" w:rsidRDefault="001473D2" w:rsidP="00251216">
      <w:pPr>
        <w:pStyle w:val="EasyReadSentence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57579" behindDoc="0" locked="0" layoutInCell="1" allowOverlap="1" wp14:anchorId="66CB0890" wp14:editId="1DC9EDC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859790" cy="1078865"/>
            <wp:effectExtent l="0" t="0" r="0" b="6985"/>
            <wp:wrapNone/>
            <wp:docPr id="726578817" name="Picture 7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578817" name="Picture 7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54A" w:rsidRPr="0024254A">
        <w:rPr>
          <w:b/>
          <w:bCs/>
        </w:rPr>
        <w:t xml:space="preserve">Option 3 - Post 16 enhanced assessment from 2028 plus parental contributions  </w:t>
      </w:r>
    </w:p>
    <w:p w14:paraId="303D3A32" w14:textId="77777777" w:rsidR="00595359" w:rsidRDefault="00595359" w:rsidP="00595359">
      <w:pPr>
        <w:pStyle w:val="EasyReadSentence"/>
        <w:rPr>
          <w:b/>
          <w:bCs/>
        </w:rPr>
      </w:pPr>
    </w:p>
    <w:p w14:paraId="510F1267" w14:textId="2DC2ACB3" w:rsidR="00595359" w:rsidRDefault="001473D2" w:rsidP="00595359">
      <w:pPr>
        <w:pStyle w:val="EasyReadSentence"/>
      </w:pPr>
      <w:r>
        <w:rPr>
          <w:noProof/>
        </w:rPr>
        <w:drawing>
          <wp:anchor distT="0" distB="0" distL="114300" distR="114300" simplePos="0" relativeHeight="251758603" behindDoc="0" locked="0" layoutInCell="1" allowOverlap="1" wp14:anchorId="2CC69964" wp14:editId="4343FB5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78865" cy="1054735"/>
            <wp:effectExtent l="0" t="0" r="6985" b="0"/>
            <wp:wrapNone/>
            <wp:docPr id="1486252304" name="Picture 7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252304" name="Picture 7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5359">
        <w:t xml:space="preserve">From September 2028, learners aged 16 -25 could only get organised transport in exceptional circumstances. </w:t>
      </w:r>
    </w:p>
    <w:p w14:paraId="36D0BED7" w14:textId="77777777" w:rsidR="00CC1BCA" w:rsidRDefault="00CC1BCA" w:rsidP="00595359">
      <w:pPr>
        <w:pStyle w:val="EasyReadSentence"/>
      </w:pPr>
    </w:p>
    <w:p w14:paraId="3E493F3B" w14:textId="2D0DC509" w:rsidR="00CC1BCA" w:rsidRDefault="008F05AB" w:rsidP="00595359">
      <w:pPr>
        <w:pStyle w:val="EasyReadSentence"/>
      </w:pPr>
      <w:r>
        <w:rPr>
          <w:noProof/>
        </w:rPr>
        <w:lastRenderedPageBreak/>
        <w:drawing>
          <wp:anchor distT="0" distB="0" distL="114300" distR="114300" simplePos="0" relativeHeight="251759627" behindDoc="0" locked="0" layoutInCell="1" allowOverlap="1" wp14:anchorId="1431C66F" wp14:editId="255EA554">
            <wp:simplePos x="0" y="0"/>
            <wp:positionH relativeFrom="margin">
              <wp:posOffset>205740</wp:posOffset>
            </wp:positionH>
            <wp:positionV relativeFrom="paragraph">
              <wp:posOffset>6985</wp:posOffset>
            </wp:positionV>
            <wp:extent cx="762000" cy="1078865"/>
            <wp:effectExtent l="0" t="0" r="0" b="6985"/>
            <wp:wrapNone/>
            <wp:docPr id="2009661914" name="Picture 7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661914" name="Picture 7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1BCA">
        <w:t>From September 2028, all learners in or going into post-16 education would need to apply for travel assistance.</w:t>
      </w:r>
    </w:p>
    <w:p w14:paraId="758C73C3" w14:textId="77777777" w:rsidR="00CC1BCA" w:rsidRDefault="00CC1BCA" w:rsidP="00595359">
      <w:pPr>
        <w:pStyle w:val="EasyReadSentence"/>
      </w:pPr>
    </w:p>
    <w:p w14:paraId="6E6CB6FA" w14:textId="37873BEF" w:rsidR="008F05AB" w:rsidRDefault="008F05AB" w:rsidP="00595359">
      <w:pPr>
        <w:pStyle w:val="EasyReadSentence"/>
      </w:pPr>
    </w:p>
    <w:p w14:paraId="7D5F7BD9" w14:textId="7C187E0F" w:rsidR="008F05AB" w:rsidRDefault="00E37BDC" w:rsidP="00595359">
      <w:pPr>
        <w:pStyle w:val="EasyReadSentence"/>
      </w:pPr>
      <w:r>
        <w:rPr>
          <w:noProof/>
        </w:rPr>
        <w:drawing>
          <wp:anchor distT="0" distB="0" distL="114300" distR="114300" simplePos="0" relativeHeight="251760651" behindDoc="0" locked="0" layoutInCell="1" allowOverlap="1" wp14:anchorId="11B9543E" wp14:editId="0741C979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078865" cy="1054735"/>
            <wp:effectExtent l="0" t="0" r="6985" b="0"/>
            <wp:wrapNone/>
            <wp:docPr id="491780202" name="Picture 7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780202" name="Picture 7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1BCA">
        <w:t>If someone wanted to apply for organised transport, they would need to show they had exceptional circumstances.</w:t>
      </w:r>
    </w:p>
    <w:p w14:paraId="02F51228" w14:textId="325F3F08" w:rsidR="00CC1BCA" w:rsidRDefault="00CC1BCA" w:rsidP="00595359">
      <w:pPr>
        <w:pStyle w:val="EasyReadSentence"/>
      </w:pPr>
      <w:r>
        <w:t xml:space="preserve"> </w:t>
      </w:r>
    </w:p>
    <w:p w14:paraId="410914D7" w14:textId="25448E0A" w:rsidR="00F35AC1" w:rsidRDefault="00963DFC" w:rsidP="00F35AC1">
      <w:pPr>
        <w:pStyle w:val="EasyReadSentence"/>
      </w:pPr>
      <w:r>
        <w:rPr>
          <w:noProof/>
        </w:rPr>
        <w:drawing>
          <wp:anchor distT="0" distB="0" distL="114300" distR="114300" simplePos="0" relativeHeight="251761675" behindDoc="0" locked="0" layoutInCell="1" allowOverlap="1" wp14:anchorId="1392950D" wp14:editId="46AE2F45">
            <wp:simplePos x="0" y="0"/>
            <wp:positionH relativeFrom="margin">
              <wp:align>left</wp:align>
            </wp:positionH>
            <wp:positionV relativeFrom="page">
              <wp:posOffset>4236720</wp:posOffset>
            </wp:positionV>
            <wp:extent cx="774000" cy="1080000"/>
            <wp:effectExtent l="0" t="0" r="7620" b="6350"/>
            <wp:wrapNone/>
            <wp:docPr id="668382219" name="Picture 7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382219" name="Picture 7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5AC1">
        <w:t>To show they had exceptional circumstances, they would need to do an enhanced assessment</w:t>
      </w:r>
      <w:r w:rsidR="002D7D51">
        <w:t>.</w:t>
      </w:r>
    </w:p>
    <w:p w14:paraId="30B8F99F" w14:textId="28579DF4" w:rsidR="002D7D51" w:rsidRDefault="002D7D51" w:rsidP="00F35AC1">
      <w:pPr>
        <w:pStyle w:val="EasyReadSentence"/>
      </w:pPr>
    </w:p>
    <w:p w14:paraId="5B2BADF6" w14:textId="03593E89" w:rsidR="002B6798" w:rsidRDefault="00963DFC" w:rsidP="00373C86">
      <w:pPr>
        <w:pStyle w:val="EasyReadSentence"/>
      </w:pPr>
      <w:r>
        <w:rPr>
          <w:noProof/>
        </w:rPr>
        <w:drawing>
          <wp:anchor distT="0" distB="0" distL="114300" distR="114300" simplePos="0" relativeHeight="251762699" behindDoc="0" locked="0" layoutInCell="1" allowOverlap="1" wp14:anchorId="014A86A7" wp14:editId="5D919C0A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011600" cy="1080000"/>
            <wp:effectExtent l="0" t="0" r="0" b="6350"/>
            <wp:wrapNone/>
            <wp:docPr id="1382181755" name="Picture 8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181755" name="Picture 8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6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D51">
        <w:t>An enhanced assessment is an assessment that is longer and more detailed.</w:t>
      </w:r>
    </w:p>
    <w:p w14:paraId="6E130D38" w14:textId="2DD4FC24" w:rsidR="00963DFC" w:rsidRDefault="00963DFC" w:rsidP="00373C86">
      <w:pPr>
        <w:pStyle w:val="EasyReadSentence"/>
      </w:pPr>
    </w:p>
    <w:p w14:paraId="4CAF93D0" w14:textId="77777777" w:rsidR="00963DFC" w:rsidRDefault="00963DFC" w:rsidP="00373C86">
      <w:pPr>
        <w:pStyle w:val="EasyReadSentence"/>
      </w:pPr>
    </w:p>
    <w:p w14:paraId="1EDD4AF5" w14:textId="11C0C5E5" w:rsidR="00F35AC1" w:rsidRDefault="00963DFC" w:rsidP="00963578">
      <w:pPr>
        <w:pStyle w:val="EasyReadSentence"/>
      </w:pPr>
      <w:r>
        <w:rPr>
          <w:noProof/>
        </w:rPr>
        <w:drawing>
          <wp:anchor distT="0" distB="0" distL="114300" distR="114300" simplePos="0" relativeHeight="251763723" behindDoc="0" locked="0" layoutInCell="1" allowOverlap="1" wp14:anchorId="5E183325" wp14:editId="2B74978B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078865" cy="1073150"/>
            <wp:effectExtent l="0" t="0" r="6985" b="0"/>
            <wp:wrapNone/>
            <wp:docPr id="1750736191" name="Picture 8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736191" name="Picture 8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5AC1">
        <w:t>If someone said they wanted a DTAP or parent mileage, they would not have to do an enhanced assessment</w:t>
      </w:r>
      <w:r w:rsidR="002E2B0D">
        <w:t>.</w:t>
      </w:r>
    </w:p>
    <w:p w14:paraId="6A59C749" w14:textId="77777777" w:rsidR="00821804" w:rsidRDefault="00821804" w:rsidP="00963578">
      <w:pPr>
        <w:pStyle w:val="EasyReadSentence"/>
      </w:pPr>
    </w:p>
    <w:p w14:paraId="2EAE59CF" w14:textId="21DC0529" w:rsidR="00963DFC" w:rsidRDefault="00963DFC" w:rsidP="00963578">
      <w:pPr>
        <w:pStyle w:val="EasyReadSentence"/>
      </w:pPr>
    </w:p>
    <w:p w14:paraId="2DBC0401" w14:textId="654E864F" w:rsidR="00C66008" w:rsidRDefault="00963DFC" w:rsidP="00963DFC">
      <w:pPr>
        <w:pStyle w:val="EasyReadSentence"/>
      </w:pPr>
      <w:r>
        <w:rPr>
          <w:noProof/>
        </w:rPr>
        <w:drawing>
          <wp:anchor distT="0" distB="0" distL="114300" distR="114300" simplePos="0" relativeHeight="251764747" behindDoc="0" locked="0" layoutInCell="1" allowOverlap="1" wp14:anchorId="6E756D0D" wp14:editId="797A22F1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158240" cy="939165"/>
            <wp:effectExtent l="0" t="0" r="3810" b="0"/>
            <wp:wrapNone/>
            <wp:docPr id="2040129221" name="Picture 8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129221" name="Picture 8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008">
        <w:t>On someone’s application, they would say what sort of travel assistance they wanted</w:t>
      </w:r>
      <w:r w:rsidR="00F35AC1">
        <w:t>.</w:t>
      </w:r>
    </w:p>
    <w:p w14:paraId="3DDBE73D" w14:textId="267D59A0" w:rsidR="00E06ABB" w:rsidRDefault="00B4098C" w:rsidP="00F35AC1">
      <w:pPr>
        <w:pStyle w:val="EasyReadSentence"/>
      </w:pPr>
      <w:r>
        <w:rPr>
          <w:noProof/>
        </w:rPr>
        <w:lastRenderedPageBreak/>
        <w:drawing>
          <wp:anchor distT="0" distB="0" distL="114300" distR="114300" simplePos="0" relativeHeight="251765771" behindDoc="0" locked="0" layoutInCell="1" allowOverlap="1" wp14:anchorId="51280EF4" wp14:editId="2574932F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371600" cy="920750"/>
            <wp:effectExtent l="0" t="0" r="0" b="0"/>
            <wp:wrapNone/>
            <wp:docPr id="6407999" name="Picture 8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7999" name="Picture 8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6ABB">
        <w:t>If the council says someone does not have exceptional circumstances, they would be offered a DTAP instead.</w:t>
      </w:r>
    </w:p>
    <w:p w14:paraId="42E3FC79" w14:textId="77777777" w:rsidR="00E06ABB" w:rsidRDefault="00E06ABB" w:rsidP="00F35AC1">
      <w:pPr>
        <w:pStyle w:val="EasyReadSentence"/>
      </w:pPr>
    </w:p>
    <w:p w14:paraId="4031D42F" w14:textId="77777777" w:rsidR="00821804" w:rsidRDefault="00821804" w:rsidP="00F35AC1">
      <w:pPr>
        <w:pStyle w:val="EasyReadSentence"/>
      </w:pPr>
    </w:p>
    <w:p w14:paraId="15F223CE" w14:textId="1234F295" w:rsidR="00E06ABB" w:rsidRDefault="000C24F2" w:rsidP="00F35AC1">
      <w:pPr>
        <w:pStyle w:val="EasyReadSentence"/>
      </w:pPr>
      <w:r>
        <w:rPr>
          <w:noProof/>
        </w:rPr>
        <w:drawing>
          <wp:anchor distT="0" distB="0" distL="114300" distR="114300" simplePos="0" relativeHeight="251766795" behindDoc="0" locked="0" layoutInCell="1" allowOverlap="1" wp14:anchorId="50A4FEB1" wp14:editId="3DF6BB07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078865" cy="1073150"/>
            <wp:effectExtent l="0" t="0" r="6985" b="0"/>
            <wp:wrapNone/>
            <wp:docPr id="990110517" name="Picture 8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10517" name="Picture 8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6ABB" w:rsidRPr="00E06ABB">
        <w:t>Learners aged 16- 18 (years 12 and 13) who had organised transport from September 2027 would pay £795 each year towards the cost.</w:t>
      </w:r>
    </w:p>
    <w:p w14:paraId="442410D1" w14:textId="77777777" w:rsidR="00821804" w:rsidRDefault="00821804" w:rsidP="002339BE">
      <w:pPr>
        <w:pStyle w:val="EasyReadSentence"/>
        <w:ind w:left="0"/>
      </w:pPr>
    </w:p>
    <w:p w14:paraId="629CF801" w14:textId="52A5F7E6" w:rsidR="00E06ABB" w:rsidRDefault="00102C13" w:rsidP="002339BE">
      <w:pPr>
        <w:pStyle w:val="EasyReadSentence"/>
        <w:ind w:left="0"/>
      </w:pPr>
      <w:r>
        <w:rPr>
          <w:noProof/>
        </w:rPr>
        <w:drawing>
          <wp:anchor distT="0" distB="0" distL="114300" distR="114300" simplePos="0" relativeHeight="251767819" behindDoc="0" locked="0" layoutInCell="1" allowOverlap="1" wp14:anchorId="3FC0DF74" wp14:editId="51AF724F">
            <wp:simplePos x="0" y="0"/>
            <wp:positionH relativeFrom="margin">
              <wp:align>left</wp:align>
            </wp:positionH>
            <wp:positionV relativeFrom="paragraph">
              <wp:posOffset>121285</wp:posOffset>
            </wp:positionV>
            <wp:extent cx="1078865" cy="1061085"/>
            <wp:effectExtent l="0" t="0" r="6985" b="5715"/>
            <wp:wrapNone/>
            <wp:docPr id="276005475" name="Picture 8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005475" name="Picture 8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18D515" w14:textId="04FBA502" w:rsidR="00E06ABB" w:rsidRDefault="00E06ABB" w:rsidP="00F35AC1">
      <w:pPr>
        <w:pStyle w:val="EasyReadSentence"/>
      </w:pPr>
      <w:r>
        <w:t>This option would save the council about £2.3 million a year.</w:t>
      </w:r>
    </w:p>
    <w:p w14:paraId="47A8A95B" w14:textId="6B129272" w:rsidR="00102C13" w:rsidRDefault="00102C13" w:rsidP="00102C13">
      <w:pPr>
        <w:pStyle w:val="EasyReadSentence"/>
        <w:ind w:left="0"/>
      </w:pPr>
    </w:p>
    <w:p w14:paraId="09A6B4D3" w14:textId="77777777" w:rsidR="00963DFC" w:rsidRDefault="00963DFC" w:rsidP="00102C13">
      <w:pPr>
        <w:pStyle w:val="EasyReadSentence"/>
        <w:ind w:left="0"/>
      </w:pPr>
    </w:p>
    <w:p w14:paraId="047A0006" w14:textId="144B034A" w:rsidR="0024254A" w:rsidRDefault="00373C86" w:rsidP="0024254A">
      <w:pPr>
        <w:pStyle w:val="EasyReadSentence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68843" behindDoc="0" locked="0" layoutInCell="1" allowOverlap="1" wp14:anchorId="642AF027" wp14:editId="56EA1D5F">
            <wp:simplePos x="0" y="0"/>
            <wp:positionH relativeFrom="margin">
              <wp:posOffset>-635</wp:posOffset>
            </wp:positionH>
            <wp:positionV relativeFrom="paragraph">
              <wp:posOffset>8255</wp:posOffset>
            </wp:positionV>
            <wp:extent cx="1078865" cy="1028700"/>
            <wp:effectExtent l="0" t="0" r="6985" b="0"/>
            <wp:wrapNone/>
            <wp:docPr id="1502033027" name="Picture 8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033027" name="Picture 8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4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54A" w:rsidRPr="0024254A">
        <w:rPr>
          <w:b/>
          <w:bCs/>
        </w:rPr>
        <w:t xml:space="preserve">B3. Do you think the council should make this change from September 2028? </w:t>
      </w:r>
    </w:p>
    <w:p w14:paraId="0078292A" w14:textId="0F81A72C" w:rsidR="00963DFC" w:rsidRPr="0024254A" w:rsidRDefault="00963DFC" w:rsidP="0024254A">
      <w:pPr>
        <w:pStyle w:val="EasyReadSentence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817995" behindDoc="0" locked="0" layoutInCell="1" allowOverlap="1" wp14:anchorId="14520C1C" wp14:editId="7BF6EEBD">
            <wp:simplePos x="0" y="0"/>
            <wp:positionH relativeFrom="margin">
              <wp:posOffset>-635</wp:posOffset>
            </wp:positionH>
            <wp:positionV relativeFrom="paragraph">
              <wp:posOffset>375285</wp:posOffset>
            </wp:positionV>
            <wp:extent cx="1078865" cy="2052955"/>
            <wp:effectExtent l="0" t="0" r="0" b="4445"/>
            <wp:wrapNone/>
            <wp:docPr id="902839080" name="Picture 1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839080" name="Picture 1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205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5F8A38" w14:textId="5F07C930" w:rsidR="0024254A" w:rsidRDefault="004A634E" w:rsidP="0024254A">
      <w:pPr>
        <w:pStyle w:val="EasyReadSentence"/>
      </w:pPr>
      <w:sdt>
        <w:sdtPr>
          <w:id w:val="-2022301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175B">
            <w:rPr>
              <w:rFonts w:ascii="MS Gothic" w:eastAsia="MS Gothic" w:hAnsi="MS Gothic" w:hint="eastAsia"/>
            </w:rPr>
            <w:t>☐</w:t>
          </w:r>
        </w:sdtContent>
      </w:sdt>
      <w:r w:rsidR="0024254A">
        <w:t xml:space="preserve">Strongly agree </w:t>
      </w:r>
    </w:p>
    <w:p w14:paraId="07466E59" w14:textId="4ED9AAFE" w:rsidR="0024254A" w:rsidRDefault="004A634E" w:rsidP="0024254A">
      <w:pPr>
        <w:pStyle w:val="EasyReadSentence"/>
      </w:pPr>
      <w:sdt>
        <w:sdtPr>
          <w:id w:val="-1788578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86">
            <w:rPr>
              <w:rFonts w:ascii="MS Gothic" w:eastAsia="MS Gothic" w:hAnsi="MS Gothic" w:hint="eastAsia"/>
            </w:rPr>
            <w:t>☐</w:t>
          </w:r>
        </w:sdtContent>
      </w:sdt>
      <w:r w:rsidR="0024254A">
        <w:t xml:space="preserve">Agree </w:t>
      </w:r>
    </w:p>
    <w:p w14:paraId="3404044E" w14:textId="0C1AB4FD" w:rsidR="0024254A" w:rsidRDefault="004A634E" w:rsidP="0024254A">
      <w:pPr>
        <w:pStyle w:val="EasyReadSentence"/>
      </w:pPr>
      <w:sdt>
        <w:sdtPr>
          <w:id w:val="-659620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86">
            <w:rPr>
              <w:rFonts w:ascii="MS Gothic" w:eastAsia="MS Gothic" w:hAnsi="MS Gothic" w:hint="eastAsia"/>
            </w:rPr>
            <w:t>☐</w:t>
          </w:r>
        </w:sdtContent>
      </w:sdt>
      <w:r w:rsidR="0024254A">
        <w:t xml:space="preserve">Neither agree nor disagree </w:t>
      </w:r>
    </w:p>
    <w:p w14:paraId="4FA2A541" w14:textId="1EBB5EED" w:rsidR="00616650" w:rsidRDefault="004A634E" w:rsidP="0024254A">
      <w:pPr>
        <w:pStyle w:val="EasyReadSentence"/>
      </w:pPr>
      <w:sdt>
        <w:sdtPr>
          <w:id w:val="-1795827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175B">
            <w:rPr>
              <w:rFonts w:ascii="MS Gothic" w:eastAsia="MS Gothic" w:hAnsi="MS Gothic" w:hint="eastAsia"/>
            </w:rPr>
            <w:t>☐</w:t>
          </w:r>
        </w:sdtContent>
      </w:sdt>
      <w:r w:rsidR="0024254A">
        <w:t>Disagree</w:t>
      </w:r>
    </w:p>
    <w:p w14:paraId="00F0B2EE" w14:textId="5A582D16" w:rsidR="00821804" w:rsidRDefault="004A634E" w:rsidP="00963DFC">
      <w:pPr>
        <w:pStyle w:val="EasyReadSentence"/>
      </w:pPr>
      <w:sdt>
        <w:sdtPr>
          <w:id w:val="-687761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175B">
            <w:rPr>
              <w:rFonts w:ascii="MS Gothic" w:eastAsia="MS Gothic" w:hAnsi="MS Gothic" w:hint="eastAsia"/>
            </w:rPr>
            <w:t>☐</w:t>
          </w:r>
        </w:sdtContent>
      </w:sdt>
      <w:r w:rsidR="000E3CBD">
        <w:t>Strongly disagree</w:t>
      </w:r>
    </w:p>
    <w:p w14:paraId="63980C80" w14:textId="32D75F20" w:rsidR="00BD738A" w:rsidRDefault="00F61202" w:rsidP="00BD738A">
      <w:pPr>
        <w:pStyle w:val="EasyReadSentence"/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769867" behindDoc="0" locked="0" layoutInCell="1" allowOverlap="1" wp14:anchorId="66BED68C" wp14:editId="0C8DE9BA">
            <wp:simplePos x="0" y="0"/>
            <wp:positionH relativeFrom="margin">
              <wp:posOffset>205740</wp:posOffset>
            </wp:positionH>
            <wp:positionV relativeFrom="paragraph">
              <wp:posOffset>0</wp:posOffset>
            </wp:positionV>
            <wp:extent cx="871855" cy="1078865"/>
            <wp:effectExtent l="0" t="0" r="4445" b="6985"/>
            <wp:wrapNone/>
            <wp:docPr id="1379975189" name="Picture 8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975189" name="Picture 8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738A" w:rsidRPr="00E06ABB">
        <w:rPr>
          <w:b/>
          <w:bCs/>
        </w:rPr>
        <w:t xml:space="preserve">Option 4 - All Post 16 learners to have an enhanced assessment from 2027 plus parental contributions  </w:t>
      </w:r>
    </w:p>
    <w:p w14:paraId="67AB9739" w14:textId="77777777" w:rsidR="00821804" w:rsidRDefault="00821804" w:rsidP="00BD738A">
      <w:pPr>
        <w:pStyle w:val="EasyReadSentence"/>
        <w:rPr>
          <w:b/>
          <w:bCs/>
        </w:rPr>
      </w:pPr>
    </w:p>
    <w:p w14:paraId="144B85ED" w14:textId="2D0D05FD" w:rsidR="002339BE" w:rsidRDefault="003A022A" w:rsidP="00BD738A">
      <w:pPr>
        <w:pStyle w:val="EasyReadSentence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770891" behindDoc="0" locked="0" layoutInCell="1" allowOverlap="1" wp14:anchorId="0E151E54" wp14:editId="74430AB8">
            <wp:simplePos x="0" y="0"/>
            <wp:positionH relativeFrom="margin">
              <wp:align>left</wp:align>
            </wp:positionH>
            <wp:positionV relativeFrom="paragraph">
              <wp:posOffset>222885</wp:posOffset>
            </wp:positionV>
            <wp:extent cx="1322705" cy="1292225"/>
            <wp:effectExtent l="0" t="0" r="0" b="3175"/>
            <wp:wrapNone/>
            <wp:docPr id="1520563385" name="Picture 8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563385" name="Picture 8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05" cy="129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416A93" w14:textId="022AB5EE" w:rsidR="002339BE" w:rsidRDefault="002339BE" w:rsidP="00BD738A">
      <w:pPr>
        <w:pStyle w:val="EasyReadSentence"/>
      </w:pPr>
      <w:r>
        <w:t xml:space="preserve">From September 2027, learners aged 16-25 could only have organised transport in exceptional circumstances. </w:t>
      </w:r>
    </w:p>
    <w:p w14:paraId="5AF29114" w14:textId="4947069E" w:rsidR="002339BE" w:rsidRDefault="002339BE" w:rsidP="00BD738A">
      <w:pPr>
        <w:pStyle w:val="EasyReadSentence"/>
      </w:pPr>
    </w:p>
    <w:p w14:paraId="5C6AFA33" w14:textId="77777777" w:rsidR="00821804" w:rsidRDefault="00821804" w:rsidP="00BD738A">
      <w:pPr>
        <w:pStyle w:val="EasyReadSentence"/>
      </w:pPr>
    </w:p>
    <w:p w14:paraId="798EC8B0" w14:textId="07C7C06B" w:rsidR="002339BE" w:rsidRDefault="00AE6D59" w:rsidP="00BD738A">
      <w:pPr>
        <w:pStyle w:val="EasyReadSentence"/>
      </w:pPr>
      <w:r>
        <w:rPr>
          <w:noProof/>
        </w:rPr>
        <w:drawing>
          <wp:anchor distT="0" distB="0" distL="114300" distR="114300" simplePos="0" relativeHeight="251771915" behindDoc="0" locked="0" layoutInCell="1" allowOverlap="1" wp14:anchorId="42D96FE0" wp14:editId="3CA59378">
            <wp:simplePos x="0" y="0"/>
            <wp:positionH relativeFrom="margin">
              <wp:posOffset>327660</wp:posOffset>
            </wp:positionH>
            <wp:positionV relativeFrom="paragraph">
              <wp:posOffset>5080</wp:posOffset>
            </wp:positionV>
            <wp:extent cx="762000" cy="1078865"/>
            <wp:effectExtent l="0" t="0" r="0" b="6985"/>
            <wp:wrapNone/>
            <wp:docPr id="299105134" name="Picture 8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105134" name="Picture 8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39BE">
        <w:t xml:space="preserve">From September 2027 all learners in or going into post-16 education would need to apply for travel assistance. </w:t>
      </w:r>
    </w:p>
    <w:p w14:paraId="057FA898" w14:textId="363CB2D7" w:rsidR="002339BE" w:rsidRDefault="002339BE" w:rsidP="00BD738A">
      <w:pPr>
        <w:pStyle w:val="EasyReadSentence"/>
      </w:pPr>
    </w:p>
    <w:p w14:paraId="71587EE9" w14:textId="77777777" w:rsidR="00963DFC" w:rsidRDefault="00963DFC" w:rsidP="00BD738A">
      <w:pPr>
        <w:pStyle w:val="EasyReadSentence"/>
      </w:pPr>
    </w:p>
    <w:p w14:paraId="248C0B47" w14:textId="155BA6A4" w:rsidR="002339BE" w:rsidRDefault="00AE6D59" w:rsidP="00BD738A">
      <w:pPr>
        <w:pStyle w:val="EasyReadSentence"/>
      </w:pPr>
      <w:r>
        <w:rPr>
          <w:noProof/>
        </w:rPr>
        <w:drawing>
          <wp:anchor distT="0" distB="0" distL="114300" distR="114300" simplePos="0" relativeHeight="251772939" behindDoc="0" locked="0" layoutInCell="1" allowOverlap="1" wp14:anchorId="327E672F" wp14:editId="0E9940FA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078865" cy="1054735"/>
            <wp:effectExtent l="0" t="0" r="6985" b="0"/>
            <wp:wrapNone/>
            <wp:docPr id="804559552" name="Picture 9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559552" name="Picture 9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39BE">
        <w:t xml:space="preserve">If someone wanted to apply for organised transport, they would need to show they had exceptional circumstances. </w:t>
      </w:r>
    </w:p>
    <w:p w14:paraId="2CF62EDD" w14:textId="1A3FB8B2" w:rsidR="002339BE" w:rsidRDefault="002339BE" w:rsidP="00BD738A">
      <w:pPr>
        <w:pStyle w:val="EasyReadSentence"/>
      </w:pPr>
    </w:p>
    <w:p w14:paraId="55636F57" w14:textId="77777777" w:rsidR="00373C86" w:rsidRDefault="00373C86" w:rsidP="00BD738A">
      <w:pPr>
        <w:pStyle w:val="EasyReadSentence"/>
      </w:pPr>
    </w:p>
    <w:p w14:paraId="10630EB3" w14:textId="461919F4" w:rsidR="00821804" w:rsidRDefault="007D0CD5" w:rsidP="00963DFC">
      <w:pPr>
        <w:pStyle w:val="EasyReadSentence"/>
      </w:pPr>
      <w:r>
        <w:rPr>
          <w:noProof/>
        </w:rPr>
        <w:drawing>
          <wp:anchor distT="0" distB="0" distL="114300" distR="114300" simplePos="0" relativeHeight="251773963" behindDoc="0" locked="0" layoutInCell="1" allowOverlap="1" wp14:anchorId="3AC0E027" wp14:editId="4B513E10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774000" cy="1080000"/>
            <wp:effectExtent l="0" t="0" r="7620" b="6350"/>
            <wp:wrapNone/>
            <wp:docPr id="1079481966" name="Picture 9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481966" name="Picture 9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3C86">
        <w:t>Someone who wanted organised transport</w:t>
      </w:r>
      <w:r w:rsidR="002339BE">
        <w:t xml:space="preserve"> would need to do an enhanced assessment (an assessment that is longer and more detailed) as part of their application. </w:t>
      </w:r>
    </w:p>
    <w:p w14:paraId="08A77CA7" w14:textId="4AF78BBC" w:rsidR="002339BE" w:rsidRDefault="00776018" w:rsidP="00776018">
      <w:pPr>
        <w:pStyle w:val="EasyReadSentence"/>
      </w:pPr>
      <w:r>
        <w:rPr>
          <w:noProof/>
        </w:rPr>
        <w:lastRenderedPageBreak/>
        <w:drawing>
          <wp:anchor distT="0" distB="0" distL="114300" distR="114300" simplePos="0" relativeHeight="251774987" behindDoc="0" locked="0" layoutInCell="1" allowOverlap="1" wp14:anchorId="4C0DAAA6" wp14:editId="12D5C6A1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078865" cy="1073150"/>
            <wp:effectExtent l="0" t="0" r="6985" b="0"/>
            <wp:wrapNone/>
            <wp:docPr id="562640917" name="Picture 9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640917" name="Picture 9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39BE">
        <w:t>If someone said they wanted a DTAP or parent mileage, they would not have to do an enhanced assessment.</w:t>
      </w:r>
    </w:p>
    <w:p w14:paraId="1523D666" w14:textId="77777777" w:rsidR="00373C86" w:rsidRDefault="00373C86" w:rsidP="00373C86">
      <w:pPr>
        <w:pStyle w:val="EasyReadSentence"/>
        <w:ind w:left="0"/>
      </w:pPr>
    </w:p>
    <w:p w14:paraId="467EDDEA" w14:textId="77777777" w:rsidR="00821804" w:rsidRDefault="00821804" w:rsidP="00373C86">
      <w:pPr>
        <w:pStyle w:val="EasyReadSentence"/>
        <w:ind w:left="0"/>
      </w:pPr>
    </w:p>
    <w:p w14:paraId="07162F20" w14:textId="22C9D3B8" w:rsidR="002339BE" w:rsidRDefault="00190F8E" w:rsidP="00AE54F3">
      <w:pPr>
        <w:pStyle w:val="EasyReadSentence"/>
      </w:pPr>
      <w:r>
        <w:rPr>
          <w:noProof/>
        </w:rPr>
        <w:drawing>
          <wp:anchor distT="0" distB="0" distL="114300" distR="114300" simplePos="0" relativeHeight="251776011" behindDoc="0" locked="0" layoutInCell="1" allowOverlap="1" wp14:anchorId="3935F3E6" wp14:editId="4461241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158240" cy="939165"/>
            <wp:effectExtent l="0" t="0" r="3810" b="0"/>
            <wp:wrapNone/>
            <wp:docPr id="1671084255" name="Picture 9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084255" name="Picture 9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On someone’s application, they would say what kind of travel assistance they wanted.</w:t>
      </w:r>
    </w:p>
    <w:p w14:paraId="322E0B05" w14:textId="77777777" w:rsidR="00AE54F3" w:rsidRDefault="00AE54F3" w:rsidP="00AE54F3">
      <w:pPr>
        <w:pStyle w:val="EasyReadSentence"/>
      </w:pPr>
    </w:p>
    <w:p w14:paraId="2D2BD83D" w14:textId="047F7FB4" w:rsidR="00190F8E" w:rsidRDefault="00190F8E" w:rsidP="002339BE">
      <w:pPr>
        <w:pStyle w:val="EasyReadSentence"/>
      </w:pPr>
    </w:p>
    <w:p w14:paraId="009F8048" w14:textId="77777777" w:rsidR="00821804" w:rsidRDefault="00821804" w:rsidP="002339BE">
      <w:pPr>
        <w:pStyle w:val="EasyReadSentence"/>
      </w:pPr>
    </w:p>
    <w:p w14:paraId="0D384C0A" w14:textId="374D1EC0" w:rsidR="002339BE" w:rsidRDefault="00E34DCC" w:rsidP="00821804">
      <w:pPr>
        <w:pStyle w:val="EasyReadSentence"/>
      </w:pPr>
      <w:r>
        <w:rPr>
          <w:noProof/>
        </w:rPr>
        <w:drawing>
          <wp:anchor distT="0" distB="0" distL="114300" distR="114300" simplePos="0" relativeHeight="251777035" behindDoc="0" locked="0" layoutInCell="1" allowOverlap="1" wp14:anchorId="1E84DA24" wp14:editId="4B6D11A5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371600" cy="920750"/>
            <wp:effectExtent l="0" t="0" r="0" b="0"/>
            <wp:wrapNone/>
            <wp:docPr id="737087309" name="Picture 9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087309" name="Picture 9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39BE">
        <w:t>If the council says someone does not have exceptional circumstances, they would be offered a DTAP instead.</w:t>
      </w:r>
    </w:p>
    <w:p w14:paraId="09E16465" w14:textId="77777777" w:rsidR="00963DFC" w:rsidRDefault="00963DFC" w:rsidP="00821804">
      <w:pPr>
        <w:pStyle w:val="EasyReadSentence"/>
      </w:pPr>
    </w:p>
    <w:p w14:paraId="59DF4F61" w14:textId="77777777" w:rsidR="00963DFC" w:rsidRDefault="00963DFC" w:rsidP="00821804">
      <w:pPr>
        <w:pStyle w:val="EasyReadSentence"/>
      </w:pPr>
    </w:p>
    <w:p w14:paraId="6932E786" w14:textId="13FE2C3B" w:rsidR="00E34DCC" w:rsidRDefault="00C54B74" w:rsidP="00373C86">
      <w:pPr>
        <w:pStyle w:val="EasyReadSentence"/>
      </w:pPr>
      <w:r>
        <w:rPr>
          <w:noProof/>
        </w:rPr>
        <w:drawing>
          <wp:anchor distT="0" distB="0" distL="114300" distR="114300" simplePos="0" relativeHeight="251778059" behindDoc="0" locked="0" layoutInCell="1" allowOverlap="1" wp14:anchorId="38C8BB16" wp14:editId="7A061C7D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078865" cy="1073150"/>
            <wp:effectExtent l="0" t="0" r="6985" b="0"/>
            <wp:wrapNone/>
            <wp:docPr id="382967338" name="Picture 9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967338" name="Picture 9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39BE">
        <w:t>Learners aged 16- 18 (years 12 and 13) who had organised transport from September 2027 would pay £795 each year towards the cost.</w:t>
      </w:r>
    </w:p>
    <w:p w14:paraId="74352C2D" w14:textId="57FBB8E0" w:rsidR="00373C86" w:rsidRDefault="00373C86" w:rsidP="002339BE">
      <w:pPr>
        <w:pStyle w:val="EasyReadSentence"/>
      </w:pPr>
    </w:p>
    <w:p w14:paraId="75058E7E" w14:textId="7AA2E461" w:rsidR="00F4524E" w:rsidRDefault="00F4524E" w:rsidP="002339BE">
      <w:pPr>
        <w:pStyle w:val="EasyReadSentence"/>
      </w:pPr>
      <w:r>
        <w:rPr>
          <w:noProof/>
        </w:rPr>
        <w:drawing>
          <wp:anchor distT="0" distB="0" distL="114300" distR="114300" simplePos="0" relativeHeight="251779083" behindDoc="0" locked="0" layoutInCell="1" allowOverlap="1" wp14:anchorId="1740341E" wp14:editId="5DFCC533">
            <wp:simplePos x="0" y="0"/>
            <wp:positionH relativeFrom="margin">
              <wp:align>left</wp:align>
            </wp:positionH>
            <wp:positionV relativeFrom="paragraph">
              <wp:posOffset>314325</wp:posOffset>
            </wp:positionV>
            <wp:extent cx="1078865" cy="1054735"/>
            <wp:effectExtent l="0" t="0" r="6985" b="0"/>
            <wp:wrapNone/>
            <wp:docPr id="973118488" name="Picture 9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118488" name="Picture 9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41D6B9" w14:textId="3651C943" w:rsidR="00BD738A" w:rsidRDefault="00603208" w:rsidP="00373C86">
      <w:pPr>
        <w:pStyle w:val="EasyReadSentence"/>
      </w:pPr>
      <w:r>
        <w:t xml:space="preserve">This option </w:t>
      </w:r>
      <w:r w:rsidR="00373C86">
        <w:t>c</w:t>
      </w:r>
      <w:r>
        <w:t xml:space="preserve">ould save the council about £3.1 million a year. </w:t>
      </w:r>
    </w:p>
    <w:p w14:paraId="07636C44" w14:textId="77777777" w:rsidR="00F4524E" w:rsidRDefault="00F4524E" w:rsidP="00963DFC">
      <w:pPr>
        <w:pStyle w:val="EasyReadSentence"/>
        <w:ind w:left="0"/>
      </w:pPr>
    </w:p>
    <w:p w14:paraId="168A0904" w14:textId="6FEC3068" w:rsidR="00AE54F3" w:rsidRDefault="00373C86" w:rsidP="00AE54F3">
      <w:pPr>
        <w:pStyle w:val="EasyReadSentence"/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780107" behindDoc="0" locked="0" layoutInCell="1" allowOverlap="1" wp14:anchorId="2CFA5306" wp14:editId="64D14526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967740" cy="883920"/>
            <wp:effectExtent l="0" t="0" r="3810" b="0"/>
            <wp:wrapNone/>
            <wp:docPr id="1994281580" name="Picture 9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281580" name="Picture 9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738A" w:rsidRPr="00706318">
        <w:rPr>
          <w:b/>
          <w:bCs/>
        </w:rPr>
        <w:t xml:space="preserve">B4. Do you think the council should make this change from September 2027? </w:t>
      </w:r>
    </w:p>
    <w:p w14:paraId="5E07753F" w14:textId="5309F99F" w:rsidR="00373C86" w:rsidRPr="00706318" w:rsidRDefault="00373C86" w:rsidP="00AE54F3">
      <w:pPr>
        <w:pStyle w:val="EasyReadSentence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819019" behindDoc="0" locked="0" layoutInCell="1" allowOverlap="1" wp14:anchorId="3ED55892" wp14:editId="571CFC95">
            <wp:simplePos x="0" y="0"/>
            <wp:positionH relativeFrom="margin">
              <wp:posOffset>-635</wp:posOffset>
            </wp:positionH>
            <wp:positionV relativeFrom="paragraph">
              <wp:posOffset>374650</wp:posOffset>
            </wp:positionV>
            <wp:extent cx="647700" cy="1858010"/>
            <wp:effectExtent l="0" t="0" r="0" b="8890"/>
            <wp:wrapNone/>
            <wp:docPr id="1402283296" name="Picture 1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283296" name="Picture 1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17" t="38555" r="17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85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55D627" w14:textId="09EA0BA8" w:rsidR="00BD738A" w:rsidRDefault="004A634E" w:rsidP="00BD738A">
      <w:pPr>
        <w:pStyle w:val="EasyReadSentence"/>
      </w:pPr>
      <w:sdt>
        <w:sdtPr>
          <w:id w:val="-1350015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175B">
            <w:rPr>
              <w:rFonts w:ascii="MS Gothic" w:eastAsia="MS Gothic" w:hAnsi="MS Gothic" w:hint="eastAsia"/>
            </w:rPr>
            <w:t>☐</w:t>
          </w:r>
        </w:sdtContent>
      </w:sdt>
      <w:r w:rsidR="00BD738A">
        <w:t xml:space="preserve">Strongly agree </w:t>
      </w:r>
    </w:p>
    <w:p w14:paraId="4A32CABE" w14:textId="45313A92" w:rsidR="00706318" w:rsidRDefault="004A634E" w:rsidP="00706318">
      <w:pPr>
        <w:pStyle w:val="EasyReadSentence"/>
      </w:pPr>
      <w:sdt>
        <w:sdtPr>
          <w:id w:val="602461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175B">
            <w:rPr>
              <w:rFonts w:ascii="MS Gothic" w:eastAsia="MS Gothic" w:hAnsi="MS Gothic" w:hint="eastAsia"/>
            </w:rPr>
            <w:t>☐</w:t>
          </w:r>
        </w:sdtContent>
      </w:sdt>
      <w:r w:rsidR="00BD738A">
        <w:t xml:space="preserve">Agree </w:t>
      </w:r>
    </w:p>
    <w:p w14:paraId="31F43F66" w14:textId="1998C93F" w:rsidR="00BD738A" w:rsidRDefault="004A634E" w:rsidP="00706318">
      <w:pPr>
        <w:pStyle w:val="EasyReadSentence"/>
      </w:pPr>
      <w:sdt>
        <w:sdtPr>
          <w:id w:val="-361447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175B">
            <w:rPr>
              <w:rFonts w:ascii="MS Gothic" w:eastAsia="MS Gothic" w:hAnsi="MS Gothic" w:hint="eastAsia"/>
            </w:rPr>
            <w:t>☐</w:t>
          </w:r>
        </w:sdtContent>
      </w:sdt>
      <w:r w:rsidR="00BD738A">
        <w:t xml:space="preserve">Neither agree nor disagree </w:t>
      </w:r>
    </w:p>
    <w:p w14:paraId="0230F3C4" w14:textId="18F539A8" w:rsidR="00BD738A" w:rsidRDefault="004A634E" w:rsidP="00BD738A">
      <w:pPr>
        <w:pStyle w:val="EasyReadSentence"/>
      </w:pPr>
      <w:sdt>
        <w:sdtPr>
          <w:id w:val="1577161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175B">
            <w:rPr>
              <w:rFonts w:ascii="MS Gothic" w:eastAsia="MS Gothic" w:hAnsi="MS Gothic" w:hint="eastAsia"/>
            </w:rPr>
            <w:t>☐</w:t>
          </w:r>
        </w:sdtContent>
      </w:sdt>
      <w:r w:rsidR="00BD738A">
        <w:t xml:space="preserve">Disagree </w:t>
      </w:r>
    </w:p>
    <w:p w14:paraId="6577760B" w14:textId="39C58BD9" w:rsidR="00BD738A" w:rsidRDefault="004A634E" w:rsidP="00AE54F3">
      <w:pPr>
        <w:pStyle w:val="EasyReadSentence"/>
      </w:pPr>
      <w:sdt>
        <w:sdtPr>
          <w:id w:val="-874153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175B">
            <w:rPr>
              <w:rFonts w:ascii="MS Gothic" w:eastAsia="MS Gothic" w:hAnsi="MS Gothic" w:hint="eastAsia"/>
            </w:rPr>
            <w:t>☐</w:t>
          </w:r>
        </w:sdtContent>
      </w:sdt>
      <w:r w:rsidR="00BD738A">
        <w:t>Strongly disagree</w:t>
      </w:r>
    </w:p>
    <w:p w14:paraId="47947575" w14:textId="77777777" w:rsidR="00F4524E" w:rsidRDefault="00F4524E" w:rsidP="00963DFC">
      <w:pPr>
        <w:pStyle w:val="EasyReadSentence"/>
        <w:ind w:left="0"/>
      </w:pPr>
    </w:p>
    <w:p w14:paraId="32C1339C" w14:textId="235981C0" w:rsidR="00373C86" w:rsidRDefault="00373C86" w:rsidP="00AE54F3">
      <w:pPr>
        <w:pStyle w:val="EasyReadSentence"/>
      </w:pPr>
    </w:p>
    <w:p w14:paraId="18BA4AB2" w14:textId="47D12686" w:rsidR="00273254" w:rsidRDefault="00F4524E" w:rsidP="00273254">
      <w:pPr>
        <w:pStyle w:val="EasyReadSentence"/>
        <w:rPr>
          <w:b/>
          <w:bCs/>
        </w:rPr>
      </w:pPr>
      <w:r w:rsidRPr="00DA70A9">
        <w:rPr>
          <w:b/>
          <w:bCs/>
          <w:noProof/>
        </w:rPr>
        <w:drawing>
          <wp:anchor distT="0" distB="0" distL="114300" distR="114300" simplePos="0" relativeHeight="251782155" behindDoc="0" locked="0" layoutInCell="1" allowOverlap="1" wp14:anchorId="69EFDC3C" wp14:editId="028BAD34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1080000" cy="792000"/>
            <wp:effectExtent l="0" t="0" r="6350" b="8255"/>
            <wp:wrapNone/>
            <wp:docPr id="432562460" name="Picture 9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562460" name="Picture 9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254" w:rsidRPr="00706318">
        <w:rPr>
          <w:b/>
          <w:bCs/>
        </w:rPr>
        <w:t>B5. Do you have any</w:t>
      </w:r>
      <w:r w:rsidR="00373C86">
        <w:rPr>
          <w:b/>
          <w:bCs/>
        </w:rPr>
        <w:t xml:space="preserve">thing else you want to tell us </w:t>
      </w:r>
      <w:r w:rsidR="00273254" w:rsidRPr="00706318">
        <w:rPr>
          <w:b/>
          <w:bCs/>
        </w:rPr>
        <w:t xml:space="preserve">about these options? </w:t>
      </w:r>
    </w:p>
    <w:p w14:paraId="772B81FC" w14:textId="17325869" w:rsidR="00DA70A9" w:rsidRPr="00706318" w:rsidRDefault="00DA70A9" w:rsidP="00273254">
      <w:pPr>
        <w:pStyle w:val="EasyReadSentence"/>
        <w:rPr>
          <w:b/>
          <w:bCs/>
        </w:rPr>
      </w:pPr>
    </w:p>
    <w:p w14:paraId="3DD05ACB" w14:textId="1B2679E4" w:rsidR="00273254" w:rsidRDefault="00025CAD" w:rsidP="00273254">
      <w:pPr>
        <w:pStyle w:val="EasyReadSentence"/>
      </w:pPr>
      <w:r w:rsidRPr="00025CAD">
        <w:rPr>
          <w:noProof/>
        </w:rPr>
        <w:drawing>
          <wp:anchor distT="0" distB="0" distL="114300" distR="114300" simplePos="0" relativeHeight="251784203" behindDoc="0" locked="0" layoutInCell="1" allowOverlap="1" wp14:anchorId="032B2A0B" wp14:editId="3036C535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080000" cy="1015200"/>
            <wp:effectExtent l="0" t="0" r="6350" b="0"/>
            <wp:wrapNone/>
            <wp:docPr id="1993766120" name="Picture 10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766120" name="Picture 10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1" t="13864" r="12020" b="16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6318">
        <w:rPr>
          <w:noProof/>
        </w:rPr>
        <mc:AlternateContent>
          <mc:Choice Requires="wps">
            <w:drawing>
              <wp:anchor distT="45720" distB="45720" distL="114300" distR="114300" simplePos="0" relativeHeight="251669515" behindDoc="0" locked="0" layoutInCell="1" allowOverlap="1" wp14:anchorId="13EB806B" wp14:editId="40ACBA39">
                <wp:simplePos x="0" y="0"/>
                <wp:positionH relativeFrom="column">
                  <wp:posOffset>2226310</wp:posOffset>
                </wp:positionH>
                <wp:positionV relativeFrom="paragraph">
                  <wp:posOffset>385445</wp:posOffset>
                </wp:positionV>
                <wp:extent cx="3796030" cy="3082290"/>
                <wp:effectExtent l="0" t="0" r="13970" b="22860"/>
                <wp:wrapSquare wrapText="bothSides"/>
                <wp:docPr id="17012349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6030" cy="3082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DCA10" w14:textId="204E4945" w:rsidR="00706318" w:rsidRDefault="007063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B806B" id="_x0000_s1029" type="#_x0000_t202" style="position:absolute;left:0;text-align:left;margin-left:175.3pt;margin-top:30.35pt;width:298.9pt;height:242.7pt;z-index:25166951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">
                <v:textbox>
                  <w:txbxContent>
                    <w:p w14:paraId="5B6DCA10" w14:textId="204E4945" w:rsidR="00706318" w:rsidRDefault="00706318"/>
                  </w:txbxContent>
                </v:textbox>
                <w10:wrap type="square"/>
              </v:shape>
            </w:pict>
          </mc:Fallback>
        </mc:AlternateContent>
      </w:r>
      <w:r w:rsidR="00706318">
        <w:t>Please w</w:t>
      </w:r>
      <w:r w:rsidR="00273254">
        <w:t xml:space="preserve">rite your answer in the box below </w:t>
      </w:r>
    </w:p>
    <w:p w14:paraId="69635BC5" w14:textId="2F07DF31" w:rsidR="00AE54F3" w:rsidRDefault="00AE54F3" w:rsidP="00AE54F3">
      <w:pPr>
        <w:pStyle w:val="EasyReadSentence"/>
        <w:ind w:left="0"/>
      </w:pPr>
    </w:p>
    <w:p w14:paraId="42679678" w14:textId="65619103" w:rsidR="00AE54F3" w:rsidRDefault="00AE54F3" w:rsidP="00AE54F3">
      <w:pPr>
        <w:pStyle w:val="EasyReadSentence"/>
        <w:ind w:left="0"/>
      </w:pPr>
    </w:p>
    <w:p w14:paraId="11158E95" w14:textId="1D3F5D3C" w:rsidR="00AE54F3" w:rsidRDefault="00AE54F3" w:rsidP="00AE54F3">
      <w:pPr>
        <w:pStyle w:val="EasyReadSentence"/>
        <w:ind w:left="0"/>
      </w:pPr>
    </w:p>
    <w:p w14:paraId="738CA83B" w14:textId="27049E56" w:rsidR="00AE54F3" w:rsidRDefault="00AE54F3" w:rsidP="00AE54F3">
      <w:pPr>
        <w:pStyle w:val="EasyReadSentence"/>
        <w:ind w:left="0"/>
      </w:pPr>
    </w:p>
    <w:p w14:paraId="186DE4CA" w14:textId="6D2C6047" w:rsidR="00AE54F3" w:rsidRDefault="00AE54F3" w:rsidP="00AE54F3">
      <w:pPr>
        <w:pStyle w:val="EasyReadSentence"/>
        <w:ind w:left="0"/>
      </w:pPr>
    </w:p>
    <w:p w14:paraId="49DEFB6F" w14:textId="26BFAF15" w:rsidR="00AE54F3" w:rsidRDefault="00AE54F3" w:rsidP="00AE54F3">
      <w:pPr>
        <w:pStyle w:val="EasyReadSentence"/>
        <w:ind w:left="0"/>
      </w:pPr>
    </w:p>
    <w:p w14:paraId="39653E00" w14:textId="6CF80EC9" w:rsidR="00AE54F3" w:rsidRDefault="00AE54F3" w:rsidP="00AE54F3">
      <w:pPr>
        <w:pStyle w:val="EasyReadSentence"/>
        <w:ind w:left="0"/>
      </w:pPr>
    </w:p>
    <w:p w14:paraId="26BB1EE6" w14:textId="5DD09363" w:rsidR="00AE54F3" w:rsidRDefault="00AE54F3" w:rsidP="00AE54F3">
      <w:pPr>
        <w:pStyle w:val="EasyReadSentence"/>
        <w:ind w:left="0"/>
      </w:pPr>
    </w:p>
    <w:p w14:paraId="1D31523B" w14:textId="315B5004" w:rsidR="00273254" w:rsidRDefault="00273254" w:rsidP="00AE54F3">
      <w:pPr>
        <w:pStyle w:val="Heading2"/>
      </w:pPr>
      <w:r>
        <w:lastRenderedPageBreak/>
        <w:t xml:space="preserve">Section C: </w:t>
      </w:r>
      <w:r w:rsidR="00025CAD">
        <w:t>What would changes mean for you?</w:t>
      </w:r>
      <w:r>
        <w:t xml:space="preserve"> </w:t>
      </w:r>
    </w:p>
    <w:p w14:paraId="30B30902" w14:textId="232C54FC" w:rsidR="00841B6F" w:rsidRDefault="00841B6F" w:rsidP="00273254">
      <w:pPr>
        <w:pStyle w:val="EasyReadSentence"/>
      </w:pPr>
    </w:p>
    <w:p w14:paraId="1B217B83" w14:textId="10529728" w:rsidR="00B07024" w:rsidRDefault="00963DFC" w:rsidP="00841B6F">
      <w:pPr>
        <w:pStyle w:val="EasyReadSentence"/>
        <w:rPr>
          <w:b/>
          <w:bCs/>
        </w:rPr>
      </w:pPr>
      <w:r w:rsidRPr="00FA675D">
        <w:rPr>
          <w:b/>
          <w:bCs/>
          <w:noProof/>
        </w:rPr>
        <w:drawing>
          <wp:anchor distT="0" distB="0" distL="114300" distR="114300" simplePos="0" relativeHeight="251786251" behindDoc="0" locked="0" layoutInCell="1" allowOverlap="1" wp14:anchorId="1D7F51B4" wp14:editId="4B7DA163">
            <wp:simplePos x="0" y="0"/>
            <wp:positionH relativeFrom="margin">
              <wp:align>left</wp:align>
            </wp:positionH>
            <wp:positionV relativeFrom="page">
              <wp:posOffset>1630680</wp:posOffset>
            </wp:positionV>
            <wp:extent cx="1079500" cy="1036320"/>
            <wp:effectExtent l="0" t="0" r="6350" b="0"/>
            <wp:wrapNone/>
            <wp:docPr id="1975178627" name="Picture 10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178627" name="Picture 1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254" w:rsidRPr="00841B6F">
        <w:rPr>
          <w:b/>
          <w:bCs/>
        </w:rPr>
        <w:t xml:space="preserve">C1) </w:t>
      </w:r>
      <w:r w:rsidR="009432AC">
        <w:rPr>
          <w:b/>
          <w:bCs/>
        </w:rPr>
        <w:t xml:space="preserve">If you had to pay towards </w:t>
      </w:r>
      <w:r w:rsidR="00B07024">
        <w:rPr>
          <w:b/>
          <w:bCs/>
        </w:rPr>
        <w:t>transport costs, what would help you?</w:t>
      </w:r>
    </w:p>
    <w:p w14:paraId="24542955" w14:textId="6D9BE2A4" w:rsidR="0027581C" w:rsidRDefault="00273254" w:rsidP="0027581C">
      <w:pPr>
        <w:pStyle w:val="EasyReadSentence"/>
        <w:rPr>
          <w:b/>
          <w:bCs/>
        </w:rPr>
      </w:pPr>
      <w:r w:rsidRPr="00841B6F">
        <w:rPr>
          <w:b/>
          <w:bCs/>
        </w:rPr>
        <w:t xml:space="preserve">  </w:t>
      </w:r>
    </w:p>
    <w:p w14:paraId="00D5EBF9" w14:textId="4EEC0B07" w:rsidR="00FA675D" w:rsidRPr="00841B6F" w:rsidRDefault="00397BB2" w:rsidP="0027581C">
      <w:pPr>
        <w:pStyle w:val="EasyReadSentence"/>
        <w:rPr>
          <w:b/>
          <w:bCs/>
        </w:rPr>
      </w:pPr>
      <w:r w:rsidRPr="00145931">
        <w:rPr>
          <w:b/>
          <w:bCs/>
          <w:noProof/>
        </w:rPr>
        <w:drawing>
          <wp:anchor distT="0" distB="0" distL="114300" distR="114300" simplePos="0" relativeHeight="251788299" behindDoc="0" locked="0" layoutInCell="1" allowOverlap="1" wp14:anchorId="45B009CA" wp14:editId="187B88C1">
            <wp:simplePos x="0" y="0"/>
            <wp:positionH relativeFrom="margin">
              <wp:align>left</wp:align>
            </wp:positionH>
            <wp:positionV relativeFrom="paragraph">
              <wp:posOffset>210820</wp:posOffset>
            </wp:positionV>
            <wp:extent cx="828000" cy="1080000"/>
            <wp:effectExtent l="0" t="0" r="0" b="6350"/>
            <wp:wrapNone/>
            <wp:docPr id="180294533" name="Picture 10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94533" name="Picture 10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DE50FC" w14:textId="0E146877" w:rsidR="00273254" w:rsidRDefault="004A634E" w:rsidP="00273254">
      <w:pPr>
        <w:pStyle w:val="EasyReadSentence"/>
      </w:pPr>
      <w:sdt>
        <w:sdtPr>
          <w:id w:val="34626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5931">
            <w:rPr>
              <w:rFonts w:ascii="MS Gothic" w:eastAsia="MS Gothic" w:hAnsi="MS Gothic" w:hint="eastAsia"/>
            </w:rPr>
            <w:t>☐</w:t>
          </w:r>
        </w:sdtContent>
      </w:sdt>
      <w:r w:rsidR="00273254">
        <w:t>Discount for low-income households (</w:t>
      </w:r>
      <w:r w:rsidR="00FA675D">
        <w:t xml:space="preserve">annual income of </w:t>
      </w:r>
      <w:r w:rsidR="00273254">
        <w:t xml:space="preserve">£7,400 or less)  </w:t>
      </w:r>
    </w:p>
    <w:p w14:paraId="54AF7795" w14:textId="4F53942B" w:rsidR="00FA675D" w:rsidRDefault="00FA675D" w:rsidP="005943E1">
      <w:pPr>
        <w:pStyle w:val="EasyReadSentence"/>
        <w:ind w:left="0"/>
      </w:pPr>
    </w:p>
    <w:p w14:paraId="0F301044" w14:textId="631371B3" w:rsidR="00963DFC" w:rsidRDefault="00963DFC" w:rsidP="005943E1">
      <w:pPr>
        <w:pStyle w:val="EasyReadSentence"/>
        <w:ind w:left="0"/>
      </w:pPr>
    </w:p>
    <w:p w14:paraId="0AD5A0CD" w14:textId="58DDB9ED" w:rsidR="00273254" w:rsidRDefault="004A634E" w:rsidP="00273254">
      <w:pPr>
        <w:pStyle w:val="EasyReadSentence"/>
      </w:pPr>
      <w:sdt>
        <w:sdtPr>
          <w:id w:val="1850057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511D">
            <w:rPr>
              <w:rFonts w:ascii="MS Gothic" w:eastAsia="MS Gothic" w:hAnsi="MS Gothic" w:hint="eastAsia"/>
            </w:rPr>
            <w:t>☐</w:t>
          </w:r>
        </w:sdtContent>
      </w:sdt>
      <w:r w:rsidR="00273254">
        <w:t xml:space="preserve">Discount for low-income households </w:t>
      </w:r>
      <w:r w:rsidR="00A151E3">
        <w:t>P</w:t>
      </w:r>
      <w:r w:rsidR="00273254">
        <w:t xml:space="preserve">lease </w:t>
      </w:r>
      <w:r w:rsidR="00C153A6">
        <w:t>tell us what you think should be called low-income in the box below</w:t>
      </w:r>
      <w:r w:rsidR="00A151E3">
        <w:t>.</w:t>
      </w:r>
      <w:r w:rsidR="00397BB2">
        <w:rPr>
          <w:noProof/>
        </w:rPr>
        <w:drawing>
          <wp:anchor distT="0" distB="0" distL="114300" distR="114300" simplePos="0" relativeHeight="251868171" behindDoc="0" locked="0" layoutInCell="1" allowOverlap="1" wp14:anchorId="2D7A6800" wp14:editId="331B0587">
            <wp:simplePos x="0" y="0"/>
            <wp:positionH relativeFrom="margin">
              <wp:align>left</wp:align>
            </wp:positionH>
            <wp:positionV relativeFrom="paragraph">
              <wp:posOffset>-37465</wp:posOffset>
            </wp:positionV>
            <wp:extent cx="1078865" cy="719455"/>
            <wp:effectExtent l="0" t="0" r="6985" b="4445"/>
            <wp:wrapNone/>
            <wp:docPr id="967396982" name="Picture 14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396982" name="Picture 14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538AB1" w14:textId="032DA4B7" w:rsidR="00C153A6" w:rsidRDefault="0085511D" w:rsidP="00273254">
      <w:pPr>
        <w:pStyle w:val="EasyReadSentenc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2395" behindDoc="0" locked="0" layoutInCell="1" allowOverlap="1" wp14:anchorId="54E0DA64" wp14:editId="34407A5C">
                <wp:simplePos x="0" y="0"/>
                <wp:positionH relativeFrom="column">
                  <wp:posOffset>2285365</wp:posOffset>
                </wp:positionH>
                <wp:positionV relativeFrom="paragraph">
                  <wp:posOffset>42545</wp:posOffset>
                </wp:positionV>
                <wp:extent cx="3512820" cy="746760"/>
                <wp:effectExtent l="0" t="0" r="11430" b="15240"/>
                <wp:wrapSquare wrapText="bothSides"/>
                <wp:docPr id="9722118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2820" cy="746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D1819" w14:textId="63BDD220" w:rsidR="0085511D" w:rsidRDefault="008551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E0DA64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179.95pt;margin-top:3.35pt;width:276.6pt;height:58.8pt;z-index:25179239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" strokeweight="1.5pt">
                <v:textbox>
                  <w:txbxContent>
                    <w:p w14:paraId="38AD1819" w14:textId="63BDD220" w:rsidR="0085511D" w:rsidRDefault="0085511D"/>
                  </w:txbxContent>
                </v:textbox>
                <w10:wrap type="square"/>
              </v:shape>
            </w:pict>
          </mc:Fallback>
        </mc:AlternateContent>
      </w:r>
    </w:p>
    <w:p w14:paraId="22EFD73C" w14:textId="5B28627C" w:rsidR="0085511D" w:rsidRDefault="0085511D" w:rsidP="00273254">
      <w:pPr>
        <w:pStyle w:val="EasyReadSentence"/>
      </w:pPr>
    </w:p>
    <w:p w14:paraId="447F15FD" w14:textId="49B31C0F" w:rsidR="00397BB2" w:rsidRDefault="00397BB2" w:rsidP="00273254">
      <w:pPr>
        <w:pStyle w:val="EasyReadSentence"/>
      </w:pPr>
    </w:p>
    <w:p w14:paraId="0EF95D33" w14:textId="0914B3CF" w:rsidR="00FA675D" w:rsidRDefault="00963DFC" w:rsidP="00273254">
      <w:pPr>
        <w:pStyle w:val="EasyReadSentence"/>
      </w:pPr>
      <w:r w:rsidRPr="004751CF">
        <w:rPr>
          <w:noProof/>
        </w:rPr>
        <w:drawing>
          <wp:anchor distT="0" distB="0" distL="114300" distR="114300" simplePos="0" relativeHeight="251794443" behindDoc="0" locked="0" layoutInCell="1" allowOverlap="1" wp14:anchorId="67519EE5" wp14:editId="67E8D5A1">
            <wp:simplePos x="0" y="0"/>
            <wp:positionH relativeFrom="margin">
              <wp:posOffset>-635</wp:posOffset>
            </wp:positionH>
            <wp:positionV relativeFrom="paragraph">
              <wp:posOffset>381000</wp:posOffset>
            </wp:positionV>
            <wp:extent cx="1079500" cy="816610"/>
            <wp:effectExtent l="0" t="0" r="6350" b="2540"/>
            <wp:wrapNone/>
            <wp:docPr id="1342883273" name="Picture 10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883273" name="Picture 10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39" b="13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3372C" w14:textId="77777777" w:rsidR="00963DFC" w:rsidRDefault="004A634E" w:rsidP="00963DFC">
      <w:pPr>
        <w:pStyle w:val="EasyReadSentence"/>
      </w:pPr>
      <w:sdt>
        <w:sdtPr>
          <w:id w:val="1336573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EF16E2">
        <w:t>Instalment</w:t>
      </w:r>
      <w:r w:rsidR="00273254">
        <w:t xml:space="preserve"> </w:t>
      </w:r>
      <w:r w:rsidR="00EF16E2">
        <w:t>payments</w:t>
      </w:r>
      <w:r w:rsidR="00A151E3">
        <w:br/>
        <w:t>P</w:t>
      </w:r>
      <w:r w:rsidR="0085511D">
        <w:t xml:space="preserve">aying a bit at a time instead of </w:t>
      </w:r>
      <w:r w:rsidR="00EF16E2">
        <w:t>all at once</w:t>
      </w:r>
      <w:r w:rsidR="00A151E3">
        <w:t>.</w:t>
      </w:r>
    </w:p>
    <w:p w14:paraId="469E98DF" w14:textId="77777777" w:rsidR="00963DFC" w:rsidRDefault="00963DFC" w:rsidP="00963DFC">
      <w:pPr>
        <w:pStyle w:val="EasyReadSentence"/>
      </w:pPr>
    </w:p>
    <w:p w14:paraId="07BAD2EF" w14:textId="75688AB8" w:rsidR="00397BB2" w:rsidRDefault="00963DFC" w:rsidP="00963DFC">
      <w:pPr>
        <w:pStyle w:val="EasyReadSentence"/>
      </w:pPr>
      <w:r w:rsidRPr="00680F92">
        <w:rPr>
          <w:noProof/>
        </w:rPr>
        <w:drawing>
          <wp:anchor distT="0" distB="0" distL="114300" distR="114300" simplePos="0" relativeHeight="251798539" behindDoc="0" locked="0" layoutInCell="1" allowOverlap="1" wp14:anchorId="5E101EE2" wp14:editId="01346F3F">
            <wp:simplePos x="0" y="0"/>
            <wp:positionH relativeFrom="margin">
              <wp:align>left</wp:align>
            </wp:positionH>
            <wp:positionV relativeFrom="margin">
              <wp:posOffset>7789545</wp:posOffset>
            </wp:positionV>
            <wp:extent cx="1080000" cy="748800"/>
            <wp:effectExtent l="0" t="0" r="6350" b="0"/>
            <wp:wrapNone/>
            <wp:docPr id="1495951092" name="Picture 10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951092" name="Picture 10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7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4348FA" w14:textId="1D0DA30B" w:rsidR="00273254" w:rsidRDefault="004A634E" w:rsidP="00273254">
      <w:pPr>
        <w:pStyle w:val="EasyReadSentence"/>
      </w:pPr>
      <w:sdt>
        <w:sdtPr>
          <w:id w:val="-480390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F92">
            <w:rPr>
              <w:rFonts w:ascii="MS Gothic" w:eastAsia="MS Gothic" w:hAnsi="MS Gothic" w:hint="eastAsia"/>
            </w:rPr>
            <w:t>☐</w:t>
          </w:r>
        </w:sdtContent>
      </w:sdt>
      <w:r w:rsidR="00273254">
        <w:t xml:space="preserve">Other </w:t>
      </w:r>
      <w:r w:rsidR="00A151E3">
        <w:br/>
        <w:t>P</w:t>
      </w:r>
      <w:r w:rsidR="00273254">
        <w:t xml:space="preserve">lease </w:t>
      </w:r>
      <w:r w:rsidR="004751CF">
        <w:t xml:space="preserve">tell </w:t>
      </w:r>
      <w:proofErr w:type="gramStart"/>
      <w:r w:rsidR="004751CF">
        <w:t>us</w:t>
      </w:r>
      <w:proofErr w:type="gramEnd"/>
      <w:r w:rsidR="00A151E3">
        <w:t xml:space="preserve"> your ideas</w:t>
      </w:r>
      <w:r w:rsidR="004751CF">
        <w:t xml:space="preserve"> </w:t>
      </w:r>
      <w:r w:rsidR="00A151E3">
        <w:t>in the box below.</w:t>
      </w:r>
    </w:p>
    <w:p w14:paraId="5E535478" w14:textId="59022D21" w:rsidR="00273254" w:rsidRDefault="00273254" w:rsidP="00E876C5">
      <w:pPr>
        <w:pStyle w:val="EasyReadSentence"/>
        <w:ind w:left="0"/>
      </w:pPr>
    </w:p>
    <w:p w14:paraId="6A588560" w14:textId="18D66F1E" w:rsidR="00397BB2" w:rsidRDefault="00963DFC" w:rsidP="00187F2C">
      <w:pPr>
        <w:pStyle w:val="EasyReadSentence"/>
        <w:ind w:left="0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96491" behindDoc="0" locked="0" layoutInCell="1" allowOverlap="1" wp14:anchorId="6F8EDEAD" wp14:editId="33674235">
                <wp:simplePos x="0" y="0"/>
                <wp:positionH relativeFrom="column">
                  <wp:posOffset>2231390</wp:posOffset>
                </wp:positionH>
                <wp:positionV relativeFrom="paragraph">
                  <wp:posOffset>0</wp:posOffset>
                </wp:positionV>
                <wp:extent cx="3665220" cy="906780"/>
                <wp:effectExtent l="0" t="0" r="11430" b="26670"/>
                <wp:wrapSquare wrapText="bothSides"/>
                <wp:docPr id="13887064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522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0A2C12" w14:textId="4FCFB4EA" w:rsidR="00E876C5" w:rsidRDefault="00E876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EDEAD" id="_x0000_s1031" type="#_x0000_t202" style="position:absolute;margin-left:175.7pt;margin-top:0;width:288.6pt;height:71.4pt;z-index:25179649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" strokeweight="1.5pt">
                <v:textbox>
                  <w:txbxContent>
                    <w:p w14:paraId="140A2C12" w14:textId="4FCFB4EA" w:rsidR="00E876C5" w:rsidRDefault="00E876C5"/>
                  </w:txbxContent>
                </v:textbox>
                <w10:wrap type="square"/>
              </v:shape>
            </w:pict>
          </mc:Fallback>
        </mc:AlternateContent>
      </w:r>
    </w:p>
    <w:p w14:paraId="15446488" w14:textId="24E5A422" w:rsidR="00397BB2" w:rsidRDefault="00397BB2" w:rsidP="00187F2C">
      <w:pPr>
        <w:pStyle w:val="EasyReadSentence"/>
        <w:ind w:left="0"/>
      </w:pPr>
    </w:p>
    <w:p w14:paraId="3DDC5B88" w14:textId="44C78C2F" w:rsidR="00273254" w:rsidRDefault="00273254" w:rsidP="00187F2C">
      <w:pPr>
        <w:pStyle w:val="EasyReadSentence"/>
        <w:ind w:left="0"/>
      </w:pPr>
    </w:p>
    <w:p w14:paraId="5A3D188B" w14:textId="3E18FA39" w:rsidR="00963DFC" w:rsidRDefault="00963DFC" w:rsidP="005715F5">
      <w:pPr>
        <w:pStyle w:val="EasyReadSentence"/>
        <w:rPr>
          <w:b/>
          <w:bCs/>
        </w:rPr>
      </w:pPr>
    </w:p>
    <w:p w14:paraId="5551FCD0" w14:textId="144ABE32" w:rsidR="005715F5" w:rsidRDefault="00963DFC" w:rsidP="005715F5">
      <w:pPr>
        <w:pStyle w:val="EasyReadSentence"/>
        <w:rPr>
          <w:b/>
          <w:bCs/>
        </w:rPr>
      </w:pPr>
      <w:r w:rsidRPr="00FA25C2">
        <w:rPr>
          <w:b/>
          <w:bCs/>
          <w:noProof/>
        </w:rPr>
        <w:drawing>
          <wp:anchor distT="0" distB="0" distL="114300" distR="114300" simplePos="0" relativeHeight="251800587" behindDoc="0" locked="0" layoutInCell="1" allowOverlap="1" wp14:anchorId="401A2935" wp14:editId="126F2F67">
            <wp:simplePos x="0" y="0"/>
            <wp:positionH relativeFrom="margin">
              <wp:align>left</wp:align>
            </wp:positionH>
            <wp:positionV relativeFrom="page">
              <wp:posOffset>2392680</wp:posOffset>
            </wp:positionV>
            <wp:extent cx="1356360" cy="962660"/>
            <wp:effectExtent l="0" t="0" r="0" b="8890"/>
            <wp:wrapNone/>
            <wp:docPr id="1366273964" name="Picture 10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273964" name="Picture 10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254" w:rsidRPr="00841B6F">
        <w:rPr>
          <w:b/>
          <w:bCs/>
        </w:rPr>
        <w:t xml:space="preserve">C2) If </w:t>
      </w:r>
      <w:r w:rsidR="00E876C5">
        <w:rPr>
          <w:b/>
          <w:bCs/>
        </w:rPr>
        <w:t xml:space="preserve">you </w:t>
      </w:r>
      <w:r w:rsidR="005715F5">
        <w:rPr>
          <w:b/>
          <w:bCs/>
        </w:rPr>
        <w:t xml:space="preserve">had to pay towards transport costs, </w:t>
      </w:r>
      <w:r w:rsidR="00273254" w:rsidRPr="00841B6F">
        <w:rPr>
          <w:b/>
          <w:bCs/>
        </w:rPr>
        <w:t>what would you be most likely to do? </w:t>
      </w:r>
    </w:p>
    <w:p w14:paraId="091C7C70" w14:textId="4094549D" w:rsidR="005715F5" w:rsidRPr="00841B6F" w:rsidRDefault="00963DFC" w:rsidP="00963DFC">
      <w:pPr>
        <w:pStyle w:val="EasyReadSentence"/>
        <w:ind w:left="0"/>
        <w:rPr>
          <w:b/>
          <w:bCs/>
        </w:rPr>
      </w:pPr>
      <w:r w:rsidRPr="008448A3">
        <w:rPr>
          <w:noProof/>
        </w:rPr>
        <w:drawing>
          <wp:anchor distT="0" distB="0" distL="114300" distR="114300" simplePos="0" relativeHeight="251802635" behindDoc="0" locked="0" layoutInCell="1" allowOverlap="1" wp14:anchorId="238E49AF" wp14:editId="72584D24">
            <wp:simplePos x="0" y="0"/>
            <wp:positionH relativeFrom="margin">
              <wp:align>left</wp:align>
            </wp:positionH>
            <wp:positionV relativeFrom="paragraph">
              <wp:posOffset>382905</wp:posOffset>
            </wp:positionV>
            <wp:extent cx="1080000" cy="615600"/>
            <wp:effectExtent l="0" t="0" r="6350" b="0"/>
            <wp:wrapNone/>
            <wp:docPr id="1809906487" name="Picture 10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906487" name="Picture 10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61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624CF8" w14:textId="7C1A176B" w:rsidR="00273254" w:rsidRDefault="004A634E" w:rsidP="00397BB2">
      <w:pPr>
        <w:pStyle w:val="EasyReadSentence"/>
      </w:pPr>
      <w:sdt>
        <w:sdtPr>
          <w:id w:val="-1453859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48A3">
            <w:rPr>
              <w:rFonts w:ascii="MS Gothic" w:eastAsia="MS Gothic" w:hAnsi="MS Gothic" w:hint="eastAsia"/>
            </w:rPr>
            <w:t>☐</w:t>
          </w:r>
        </w:sdtContent>
      </w:sdt>
      <w:r w:rsidR="00A96B34">
        <w:t>Keep</w:t>
      </w:r>
      <w:r w:rsidR="00273254">
        <w:t xml:space="preserve"> using council-organised transport and pay the contribution</w:t>
      </w:r>
      <w:r w:rsidR="00A96B34">
        <w:t>.</w:t>
      </w:r>
      <w:r w:rsidR="00273254">
        <w:t> </w:t>
      </w:r>
    </w:p>
    <w:p w14:paraId="3BFD7B09" w14:textId="2F73AC51" w:rsidR="00963DFC" w:rsidRDefault="00963DFC" w:rsidP="00397BB2">
      <w:pPr>
        <w:pStyle w:val="EasyReadSentence"/>
      </w:pPr>
    </w:p>
    <w:p w14:paraId="67F05948" w14:textId="77777777" w:rsidR="00963DFC" w:rsidRDefault="00963DFC" w:rsidP="00397BB2">
      <w:pPr>
        <w:pStyle w:val="EasyReadSentence"/>
      </w:pPr>
    </w:p>
    <w:p w14:paraId="2BF0E01E" w14:textId="70B7D8B6" w:rsidR="008448A3" w:rsidRDefault="004A634E" w:rsidP="00273254">
      <w:pPr>
        <w:pStyle w:val="EasyReadSentence"/>
      </w:pPr>
      <w:sdt>
        <w:sdtPr>
          <w:id w:val="-169572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C9B">
            <w:rPr>
              <w:rFonts w:ascii="MS Gothic" w:eastAsia="MS Gothic" w:hAnsi="MS Gothic" w:hint="eastAsia"/>
            </w:rPr>
            <w:t>☐</w:t>
          </w:r>
        </w:sdtContent>
      </w:sdt>
      <w:r w:rsidR="00273254">
        <w:t>Stop using council-organised transport</w:t>
      </w:r>
      <w:r w:rsidR="008448A3">
        <w:t>.</w:t>
      </w:r>
      <w:r w:rsidR="005D2C9B" w:rsidRPr="005D2C9B">
        <w:rPr>
          <w:noProof/>
        </w:rPr>
        <w:t xml:space="preserve"> </w:t>
      </w:r>
      <w:r w:rsidR="00397BB2">
        <w:rPr>
          <w:noProof/>
        </w:rPr>
        <w:drawing>
          <wp:anchor distT="0" distB="0" distL="114300" distR="114300" simplePos="0" relativeHeight="251869195" behindDoc="0" locked="0" layoutInCell="1" allowOverlap="1" wp14:anchorId="3B8E7137" wp14:editId="3475972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432560" cy="914400"/>
            <wp:effectExtent l="0" t="0" r="0" b="0"/>
            <wp:wrapNone/>
            <wp:docPr id="1921675525" name="Picture 14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675525" name="Picture 14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2F7871" w14:textId="2CF3C287" w:rsidR="00273254" w:rsidRDefault="00273254" w:rsidP="00273254">
      <w:pPr>
        <w:pStyle w:val="EasyReadSentence"/>
      </w:pPr>
      <w:r>
        <w:t xml:space="preserve">  </w:t>
      </w:r>
    </w:p>
    <w:p w14:paraId="40AC9C3F" w14:textId="5717E3A5" w:rsidR="00187F2C" w:rsidRDefault="00187F2C" w:rsidP="00273254">
      <w:pPr>
        <w:pStyle w:val="EasyReadSentence"/>
      </w:pPr>
    </w:p>
    <w:p w14:paraId="4E56A855" w14:textId="6A1BB269" w:rsidR="005D2C9B" w:rsidRDefault="00EC706E" w:rsidP="00273254">
      <w:pPr>
        <w:pStyle w:val="EasyReadSentence"/>
      </w:pPr>
      <w:r w:rsidRPr="00EC706E">
        <w:rPr>
          <w:noProof/>
        </w:rPr>
        <w:drawing>
          <wp:anchor distT="0" distB="0" distL="114300" distR="114300" simplePos="0" relativeHeight="251806731" behindDoc="0" locked="0" layoutInCell="1" allowOverlap="1" wp14:anchorId="163FCA2F" wp14:editId="5D3E237F">
            <wp:simplePos x="0" y="0"/>
            <wp:positionH relativeFrom="margin">
              <wp:align>left</wp:align>
            </wp:positionH>
            <wp:positionV relativeFrom="paragraph">
              <wp:posOffset>374650</wp:posOffset>
            </wp:positionV>
            <wp:extent cx="1272540" cy="873811"/>
            <wp:effectExtent l="0" t="0" r="3810" b="2540"/>
            <wp:wrapNone/>
            <wp:docPr id="363652579" name="Picture 1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652579" name="Picture 1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384" cy="875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2C89A6" w14:textId="555DFF62" w:rsidR="00273254" w:rsidRDefault="004A634E" w:rsidP="00273254">
      <w:pPr>
        <w:pStyle w:val="EasyReadSentence"/>
      </w:pPr>
      <w:sdt>
        <w:sdtPr>
          <w:id w:val="253791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706E">
            <w:rPr>
              <w:rFonts w:ascii="MS Gothic" w:eastAsia="MS Gothic" w:hAnsi="MS Gothic" w:hint="eastAsia"/>
            </w:rPr>
            <w:t>☐</w:t>
          </w:r>
        </w:sdtContent>
      </w:sdt>
      <w:r w:rsidR="00273254">
        <w:t>Apply for a Direct Travel Assistance Payment (DTAP) grant instead and organise</w:t>
      </w:r>
      <w:r w:rsidR="005D2C9B">
        <w:t xml:space="preserve"> </w:t>
      </w:r>
      <w:r w:rsidR="00273254">
        <w:t>my</w:t>
      </w:r>
      <w:r w:rsidR="00841B6F">
        <w:t xml:space="preserve"> </w:t>
      </w:r>
      <w:r w:rsidR="00273254">
        <w:t>own transport</w:t>
      </w:r>
      <w:r w:rsidR="005D2C9B">
        <w:t>.</w:t>
      </w:r>
      <w:r w:rsidR="00EC706E" w:rsidRPr="00EC706E">
        <w:rPr>
          <w:noProof/>
        </w:rPr>
        <w:t xml:space="preserve"> </w:t>
      </w:r>
    </w:p>
    <w:p w14:paraId="38F1BCD8" w14:textId="3AAAA6CD" w:rsidR="002E03A6" w:rsidRDefault="002E03A6" w:rsidP="00273254">
      <w:pPr>
        <w:pStyle w:val="EasyReadSentence"/>
      </w:pPr>
    </w:p>
    <w:p w14:paraId="3E340BA7" w14:textId="246318EC" w:rsidR="005D2C9B" w:rsidRDefault="003B1729" w:rsidP="00273254">
      <w:pPr>
        <w:pStyle w:val="EasyReadSentence"/>
      </w:pPr>
      <w:r w:rsidRPr="003B1729">
        <w:rPr>
          <w:noProof/>
        </w:rPr>
        <w:drawing>
          <wp:anchor distT="0" distB="0" distL="114300" distR="114300" simplePos="0" relativeHeight="251808779" behindDoc="0" locked="0" layoutInCell="1" allowOverlap="1" wp14:anchorId="6EA85FCD" wp14:editId="675CB77E">
            <wp:simplePos x="0" y="0"/>
            <wp:positionH relativeFrom="margin">
              <wp:align>left</wp:align>
            </wp:positionH>
            <wp:positionV relativeFrom="paragraph">
              <wp:posOffset>375285</wp:posOffset>
            </wp:positionV>
            <wp:extent cx="1402080" cy="780491"/>
            <wp:effectExtent l="0" t="0" r="7620" b="635"/>
            <wp:wrapNone/>
            <wp:docPr id="386698429" name="Picture 1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698429" name="Picture 1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559" cy="785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96FAFB" w14:textId="19B220F3" w:rsidR="005D2C9B" w:rsidRDefault="004A634E" w:rsidP="00273254">
      <w:pPr>
        <w:pStyle w:val="EasyReadSentence"/>
      </w:pPr>
      <w:sdt>
        <w:sdtPr>
          <w:id w:val="685184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706E">
            <w:rPr>
              <w:rFonts w:ascii="MS Gothic" w:eastAsia="MS Gothic" w:hAnsi="MS Gothic" w:hint="eastAsia"/>
            </w:rPr>
            <w:t>☐</w:t>
          </w:r>
        </w:sdtContent>
      </w:sdt>
      <w:r w:rsidR="005D2C9B">
        <w:t>Ask for</w:t>
      </w:r>
      <w:r w:rsidR="00273254">
        <w:t xml:space="preserve"> a parental mileage allowance and organise my own transport</w:t>
      </w:r>
      <w:r w:rsidR="005D2C9B">
        <w:t>.</w:t>
      </w:r>
      <w:r w:rsidR="003B1729" w:rsidRPr="003B1729">
        <w:rPr>
          <w:noProof/>
        </w:rPr>
        <w:t xml:space="preserve"> </w:t>
      </w:r>
    </w:p>
    <w:p w14:paraId="16A9A5BB" w14:textId="2A7929ED" w:rsidR="002E03A6" w:rsidRDefault="00273254" w:rsidP="00963DFC">
      <w:pPr>
        <w:pStyle w:val="EasyReadSentence"/>
      </w:pPr>
      <w:r>
        <w:t xml:space="preserve">  </w:t>
      </w:r>
    </w:p>
    <w:p w14:paraId="1FF4D848" w14:textId="71BFCE2A" w:rsidR="00273254" w:rsidRDefault="004A634E" w:rsidP="00273254">
      <w:pPr>
        <w:pStyle w:val="EasyReadSentence"/>
      </w:pPr>
      <w:sdt>
        <w:sdtPr>
          <w:id w:val="665520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7F12">
            <w:rPr>
              <w:rFonts w:ascii="MS Gothic" w:eastAsia="MS Gothic" w:hAnsi="MS Gothic" w:hint="eastAsia"/>
            </w:rPr>
            <w:t>☐</w:t>
          </w:r>
        </w:sdtContent>
      </w:sdt>
      <w:r w:rsidR="00273254">
        <w:t>Nothing</w:t>
      </w:r>
      <w:r w:rsidR="005D2C9B">
        <w:t>;</w:t>
      </w:r>
      <w:r w:rsidR="00273254">
        <w:t xml:space="preserve"> I don’t use council-organised transport</w:t>
      </w:r>
      <w:r w:rsidR="005D2C9B">
        <w:t>.</w:t>
      </w:r>
      <w:r w:rsidR="00C17F12" w:rsidRPr="00C17F12">
        <w:rPr>
          <w:noProof/>
        </w:rPr>
        <w:t xml:space="preserve"> </w:t>
      </w:r>
    </w:p>
    <w:p w14:paraId="7604CADF" w14:textId="4B995BD0" w:rsidR="005D2C9B" w:rsidRDefault="00963DFC" w:rsidP="00963DFC">
      <w:pPr>
        <w:pStyle w:val="EasyReadSentence"/>
      </w:pPr>
      <w:r>
        <w:rPr>
          <w:noProof/>
        </w:rPr>
        <w:drawing>
          <wp:anchor distT="0" distB="0" distL="114300" distR="114300" simplePos="0" relativeHeight="251920395" behindDoc="0" locked="0" layoutInCell="1" allowOverlap="1" wp14:anchorId="09256ED5" wp14:editId="07A819F2">
            <wp:simplePos x="0" y="0"/>
            <wp:positionH relativeFrom="margin">
              <wp:align>left</wp:align>
            </wp:positionH>
            <wp:positionV relativeFrom="paragraph">
              <wp:posOffset>-755015</wp:posOffset>
            </wp:positionV>
            <wp:extent cx="1042670" cy="1078865"/>
            <wp:effectExtent l="0" t="0" r="5080" b="6985"/>
            <wp:wrapNone/>
            <wp:docPr id="150222435" name="Picture 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22435" name="Picture 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2B76E6" w14:textId="7D575CAE" w:rsidR="00963DFC" w:rsidRDefault="00963DFC" w:rsidP="00273254">
      <w:pPr>
        <w:pStyle w:val="EasyReadSentence"/>
      </w:pPr>
      <w:r>
        <w:rPr>
          <w:noProof/>
        </w:rPr>
        <w:drawing>
          <wp:anchor distT="0" distB="0" distL="114300" distR="114300" simplePos="0" relativeHeight="251820043" behindDoc="0" locked="0" layoutInCell="1" allowOverlap="1" wp14:anchorId="64A8ABFB" wp14:editId="5A911AF1">
            <wp:simplePos x="0" y="0"/>
            <wp:positionH relativeFrom="margin">
              <wp:align>left</wp:align>
            </wp:positionH>
            <wp:positionV relativeFrom="paragraph">
              <wp:posOffset>375285</wp:posOffset>
            </wp:positionV>
            <wp:extent cx="1078865" cy="609600"/>
            <wp:effectExtent l="0" t="0" r="6985" b="0"/>
            <wp:wrapNone/>
            <wp:docPr id="685473208" name="Picture 1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473208" name="Picture 1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91D323" w14:textId="4EBB2A6C" w:rsidR="005D2C9B" w:rsidRDefault="004A634E" w:rsidP="00273254">
      <w:pPr>
        <w:pStyle w:val="EasyReadSentence"/>
      </w:pPr>
      <w:sdt>
        <w:sdtPr>
          <w:id w:val="692956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>Unsure</w:t>
      </w:r>
      <w:r w:rsidR="005D2C9B">
        <w:t>;</w:t>
      </w:r>
      <w:r w:rsidR="00273254">
        <w:t xml:space="preserve"> it would depend on the </w:t>
      </w:r>
      <w:r w:rsidR="005D2C9B">
        <w:t>cost.</w:t>
      </w:r>
    </w:p>
    <w:p w14:paraId="0F1A1841" w14:textId="1BE9A436" w:rsidR="00273254" w:rsidRDefault="00273254" w:rsidP="00273254">
      <w:pPr>
        <w:pStyle w:val="EasyReadSentence"/>
      </w:pPr>
      <w:r>
        <w:t xml:space="preserve">  </w:t>
      </w:r>
    </w:p>
    <w:p w14:paraId="66804707" w14:textId="77777777" w:rsidR="00963DFC" w:rsidRDefault="00963DFC" w:rsidP="00273254">
      <w:pPr>
        <w:pStyle w:val="EasyReadSentence"/>
      </w:pPr>
    </w:p>
    <w:p w14:paraId="3EE3184C" w14:textId="0BC382DE" w:rsidR="002E03A6" w:rsidRDefault="001F0BCA" w:rsidP="00273254">
      <w:pPr>
        <w:pStyle w:val="EasyReadSentence"/>
      </w:pPr>
      <w:r w:rsidRPr="001F0BCA">
        <w:rPr>
          <w:noProof/>
        </w:rPr>
        <w:drawing>
          <wp:anchor distT="0" distB="0" distL="114300" distR="114300" simplePos="0" relativeHeight="251814923" behindDoc="0" locked="0" layoutInCell="1" allowOverlap="1" wp14:anchorId="004C8111" wp14:editId="38316235">
            <wp:simplePos x="0" y="0"/>
            <wp:positionH relativeFrom="margin">
              <wp:align>left</wp:align>
            </wp:positionH>
            <wp:positionV relativeFrom="paragraph">
              <wp:posOffset>228600</wp:posOffset>
            </wp:positionV>
            <wp:extent cx="637200" cy="1080000"/>
            <wp:effectExtent l="0" t="0" r="0" b="6350"/>
            <wp:wrapNone/>
            <wp:docPr id="2130056506" name="Picture 1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056506" name="Picture 1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211DC6" w14:textId="5FAED62E" w:rsidR="00273254" w:rsidRDefault="004A634E" w:rsidP="00273254">
      <w:pPr>
        <w:pStyle w:val="EasyReadSentence"/>
      </w:pPr>
      <w:sdt>
        <w:sdtPr>
          <w:id w:val="-429131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0BCA">
            <w:rPr>
              <w:rFonts w:ascii="MS Gothic" w:eastAsia="MS Gothic" w:hAnsi="MS Gothic" w:hint="eastAsia"/>
            </w:rPr>
            <w:t>☐</w:t>
          </w:r>
        </w:sdtContent>
      </w:sdt>
      <w:r w:rsidR="005D2C9B">
        <w:t>Don’t know.</w:t>
      </w:r>
    </w:p>
    <w:p w14:paraId="5FF09EC6" w14:textId="2AFF767D" w:rsidR="005D2C9B" w:rsidRDefault="005D2C9B" w:rsidP="00273254">
      <w:pPr>
        <w:pStyle w:val="EasyReadSentence"/>
      </w:pPr>
    </w:p>
    <w:p w14:paraId="6A43A2C2" w14:textId="77777777" w:rsidR="00187F2C" w:rsidRDefault="00187F2C" w:rsidP="00273254">
      <w:pPr>
        <w:pStyle w:val="EasyReadSentence"/>
      </w:pPr>
    </w:p>
    <w:p w14:paraId="7C98931A" w14:textId="71552399" w:rsidR="002E03A6" w:rsidRDefault="009F7767" w:rsidP="00273254">
      <w:pPr>
        <w:pStyle w:val="EasyReadSentence"/>
      </w:pPr>
      <w:r w:rsidRPr="009F7767">
        <w:rPr>
          <w:noProof/>
        </w:rPr>
        <w:drawing>
          <wp:anchor distT="0" distB="0" distL="114300" distR="114300" simplePos="0" relativeHeight="251816971" behindDoc="0" locked="0" layoutInCell="1" allowOverlap="1" wp14:anchorId="07753527" wp14:editId="6762035C">
            <wp:simplePos x="0" y="0"/>
            <wp:positionH relativeFrom="margin">
              <wp:align>left</wp:align>
            </wp:positionH>
            <wp:positionV relativeFrom="paragraph">
              <wp:posOffset>375920</wp:posOffset>
            </wp:positionV>
            <wp:extent cx="882000" cy="746760"/>
            <wp:effectExtent l="0" t="0" r="0" b="0"/>
            <wp:wrapNone/>
            <wp:docPr id="1198488573" name="Picture 1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488573" name="Picture 1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96" t="22662" r="18951" b="229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D45584" w14:textId="4B637E3D" w:rsidR="00273254" w:rsidRDefault="004A634E" w:rsidP="009F7767">
      <w:pPr>
        <w:pStyle w:val="EasyReadSentence"/>
      </w:pPr>
      <w:sdt>
        <w:sdtPr>
          <w:id w:val="417146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7767">
            <w:rPr>
              <w:rFonts w:ascii="MS Gothic" w:eastAsia="MS Gothic" w:hAnsi="MS Gothic" w:hint="eastAsia"/>
            </w:rPr>
            <w:t>☐</w:t>
          </w:r>
        </w:sdtContent>
      </w:sdt>
      <w:r w:rsidR="00273254">
        <w:t>Other</w:t>
      </w:r>
      <w:r w:rsidR="009F7767">
        <w:t>/ something different.</w:t>
      </w:r>
      <w:r w:rsidR="00273254">
        <w:t xml:space="preserve"> </w:t>
      </w:r>
    </w:p>
    <w:p w14:paraId="47D0A6A4" w14:textId="77777777" w:rsidR="00187F2C" w:rsidRDefault="00187F2C" w:rsidP="009F7767">
      <w:pPr>
        <w:pStyle w:val="EasyReadSentence"/>
      </w:pPr>
    </w:p>
    <w:p w14:paraId="7C3D0AA7" w14:textId="77777777" w:rsidR="00187F2C" w:rsidRDefault="00187F2C" w:rsidP="009F7767">
      <w:pPr>
        <w:pStyle w:val="EasyReadSentence"/>
      </w:pPr>
    </w:p>
    <w:p w14:paraId="02873629" w14:textId="77777777" w:rsidR="00187F2C" w:rsidRDefault="00187F2C" w:rsidP="009F7767">
      <w:pPr>
        <w:pStyle w:val="EasyReadSentence"/>
      </w:pPr>
    </w:p>
    <w:p w14:paraId="7254EB27" w14:textId="29EC9656" w:rsidR="009F7767" w:rsidRDefault="00187F2C" w:rsidP="00273254">
      <w:pPr>
        <w:pStyle w:val="EasyReadSentence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821067" behindDoc="0" locked="0" layoutInCell="1" allowOverlap="1" wp14:anchorId="732D74F7" wp14:editId="2F01786A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341120" cy="924339"/>
            <wp:effectExtent l="0" t="0" r="0" b="9525"/>
            <wp:wrapNone/>
            <wp:docPr id="709256154" name="Picture 1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256154" name="Picture 1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412" cy="9272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254" w:rsidRPr="006C7BFE">
        <w:rPr>
          <w:b/>
          <w:bCs/>
        </w:rPr>
        <w:t xml:space="preserve">C3) </w:t>
      </w:r>
      <w:r w:rsidR="009F7767" w:rsidRPr="006C7BFE">
        <w:rPr>
          <w:b/>
          <w:bCs/>
        </w:rPr>
        <w:t>If you were offered a DTAP and not organised transport, how would you be most likely to use it to help your young person get to school?</w:t>
      </w:r>
    </w:p>
    <w:p w14:paraId="64243741" w14:textId="2671DE61" w:rsidR="00500CD8" w:rsidRPr="006C7BFE" w:rsidRDefault="008151ED" w:rsidP="00273254">
      <w:pPr>
        <w:pStyle w:val="EasyReadSentence"/>
        <w:rPr>
          <w:b/>
          <w:bCs/>
        </w:rPr>
      </w:pPr>
      <w:r w:rsidRPr="008151ED">
        <w:rPr>
          <w:b/>
          <w:bCs/>
          <w:noProof/>
        </w:rPr>
        <w:drawing>
          <wp:anchor distT="0" distB="0" distL="114300" distR="114300" simplePos="0" relativeHeight="251823115" behindDoc="0" locked="0" layoutInCell="1" allowOverlap="1" wp14:anchorId="2CAD175A" wp14:editId="3E7988C5">
            <wp:simplePos x="0" y="0"/>
            <wp:positionH relativeFrom="margin">
              <wp:align>left</wp:align>
            </wp:positionH>
            <wp:positionV relativeFrom="paragraph">
              <wp:posOffset>121285</wp:posOffset>
            </wp:positionV>
            <wp:extent cx="900000" cy="608400"/>
            <wp:effectExtent l="0" t="0" r="0" b="1270"/>
            <wp:wrapNone/>
            <wp:docPr id="1683769483" name="Picture 1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769483" name="Picture 1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6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0A5227" w14:textId="14A203A0" w:rsidR="006C7BFE" w:rsidRDefault="006C7BFE" w:rsidP="00273254">
      <w:pPr>
        <w:pStyle w:val="EasyReadSentence"/>
      </w:pPr>
      <w:r>
        <w:t>Please tick all the options you would use.</w:t>
      </w:r>
    </w:p>
    <w:p w14:paraId="11E1924E" w14:textId="2A9585FD" w:rsidR="00273254" w:rsidRDefault="00273254" w:rsidP="00CA095C">
      <w:pPr>
        <w:pStyle w:val="EasyReadSentence"/>
        <w:ind w:left="0"/>
      </w:pPr>
    </w:p>
    <w:p w14:paraId="23DC74FC" w14:textId="77777777" w:rsidR="00397BB2" w:rsidRDefault="00397BB2" w:rsidP="00CA095C">
      <w:pPr>
        <w:pStyle w:val="EasyReadSentence"/>
        <w:ind w:left="0"/>
      </w:pPr>
    </w:p>
    <w:p w14:paraId="15B67CA6" w14:textId="546C2F4B" w:rsidR="00273254" w:rsidRDefault="004A634E" w:rsidP="00273254">
      <w:pPr>
        <w:pStyle w:val="EasyReadSentence"/>
      </w:pPr>
      <w:sdt>
        <w:sdtPr>
          <w:id w:val="863863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 xml:space="preserve">I would drive my child or young person </w:t>
      </w:r>
      <w:r w:rsidR="00CA095C">
        <w:t>myself.</w:t>
      </w:r>
      <w:r w:rsidR="00857762" w:rsidRPr="00857762">
        <w:rPr>
          <w:noProof/>
        </w:rPr>
        <w:t xml:space="preserve"> </w:t>
      </w:r>
      <w:r w:rsidR="00857762" w:rsidRPr="00857762">
        <w:rPr>
          <w:noProof/>
        </w:rPr>
        <w:drawing>
          <wp:anchor distT="0" distB="0" distL="114300" distR="114300" simplePos="0" relativeHeight="251827211" behindDoc="0" locked="0" layoutInCell="1" allowOverlap="1" wp14:anchorId="7326D58A" wp14:editId="042C3E69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356360" cy="764082"/>
            <wp:effectExtent l="0" t="0" r="0" b="0"/>
            <wp:wrapNone/>
            <wp:docPr id="1062707743" name="Picture 1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707743" name="Picture 1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322" cy="76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2CF35D" w14:textId="77777777" w:rsidR="00397BB2" w:rsidRDefault="00397BB2" w:rsidP="00273254">
      <w:pPr>
        <w:pStyle w:val="EasyReadSentence"/>
      </w:pPr>
    </w:p>
    <w:p w14:paraId="07F09C5B" w14:textId="5A95C17E" w:rsidR="00CA095C" w:rsidRDefault="00A5708C" w:rsidP="00273254">
      <w:pPr>
        <w:pStyle w:val="EasyReadSentence"/>
      </w:pPr>
      <w:r w:rsidRPr="00A5708C">
        <w:rPr>
          <w:noProof/>
        </w:rPr>
        <w:drawing>
          <wp:anchor distT="0" distB="0" distL="114300" distR="114300" simplePos="0" relativeHeight="251825163" behindDoc="0" locked="0" layoutInCell="1" allowOverlap="1" wp14:anchorId="0379750D" wp14:editId="09918D00">
            <wp:simplePos x="0" y="0"/>
            <wp:positionH relativeFrom="margin">
              <wp:align>left</wp:align>
            </wp:positionH>
            <wp:positionV relativeFrom="paragraph">
              <wp:posOffset>370840</wp:posOffset>
            </wp:positionV>
            <wp:extent cx="1080000" cy="705600"/>
            <wp:effectExtent l="0" t="0" r="6350" b="0"/>
            <wp:wrapNone/>
            <wp:docPr id="1271632897" name="Picture 1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632897" name="Picture 1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D8BCA1" w14:textId="07ED004B" w:rsidR="00273254" w:rsidRDefault="004A634E" w:rsidP="00273254">
      <w:pPr>
        <w:pStyle w:val="EasyReadSentence"/>
      </w:pPr>
      <w:sdt>
        <w:sdtPr>
          <w:id w:val="1677150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 xml:space="preserve">Another parent, carer or family member would provide </w:t>
      </w:r>
      <w:r w:rsidR="00CA095C">
        <w:t>transport.</w:t>
      </w:r>
    </w:p>
    <w:p w14:paraId="57381532" w14:textId="1C6B723C" w:rsidR="00CA095C" w:rsidRDefault="00CA095C" w:rsidP="00273254">
      <w:pPr>
        <w:pStyle w:val="EasyReadSentence"/>
      </w:pPr>
    </w:p>
    <w:p w14:paraId="394B341C" w14:textId="62FE3FEA" w:rsidR="00397BB2" w:rsidRDefault="00963DFC" w:rsidP="00273254">
      <w:pPr>
        <w:pStyle w:val="EasyReadSentence"/>
      </w:pPr>
      <w:r w:rsidRPr="002C7621">
        <w:rPr>
          <w:noProof/>
        </w:rPr>
        <w:drawing>
          <wp:anchor distT="0" distB="0" distL="114300" distR="114300" simplePos="0" relativeHeight="251829259" behindDoc="0" locked="0" layoutInCell="1" allowOverlap="1" wp14:anchorId="631BCFE2" wp14:editId="4EE6E945">
            <wp:simplePos x="0" y="0"/>
            <wp:positionH relativeFrom="margin">
              <wp:align>left</wp:align>
            </wp:positionH>
            <wp:positionV relativeFrom="paragraph">
              <wp:posOffset>353695</wp:posOffset>
            </wp:positionV>
            <wp:extent cx="1080000" cy="986400"/>
            <wp:effectExtent l="0" t="0" r="6350" b="4445"/>
            <wp:wrapNone/>
            <wp:docPr id="2097396228" name="Picture 1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396228" name="Picture 1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9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500AD6" w14:textId="77777777" w:rsidR="00963DFC" w:rsidRDefault="004A634E" w:rsidP="00273254">
      <w:pPr>
        <w:pStyle w:val="EasyReadSentence"/>
        <w:rPr>
          <w:noProof/>
        </w:rPr>
      </w:pPr>
      <w:sdt>
        <w:sdtPr>
          <w:id w:val="-580908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>I would share transport arrangements with another family</w:t>
      </w:r>
      <w:r w:rsidR="00CA095C">
        <w:t>.</w:t>
      </w:r>
      <w:r w:rsidR="002C7621" w:rsidRPr="002C7621">
        <w:rPr>
          <w:noProof/>
        </w:rPr>
        <w:t xml:space="preserve"> </w:t>
      </w:r>
    </w:p>
    <w:p w14:paraId="59C93B89" w14:textId="5DAA2299" w:rsidR="00273254" w:rsidRDefault="00273254" w:rsidP="00273254">
      <w:pPr>
        <w:pStyle w:val="EasyReadSentence"/>
      </w:pPr>
    </w:p>
    <w:p w14:paraId="0578237D" w14:textId="03737D2E" w:rsidR="002C7621" w:rsidRDefault="002C7621" w:rsidP="00273254">
      <w:pPr>
        <w:pStyle w:val="EasyReadSentence"/>
      </w:pPr>
    </w:p>
    <w:p w14:paraId="17FDE8D0" w14:textId="1C60E7A2" w:rsidR="00273254" w:rsidRDefault="004A634E" w:rsidP="00273254">
      <w:pPr>
        <w:pStyle w:val="EasyReadSentence"/>
      </w:pPr>
      <w:sdt>
        <w:sdtPr>
          <w:id w:val="421526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 xml:space="preserve">I would use the payment to </w:t>
      </w:r>
      <w:r w:rsidR="00CA095C">
        <w:t>pay</w:t>
      </w:r>
      <w:r w:rsidR="00273254">
        <w:t xml:space="preserve"> </w:t>
      </w:r>
      <w:r w:rsidR="00CA095C">
        <w:t>for</w:t>
      </w:r>
      <w:r w:rsidR="00273254">
        <w:t xml:space="preserve"> a taxi or private transport arrangement</w:t>
      </w:r>
      <w:r w:rsidR="00CA095C">
        <w:t>.</w:t>
      </w:r>
      <w:r w:rsidR="00D42C9F" w:rsidRPr="00D42C9F">
        <w:rPr>
          <w:noProof/>
        </w:rPr>
        <w:t xml:space="preserve"> </w:t>
      </w:r>
      <w:r w:rsidR="00397BB2">
        <w:rPr>
          <w:noProof/>
        </w:rPr>
        <w:drawing>
          <wp:anchor distT="0" distB="0" distL="114300" distR="114300" simplePos="0" relativeHeight="251870219" behindDoc="0" locked="0" layoutInCell="1" allowOverlap="1" wp14:anchorId="176D4C74" wp14:editId="13875405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310640" cy="822332"/>
            <wp:effectExtent l="0" t="0" r="3810" b="0"/>
            <wp:wrapNone/>
            <wp:docPr id="1130070159" name="Picture 1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070159" name="Picture 1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831" cy="8243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89055E" w14:textId="3C41184F" w:rsidR="00CA095C" w:rsidRDefault="00CA095C" w:rsidP="00273254">
      <w:pPr>
        <w:pStyle w:val="EasyReadSentence"/>
      </w:pPr>
    </w:p>
    <w:p w14:paraId="62E7A860" w14:textId="442DC63C" w:rsidR="00D42C9F" w:rsidRDefault="00D42C9F" w:rsidP="00273254">
      <w:pPr>
        <w:pStyle w:val="EasyReadSentence"/>
      </w:pPr>
    </w:p>
    <w:p w14:paraId="02D93893" w14:textId="260A6A54" w:rsidR="00273254" w:rsidRDefault="004A634E" w:rsidP="00273254">
      <w:pPr>
        <w:pStyle w:val="EasyReadSentence"/>
      </w:pPr>
      <w:sdt>
        <w:sdtPr>
          <w:id w:val="575555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>I would use the payment to support my child to travel independently by public transport</w:t>
      </w:r>
      <w:r w:rsidR="00CA095C">
        <w:t>.</w:t>
      </w:r>
      <w:r w:rsidR="00E62137" w:rsidRPr="00E62137">
        <w:rPr>
          <w:noProof/>
        </w:rPr>
        <w:t xml:space="preserve"> </w:t>
      </w:r>
      <w:r w:rsidR="00E62137" w:rsidRPr="00E62137">
        <w:rPr>
          <w:noProof/>
        </w:rPr>
        <w:drawing>
          <wp:anchor distT="0" distB="0" distL="114300" distR="114300" simplePos="0" relativeHeight="251839499" behindDoc="0" locked="0" layoutInCell="1" allowOverlap="1" wp14:anchorId="2E66F6BC" wp14:editId="5BF24025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1744980" cy="837590"/>
            <wp:effectExtent l="0" t="0" r="7620" b="635"/>
            <wp:wrapNone/>
            <wp:docPr id="2141855406" name="Picture 1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855406" name="Picture 1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909" cy="842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966C7E" w14:textId="77777777" w:rsidR="00CA095C" w:rsidRDefault="00CA095C" w:rsidP="00273254">
      <w:pPr>
        <w:pStyle w:val="EasyReadSentence"/>
      </w:pPr>
    </w:p>
    <w:p w14:paraId="7B7D439A" w14:textId="77777777" w:rsidR="00963DFC" w:rsidRDefault="00963DFC" w:rsidP="00273254">
      <w:pPr>
        <w:pStyle w:val="EasyReadSentence"/>
      </w:pPr>
    </w:p>
    <w:p w14:paraId="0C2A0F5F" w14:textId="41E9D724" w:rsidR="00DF09E1" w:rsidRDefault="004A634E" w:rsidP="00092E4D">
      <w:pPr>
        <w:pStyle w:val="EasyReadSentence"/>
      </w:pPr>
      <w:sdt>
        <w:sdtPr>
          <w:id w:val="1912581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>I would combine family transport with independent travel</w:t>
      </w:r>
      <w:r w:rsidR="00CA095C">
        <w:t>.</w:t>
      </w:r>
      <w:r w:rsidR="00DF09E1" w:rsidRPr="00DF09E1">
        <w:rPr>
          <w:noProof/>
        </w:rPr>
        <w:t xml:space="preserve"> </w:t>
      </w:r>
      <w:r w:rsidR="00DF09E1" w:rsidRPr="00DF09E1">
        <w:rPr>
          <w:noProof/>
        </w:rPr>
        <w:drawing>
          <wp:anchor distT="0" distB="0" distL="114300" distR="114300" simplePos="0" relativeHeight="251835403" behindDoc="0" locked="0" layoutInCell="1" allowOverlap="1" wp14:anchorId="3B2A80A0" wp14:editId="77E4D98E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080000" cy="864000"/>
            <wp:effectExtent l="0" t="0" r="6350" b="0"/>
            <wp:wrapNone/>
            <wp:docPr id="1638879205" name="Picture 1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879205" name="Picture 1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8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96EAEE" w14:textId="77777777" w:rsidR="00CA095C" w:rsidRDefault="004A634E" w:rsidP="00273254">
      <w:pPr>
        <w:pStyle w:val="EasyReadSentence"/>
      </w:pPr>
      <w:sdt>
        <w:sdtPr>
          <w:id w:val="-366765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>I would use public transport with support from a parent, carer or travel buddy</w:t>
      </w:r>
      <w:r w:rsidR="00CA095C">
        <w:t>.</w:t>
      </w:r>
    </w:p>
    <w:p w14:paraId="02F96026" w14:textId="42EF4516" w:rsidR="00273254" w:rsidRDefault="00092E4D" w:rsidP="00273254">
      <w:pPr>
        <w:pStyle w:val="EasyReadSentence"/>
      </w:pPr>
      <w:r w:rsidRPr="00F905A6">
        <w:rPr>
          <w:noProof/>
        </w:rPr>
        <w:drawing>
          <wp:anchor distT="0" distB="0" distL="114300" distR="114300" simplePos="0" relativeHeight="251837451" behindDoc="0" locked="0" layoutInCell="1" allowOverlap="1" wp14:anchorId="523F8A45" wp14:editId="703A41FE">
            <wp:simplePos x="0" y="0"/>
            <wp:positionH relativeFrom="margin">
              <wp:align>left</wp:align>
            </wp:positionH>
            <wp:positionV relativeFrom="paragraph">
              <wp:posOffset>-756285</wp:posOffset>
            </wp:positionV>
            <wp:extent cx="1623060" cy="670865"/>
            <wp:effectExtent l="0" t="0" r="0" b="0"/>
            <wp:wrapNone/>
            <wp:docPr id="448408405" name="Picture 1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408405" name="Picture 1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6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254">
        <w:t xml:space="preserve">  </w:t>
      </w:r>
    </w:p>
    <w:p w14:paraId="6D0FD250" w14:textId="41BB3D65" w:rsidR="00E62137" w:rsidRDefault="00092E4D" w:rsidP="00273254">
      <w:pPr>
        <w:pStyle w:val="EasyReadSentence"/>
      </w:pPr>
      <w:r w:rsidRPr="00BA4CAC">
        <w:rPr>
          <w:noProof/>
        </w:rPr>
        <w:drawing>
          <wp:anchor distT="0" distB="0" distL="114300" distR="114300" simplePos="0" relativeHeight="251841547" behindDoc="0" locked="0" layoutInCell="1" allowOverlap="1" wp14:anchorId="32F5ABEA" wp14:editId="4D9C51AB">
            <wp:simplePos x="0" y="0"/>
            <wp:positionH relativeFrom="margin">
              <wp:align>left</wp:align>
            </wp:positionH>
            <wp:positionV relativeFrom="page">
              <wp:posOffset>2209800</wp:posOffset>
            </wp:positionV>
            <wp:extent cx="946800" cy="1080000"/>
            <wp:effectExtent l="0" t="0" r="5715" b="6350"/>
            <wp:wrapNone/>
            <wp:docPr id="2096091391" name="Picture 1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091391" name="Picture 1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8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15F24F" w14:textId="77777777" w:rsidR="00CA095C" w:rsidRDefault="004A634E" w:rsidP="00273254">
      <w:pPr>
        <w:pStyle w:val="EasyReadSentence"/>
      </w:pPr>
      <w:sdt>
        <w:sdtPr>
          <w:id w:val="1940869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>I would arrange transport through a personal assistant or support worker</w:t>
      </w:r>
      <w:r w:rsidR="00CA095C">
        <w:t>.</w:t>
      </w:r>
    </w:p>
    <w:p w14:paraId="33EA353F" w14:textId="38056332" w:rsidR="00273254" w:rsidRDefault="00273254" w:rsidP="00273254">
      <w:pPr>
        <w:pStyle w:val="EasyReadSentence"/>
      </w:pPr>
      <w:r>
        <w:t xml:space="preserve">  </w:t>
      </w:r>
    </w:p>
    <w:p w14:paraId="0CFD3C57" w14:textId="27451BCD" w:rsidR="00397BB2" w:rsidRDefault="00397BB2" w:rsidP="00273254">
      <w:pPr>
        <w:pStyle w:val="EasyReadSentence"/>
      </w:pPr>
    </w:p>
    <w:p w14:paraId="220E3956" w14:textId="50B9339C" w:rsidR="00397BB2" w:rsidRDefault="00092E4D" w:rsidP="00273254">
      <w:pPr>
        <w:pStyle w:val="EasyReadSentence"/>
      </w:pPr>
      <w:r>
        <w:rPr>
          <w:noProof/>
        </w:rPr>
        <w:drawing>
          <wp:anchor distT="0" distB="0" distL="114300" distR="114300" simplePos="0" relativeHeight="251842571" behindDoc="0" locked="0" layoutInCell="1" allowOverlap="1" wp14:anchorId="7082D4FB" wp14:editId="5A85C61B">
            <wp:simplePos x="0" y="0"/>
            <wp:positionH relativeFrom="margin">
              <wp:posOffset>45720</wp:posOffset>
            </wp:positionH>
            <wp:positionV relativeFrom="paragraph">
              <wp:posOffset>193040</wp:posOffset>
            </wp:positionV>
            <wp:extent cx="640080" cy="1085215"/>
            <wp:effectExtent l="0" t="0" r="7620" b="635"/>
            <wp:wrapNone/>
            <wp:docPr id="892941669" name="Picture 13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941669" name="Picture 13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1D6360" w14:textId="77777777" w:rsidR="00092E4D" w:rsidRDefault="004A634E" w:rsidP="00397BB2">
      <w:pPr>
        <w:pStyle w:val="EasyReadSentence"/>
      </w:pPr>
      <w:sdt>
        <w:sdtPr>
          <w:id w:val="799724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4CAC">
            <w:rPr>
              <w:rFonts w:ascii="MS Gothic" w:eastAsia="MS Gothic" w:hAnsi="MS Gothic" w:hint="eastAsia"/>
            </w:rPr>
            <w:t>☐</w:t>
          </w:r>
        </w:sdtContent>
      </w:sdt>
      <w:r w:rsidR="00273254">
        <w:t>I am not sure how I would use the payment</w:t>
      </w:r>
      <w:r w:rsidR="00CA095C">
        <w:t>.</w:t>
      </w:r>
    </w:p>
    <w:p w14:paraId="7FD33D52" w14:textId="77777777" w:rsidR="00092E4D" w:rsidRDefault="00092E4D" w:rsidP="00397BB2">
      <w:pPr>
        <w:pStyle w:val="EasyReadSentence"/>
      </w:pPr>
    </w:p>
    <w:p w14:paraId="33F90152" w14:textId="05E58202" w:rsidR="00CA095C" w:rsidRDefault="00CA095C" w:rsidP="00397BB2">
      <w:pPr>
        <w:pStyle w:val="EasyReadSentence"/>
      </w:pPr>
    </w:p>
    <w:p w14:paraId="1A574545" w14:textId="6D03CFD5" w:rsidR="00CA095C" w:rsidRDefault="004A634E" w:rsidP="00273254">
      <w:pPr>
        <w:pStyle w:val="EasyReadSentence"/>
      </w:pPr>
      <w:sdt>
        <w:sdtPr>
          <w:id w:val="-1085060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BB2">
            <w:rPr>
              <w:rFonts w:ascii="MS Gothic" w:eastAsia="MS Gothic" w:hAnsi="MS Gothic" w:hint="eastAsia"/>
            </w:rPr>
            <w:t>☐</w:t>
          </w:r>
        </w:sdtContent>
      </w:sdt>
      <w:r w:rsidR="00273254">
        <w:t>I do not think a DTAP would meet my child or young person's needs</w:t>
      </w:r>
      <w:r w:rsidR="00CA095C">
        <w:t>.</w:t>
      </w:r>
      <w:r w:rsidR="00FE639B" w:rsidRPr="00FE639B">
        <w:rPr>
          <w:noProof/>
        </w:rPr>
        <w:t xml:space="preserve"> </w:t>
      </w:r>
      <w:r w:rsidR="00397BB2">
        <w:rPr>
          <w:noProof/>
        </w:rPr>
        <w:drawing>
          <wp:anchor distT="0" distB="0" distL="114300" distR="114300" simplePos="0" relativeHeight="251871243" behindDoc="0" locked="0" layoutInCell="1" allowOverlap="1" wp14:anchorId="3DE75BAE" wp14:editId="7BCF88F2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078865" cy="993775"/>
            <wp:effectExtent l="0" t="0" r="6985" b="0"/>
            <wp:wrapNone/>
            <wp:docPr id="1609183799" name="Picture 1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183799" name="Picture 1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99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038926" w14:textId="77777777" w:rsidR="00397BB2" w:rsidRDefault="00273254" w:rsidP="000F029B">
      <w:pPr>
        <w:pStyle w:val="EasyReadSentence"/>
      </w:pPr>
      <w:r>
        <w:t xml:space="preserve"> </w:t>
      </w:r>
    </w:p>
    <w:p w14:paraId="1E90A27D" w14:textId="16445F2A" w:rsidR="00FE639B" w:rsidRDefault="00FE639B" w:rsidP="000F029B">
      <w:pPr>
        <w:pStyle w:val="EasyReadSentence"/>
      </w:pPr>
      <w:r w:rsidRPr="003A11BA">
        <w:rPr>
          <w:noProof/>
        </w:rPr>
        <w:drawing>
          <wp:anchor distT="0" distB="0" distL="114300" distR="114300" simplePos="0" relativeHeight="251844619" behindDoc="0" locked="0" layoutInCell="1" allowOverlap="1" wp14:anchorId="588C2366" wp14:editId="30661849">
            <wp:simplePos x="0" y="0"/>
            <wp:positionH relativeFrom="margin">
              <wp:align>left</wp:align>
            </wp:positionH>
            <wp:positionV relativeFrom="paragraph">
              <wp:posOffset>373380</wp:posOffset>
            </wp:positionV>
            <wp:extent cx="1080000" cy="1000800"/>
            <wp:effectExtent l="0" t="0" r="6350" b="8890"/>
            <wp:wrapNone/>
            <wp:docPr id="688597978" name="Picture 1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597978" name="Picture 1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63" t="15463" r="12819" b="16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E042EA" w14:textId="200D19A1" w:rsidR="00273254" w:rsidRDefault="004A634E" w:rsidP="00273254">
      <w:pPr>
        <w:pStyle w:val="EasyReadSentence"/>
      </w:pPr>
      <w:sdt>
        <w:sdtPr>
          <w:id w:val="1369798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11BA">
            <w:rPr>
              <w:rFonts w:ascii="MS Gothic" w:eastAsia="MS Gothic" w:hAnsi="MS Gothic" w:hint="eastAsia"/>
            </w:rPr>
            <w:t>☐</w:t>
          </w:r>
        </w:sdtContent>
      </w:sdt>
      <w:r w:rsidR="00273254">
        <w:t>Other</w:t>
      </w:r>
      <w:r w:rsidR="00CA095C">
        <w:br/>
        <w:t>P</w:t>
      </w:r>
      <w:r w:rsidR="00273254">
        <w:t xml:space="preserve">lease </w:t>
      </w:r>
      <w:r w:rsidR="00CA095C">
        <w:t>tell us what this would be in the box below.</w:t>
      </w:r>
    </w:p>
    <w:p w14:paraId="48224DBF" w14:textId="3B9D3E68" w:rsidR="000F029B" w:rsidRDefault="000F029B" w:rsidP="00FE639B">
      <w:pPr>
        <w:pStyle w:val="EasyReadSentence"/>
        <w:ind w:left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48715" behindDoc="0" locked="0" layoutInCell="1" allowOverlap="1" wp14:anchorId="7FC7CB80" wp14:editId="1A6FDFBE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4030980" cy="678180"/>
                <wp:effectExtent l="0" t="0" r="26670" b="26670"/>
                <wp:wrapSquare wrapText="bothSides"/>
                <wp:docPr id="8516359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098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9A7EDB" w14:textId="3896C3D2" w:rsidR="00FE639B" w:rsidRDefault="00FE63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7CB80" id="_x0000_s1032" type="#_x0000_t202" style="position:absolute;margin-left:266.2pt;margin-top:.8pt;width:317.4pt;height:53.4pt;z-index:251848715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" strokeweight="1.5pt">
                <v:textbox>
                  <w:txbxContent>
                    <w:p w14:paraId="6C9A7EDB" w14:textId="3896C3D2" w:rsidR="00FE639B" w:rsidRDefault="00FE639B"/>
                  </w:txbxContent>
                </v:textbox>
                <w10:wrap type="square" anchorx="margin"/>
              </v:shape>
            </w:pict>
          </mc:Fallback>
        </mc:AlternateContent>
      </w:r>
    </w:p>
    <w:p w14:paraId="127E443C" w14:textId="714D4000" w:rsidR="00FE639B" w:rsidRDefault="00FE639B" w:rsidP="00FE639B">
      <w:pPr>
        <w:pStyle w:val="EasyReadSentence"/>
        <w:ind w:left="0"/>
      </w:pPr>
    </w:p>
    <w:p w14:paraId="6A577862" w14:textId="77777777" w:rsidR="000F029B" w:rsidRDefault="000F029B" w:rsidP="000F029B">
      <w:pPr>
        <w:pStyle w:val="EasyReadSentence"/>
        <w:ind w:left="0"/>
      </w:pPr>
    </w:p>
    <w:p w14:paraId="546301A4" w14:textId="77777777" w:rsidR="000F029B" w:rsidRDefault="000F029B" w:rsidP="000F029B">
      <w:pPr>
        <w:pStyle w:val="EasyReadSentence"/>
        <w:ind w:left="0"/>
      </w:pPr>
    </w:p>
    <w:p w14:paraId="0573CA07" w14:textId="5E8E489C" w:rsidR="00273254" w:rsidRDefault="00A56E08" w:rsidP="000F029B">
      <w:pPr>
        <w:pStyle w:val="EasyReadSentence"/>
        <w:rPr>
          <w:b/>
          <w:bCs/>
        </w:rPr>
      </w:pPr>
      <w:r w:rsidRPr="00A56E08">
        <w:rPr>
          <w:noProof/>
        </w:rPr>
        <w:lastRenderedPageBreak/>
        <w:drawing>
          <wp:anchor distT="0" distB="0" distL="114300" distR="114300" simplePos="0" relativeHeight="251850763" behindDoc="0" locked="0" layoutInCell="1" allowOverlap="1" wp14:anchorId="25F242F3" wp14:editId="41AD3FD4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1080000" cy="835200"/>
            <wp:effectExtent l="0" t="0" r="6350" b="3175"/>
            <wp:wrapNone/>
            <wp:docPr id="174140544" name="Picture 1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40544" name="Picture 1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8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254" w:rsidRPr="00841B6F">
        <w:rPr>
          <w:b/>
          <w:bCs/>
        </w:rPr>
        <w:t>C4) How confident would you feel that a DTAP would enable your child to get to school or college?</w:t>
      </w:r>
    </w:p>
    <w:p w14:paraId="5C4AA4A7" w14:textId="77777777" w:rsidR="000F029B" w:rsidRPr="00841B6F" w:rsidRDefault="000F029B" w:rsidP="000F029B">
      <w:pPr>
        <w:pStyle w:val="EasyReadSentence"/>
        <w:rPr>
          <w:b/>
          <w:bCs/>
        </w:rPr>
      </w:pPr>
    </w:p>
    <w:p w14:paraId="4B8CDB70" w14:textId="4615DDF5" w:rsidR="00CA095C" w:rsidRDefault="004A634E" w:rsidP="000F029B">
      <w:pPr>
        <w:pStyle w:val="EasyReadSentence"/>
      </w:pPr>
      <w:sdt>
        <w:sdtPr>
          <w:id w:val="1609001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 xml:space="preserve">Very confident  </w:t>
      </w:r>
      <w:r w:rsidR="000F029B" w:rsidRPr="000F029B">
        <w:rPr>
          <w:noProof/>
        </w:rPr>
        <w:drawing>
          <wp:anchor distT="0" distB="0" distL="114300" distR="114300" simplePos="0" relativeHeight="251852811" behindDoc="0" locked="0" layoutInCell="1" allowOverlap="1" wp14:anchorId="40EF0E83" wp14:editId="12D3A692">
            <wp:simplePos x="0" y="0"/>
            <wp:positionH relativeFrom="margin">
              <wp:posOffset>189865</wp:posOffset>
            </wp:positionH>
            <wp:positionV relativeFrom="paragraph">
              <wp:posOffset>7620</wp:posOffset>
            </wp:positionV>
            <wp:extent cx="627888" cy="1828800"/>
            <wp:effectExtent l="0" t="0" r="1270" b="0"/>
            <wp:wrapNone/>
            <wp:docPr id="357336549" name="Picture 1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336549" name="Picture 13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8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51E410" w14:textId="03A1BCAA" w:rsidR="00CA095C" w:rsidRDefault="004A634E" w:rsidP="000F029B">
      <w:pPr>
        <w:pStyle w:val="EasyReadSentence"/>
      </w:pPr>
      <w:sdt>
        <w:sdtPr>
          <w:id w:val="-50617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 xml:space="preserve">Fairly confident  </w:t>
      </w:r>
    </w:p>
    <w:p w14:paraId="00485AC3" w14:textId="2D50C5F6" w:rsidR="00CA095C" w:rsidRDefault="004A634E" w:rsidP="000F029B">
      <w:pPr>
        <w:pStyle w:val="EasyReadSentence"/>
      </w:pPr>
      <w:sdt>
        <w:sdtPr>
          <w:id w:val="1828940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 xml:space="preserve">Neither confident nor unconfident  </w:t>
      </w:r>
    </w:p>
    <w:p w14:paraId="7A436A9D" w14:textId="62872024" w:rsidR="00CA095C" w:rsidRDefault="004A634E" w:rsidP="000F029B">
      <w:pPr>
        <w:pStyle w:val="EasyReadSentence"/>
      </w:pPr>
      <w:sdt>
        <w:sdtPr>
          <w:id w:val="-1691445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029B">
            <w:rPr>
              <w:rFonts w:ascii="MS Gothic" w:eastAsia="MS Gothic" w:hAnsi="MS Gothic" w:hint="eastAsia"/>
            </w:rPr>
            <w:t>☐</w:t>
          </w:r>
        </w:sdtContent>
      </w:sdt>
      <w:r w:rsidR="00273254">
        <w:t xml:space="preserve">Not very confident  </w:t>
      </w:r>
    </w:p>
    <w:p w14:paraId="1CAC69EB" w14:textId="0914CC4D" w:rsidR="00841B6F" w:rsidRDefault="004A634E" w:rsidP="000F029B">
      <w:pPr>
        <w:pStyle w:val="EasyReadSentence"/>
      </w:pPr>
      <w:sdt>
        <w:sdtPr>
          <w:id w:val="-140968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 xml:space="preserve">Not at all confident  </w:t>
      </w:r>
    </w:p>
    <w:p w14:paraId="78EFB3DB" w14:textId="77777777" w:rsidR="00092E4D" w:rsidRDefault="00092E4D" w:rsidP="000F029B">
      <w:pPr>
        <w:pStyle w:val="EasyReadSentence"/>
      </w:pPr>
    </w:p>
    <w:p w14:paraId="3C558EDF" w14:textId="77777777" w:rsidR="00092E4D" w:rsidRDefault="00092E4D" w:rsidP="000F029B">
      <w:pPr>
        <w:pStyle w:val="EasyReadSentence"/>
      </w:pPr>
    </w:p>
    <w:p w14:paraId="6C59CDEC" w14:textId="78AE343C" w:rsidR="00273254" w:rsidRDefault="000F029B" w:rsidP="00273254">
      <w:pPr>
        <w:pStyle w:val="EasyReadSentence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54859" behindDoc="0" locked="0" layoutInCell="1" allowOverlap="1" wp14:anchorId="61578FD1" wp14:editId="5ECF0CFC">
                <wp:simplePos x="0" y="0"/>
                <wp:positionH relativeFrom="column">
                  <wp:posOffset>1332865</wp:posOffset>
                </wp:positionH>
                <wp:positionV relativeFrom="paragraph">
                  <wp:posOffset>754380</wp:posOffset>
                </wp:positionV>
                <wp:extent cx="4655820" cy="2263140"/>
                <wp:effectExtent l="0" t="0" r="11430" b="22860"/>
                <wp:wrapSquare wrapText="bothSides"/>
                <wp:docPr id="5794749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5820" cy="2263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D85C3" w14:textId="2223207A" w:rsidR="000F029B" w:rsidRDefault="000F02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78FD1" id="_x0000_s1033" type="#_x0000_t202" style="position:absolute;left:0;text-align:left;margin-left:104.95pt;margin-top:59.4pt;width:366.6pt;height:178.2pt;z-index:25185485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">
                <v:textbox>
                  <w:txbxContent>
                    <w:p w14:paraId="4CAD85C3" w14:textId="2223207A" w:rsidR="000F029B" w:rsidRDefault="000F029B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55883" behindDoc="0" locked="0" layoutInCell="1" allowOverlap="1" wp14:anchorId="75B98EED" wp14:editId="7DD682F0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078865" cy="1005840"/>
            <wp:effectExtent l="0" t="0" r="6985" b="3810"/>
            <wp:wrapNone/>
            <wp:docPr id="317503075" name="Picture 13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03075" name="Picture 1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254" w:rsidRPr="00841B6F">
        <w:rPr>
          <w:b/>
          <w:bCs/>
        </w:rPr>
        <w:t>C5) Please tell us more about this</w:t>
      </w:r>
      <w:r w:rsidR="00CA095C">
        <w:rPr>
          <w:b/>
          <w:bCs/>
        </w:rPr>
        <w:t xml:space="preserve"> in the box below.</w:t>
      </w:r>
      <w:r w:rsidR="00273254" w:rsidRPr="00841B6F">
        <w:rPr>
          <w:b/>
          <w:bCs/>
        </w:rPr>
        <w:t xml:space="preserve"> </w:t>
      </w:r>
    </w:p>
    <w:p w14:paraId="4C3DB837" w14:textId="28736F18" w:rsidR="00273254" w:rsidRDefault="00273254" w:rsidP="000F029B">
      <w:pPr>
        <w:pStyle w:val="EasyReadSentence"/>
        <w:ind w:left="0"/>
        <w:rPr>
          <w:b/>
          <w:bCs/>
        </w:rPr>
      </w:pPr>
    </w:p>
    <w:p w14:paraId="7BA58286" w14:textId="77777777" w:rsidR="000F029B" w:rsidRDefault="000F029B" w:rsidP="000F029B">
      <w:pPr>
        <w:pStyle w:val="EasyReadSentence"/>
        <w:ind w:left="0"/>
        <w:rPr>
          <w:b/>
          <w:bCs/>
        </w:rPr>
      </w:pPr>
    </w:p>
    <w:p w14:paraId="1F7A6F7E" w14:textId="3E47F93A" w:rsidR="000F029B" w:rsidRDefault="000F029B" w:rsidP="000F029B">
      <w:pPr>
        <w:pStyle w:val="EasyReadSentence"/>
        <w:ind w:left="0"/>
        <w:rPr>
          <w:b/>
          <w:bCs/>
        </w:rPr>
      </w:pPr>
    </w:p>
    <w:p w14:paraId="161FDE9E" w14:textId="77777777" w:rsidR="000F029B" w:rsidRDefault="000F029B" w:rsidP="000F029B">
      <w:pPr>
        <w:pStyle w:val="EasyReadSentence"/>
        <w:ind w:left="0"/>
        <w:rPr>
          <w:b/>
          <w:bCs/>
        </w:rPr>
      </w:pPr>
    </w:p>
    <w:p w14:paraId="66B8A3B9" w14:textId="77777777" w:rsidR="000F029B" w:rsidRDefault="000F029B" w:rsidP="000F029B">
      <w:pPr>
        <w:pStyle w:val="EasyReadSentence"/>
        <w:ind w:left="0"/>
        <w:rPr>
          <w:b/>
          <w:bCs/>
        </w:rPr>
      </w:pPr>
    </w:p>
    <w:p w14:paraId="183CA2DD" w14:textId="7B43DBEA" w:rsidR="000F029B" w:rsidRDefault="000F029B" w:rsidP="000F029B">
      <w:pPr>
        <w:pStyle w:val="EasyReadSentence"/>
        <w:ind w:left="0"/>
        <w:rPr>
          <w:b/>
          <w:bCs/>
        </w:rPr>
      </w:pPr>
    </w:p>
    <w:p w14:paraId="720FBDBE" w14:textId="77613663" w:rsidR="000F029B" w:rsidRDefault="000F029B" w:rsidP="000F029B">
      <w:pPr>
        <w:pStyle w:val="EasyReadSentence"/>
        <w:ind w:left="0"/>
        <w:rPr>
          <w:b/>
          <w:bCs/>
        </w:rPr>
      </w:pPr>
    </w:p>
    <w:p w14:paraId="4C7A70DC" w14:textId="43E9B3BF" w:rsidR="000F029B" w:rsidRDefault="000F029B" w:rsidP="000F029B">
      <w:pPr>
        <w:pStyle w:val="EasyReadSentence"/>
        <w:ind w:left="0"/>
      </w:pPr>
    </w:p>
    <w:p w14:paraId="4A41F505" w14:textId="47EE718A" w:rsidR="000F029B" w:rsidRPr="00FF78CC" w:rsidRDefault="00125EA9" w:rsidP="00092E4D">
      <w:pPr>
        <w:pStyle w:val="EasyReadSentence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856907" behindDoc="0" locked="0" layoutInCell="1" allowOverlap="1" wp14:anchorId="7C0350B1" wp14:editId="6AB6327C">
            <wp:simplePos x="0" y="0"/>
            <wp:positionH relativeFrom="margin">
              <wp:posOffset>-635</wp:posOffset>
            </wp:positionH>
            <wp:positionV relativeFrom="paragraph">
              <wp:posOffset>6350</wp:posOffset>
            </wp:positionV>
            <wp:extent cx="1303020" cy="1207770"/>
            <wp:effectExtent l="0" t="0" r="0" b="0"/>
            <wp:wrapNone/>
            <wp:docPr id="1048194939" name="Picture 1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194939" name="Picture 1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254" w:rsidRPr="00FF78CC">
        <w:rPr>
          <w:b/>
          <w:bCs/>
        </w:rPr>
        <w:t xml:space="preserve">C6) If you </w:t>
      </w:r>
      <w:r w:rsidR="00FF78CC" w:rsidRPr="00FF78CC">
        <w:rPr>
          <w:b/>
          <w:bCs/>
        </w:rPr>
        <w:t>think</w:t>
      </w:r>
      <w:r w:rsidR="00273254" w:rsidRPr="00FF78CC">
        <w:rPr>
          <w:b/>
          <w:bCs/>
        </w:rPr>
        <w:t xml:space="preserve"> a DTAP would not work for your family, what are the main reasons? </w:t>
      </w:r>
    </w:p>
    <w:p w14:paraId="7B3E6877" w14:textId="327C87F4" w:rsidR="00FF78CC" w:rsidRDefault="00092E4D" w:rsidP="00273254">
      <w:pPr>
        <w:pStyle w:val="EasyReadSentence"/>
      </w:pPr>
      <w:r>
        <w:rPr>
          <w:noProof/>
        </w:rPr>
        <w:lastRenderedPageBreak/>
        <w:drawing>
          <wp:anchor distT="0" distB="0" distL="114300" distR="114300" simplePos="0" relativeHeight="251921419" behindDoc="0" locked="0" layoutInCell="1" allowOverlap="1" wp14:anchorId="4225109B" wp14:editId="02FAC148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829310" cy="560705"/>
            <wp:effectExtent l="0" t="0" r="8890" b="0"/>
            <wp:wrapNone/>
            <wp:docPr id="699276832" name="Picture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276832" name="Picture 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095C">
        <w:t>Please tick all the boxes that</w:t>
      </w:r>
      <w:r w:rsidR="00FF78CC">
        <w:t xml:space="preserve"> apply to you.</w:t>
      </w:r>
    </w:p>
    <w:p w14:paraId="76D0FBF4" w14:textId="109585B0" w:rsidR="00273254" w:rsidRDefault="00273254" w:rsidP="00273254">
      <w:pPr>
        <w:pStyle w:val="EasyReadSentence"/>
      </w:pPr>
      <w:r>
        <w:t xml:space="preserve"> </w:t>
      </w:r>
    </w:p>
    <w:p w14:paraId="23DC28A9" w14:textId="53367951" w:rsidR="00397BB2" w:rsidRDefault="00397BB2" w:rsidP="00273254">
      <w:pPr>
        <w:pStyle w:val="EasyReadSentence"/>
      </w:pPr>
      <w:r w:rsidRPr="00894529">
        <w:rPr>
          <w:noProof/>
        </w:rPr>
        <w:drawing>
          <wp:anchor distT="0" distB="0" distL="114300" distR="114300" simplePos="0" relativeHeight="251861003" behindDoc="0" locked="0" layoutInCell="1" allowOverlap="1" wp14:anchorId="2C4CB22E" wp14:editId="26EE500E">
            <wp:simplePos x="0" y="0"/>
            <wp:positionH relativeFrom="margin">
              <wp:posOffset>-635</wp:posOffset>
            </wp:positionH>
            <wp:positionV relativeFrom="paragraph">
              <wp:posOffset>177165</wp:posOffset>
            </wp:positionV>
            <wp:extent cx="1079500" cy="1040130"/>
            <wp:effectExtent l="0" t="0" r="6350" b="7620"/>
            <wp:wrapNone/>
            <wp:docPr id="1377167078" name="Picture 1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167078" name="Picture 1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31" t="11464" r="9086" b="12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4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EC803" w14:textId="21812529" w:rsidR="00273254" w:rsidRDefault="004A634E" w:rsidP="00273254">
      <w:pPr>
        <w:pStyle w:val="EasyReadSentence"/>
      </w:pPr>
      <w:sdt>
        <w:sdtPr>
          <w:id w:val="1883747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>My child or young person has complex SEND needs</w:t>
      </w:r>
      <w:r w:rsidR="00FF78CC">
        <w:t>.</w:t>
      </w:r>
      <w:r w:rsidR="00C73C48" w:rsidRPr="00C73C48">
        <w:rPr>
          <w:noProof/>
        </w:rPr>
        <w:t xml:space="preserve"> </w:t>
      </w:r>
    </w:p>
    <w:p w14:paraId="45F3D69B" w14:textId="77777777" w:rsidR="00397BB2" w:rsidRDefault="00397BB2" w:rsidP="00273254">
      <w:pPr>
        <w:pStyle w:val="EasyReadSentence"/>
      </w:pPr>
    </w:p>
    <w:p w14:paraId="47BFA99D" w14:textId="6F9F2188" w:rsidR="00FF78CC" w:rsidRDefault="00C73C48" w:rsidP="00273254">
      <w:pPr>
        <w:pStyle w:val="EasyReadSentence"/>
      </w:pPr>
      <w:r w:rsidRPr="00C73C48">
        <w:rPr>
          <w:noProof/>
        </w:rPr>
        <w:drawing>
          <wp:anchor distT="0" distB="0" distL="114300" distR="114300" simplePos="0" relativeHeight="251863051" behindDoc="0" locked="0" layoutInCell="1" allowOverlap="1" wp14:anchorId="74FE7D8A" wp14:editId="5627D8C4">
            <wp:simplePos x="0" y="0"/>
            <wp:positionH relativeFrom="margin">
              <wp:align>left</wp:align>
            </wp:positionH>
            <wp:positionV relativeFrom="paragraph">
              <wp:posOffset>287020</wp:posOffset>
            </wp:positionV>
            <wp:extent cx="1080000" cy="997200"/>
            <wp:effectExtent l="0" t="0" r="6350" b="0"/>
            <wp:wrapNone/>
            <wp:docPr id="663392960" name="Picture 1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392960" name="Picture 1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9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989C55" w14:textId="77777777" w:rsidR="00FF78CC" w:rsidRDefault="004A634E" w:rsidP="00273254">
      <w:pPr>
        <w:pStyle w:val="EasyReadSentence"/>
      </w:pPr>
      <w:sdt>
        <w:sdtPr>
          <w:id w:val="-1436125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>My child or young person cannot travel safely without specialist transport</w:t>
      </w:r>
      <w:r w:rsidR="00FF78CC">
        <w:t>.</w:t>
      </w:r>
    </w:p>
    <w:p w14:paraId="04728D63" w14:textId="6770273D" w:rsidR="00C73C48" w:rsidRDefault="00273254" w:rsidP="00397BB2">
      <w:pPr>
        <w:pStyle w:val="EasyReadSentence"/>
      </w:pPr>
      <w:r>
        <w:t xml:space="preserve">  </w:t>
      </w:r>
    </w:p>
    <w:p w14:paraId="5502636B" w14:textId="77777777" w:rsidR="00092E4D" w:rsidRDefault="00092E4D" w:rsidP="00397BB2">
      <w:pPr>
        <w:pStyle w:val="EasyReadSentence"/>
      </w:pPr>
    </w:p>
    <w:p w14:paraId="0C94C6F1" w14:textId="544B68B9" w:rsidR="00FF78CC" w:rsidRDefault="004A634E" w:rsidP="00B66E01">
      <w:pPr>
        <w:pStyle w:val="EasyReadSentence"/>
      </w:pPr>
      <w:sdt>
        <w:sdtPr>
          <w:id w:val="-842313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 xml:space="preserve">I </w:t>
      </w:r>
      <w:r w:rsidR="00FF78CC">
        <w:t>cannot</w:t>
      </w:r>
      <w:r w:rsidR="00273254">
        <w:t xml:space="preserve"> provide transport myself</w:t>
      </w:r>
      <w:r w:rsidR="00FF78CC">
        <w:t>.</w:t>
      </w:r>
    </w:p>
    <w:p w14:paraId="69F68DE7" w14:textId="6BFD71E6" w:rsidR="00397BB2" w:rsidRDefault="00397BB2" w:rsidP="00B66E01">
      <w:pPr>
        <w:pStyle w:val="EasyReadSentence"/>
      </w:pPr>
      <w:r>
        <w:rPr>
          <w:noProof/>
        </w:rPr>
        <w:drawing>
          <wp:anchor distT="0" distB="0" distL="114300" distR="114300" simplePos="0" relativeHeight="251872267" behindDoc="0" locked="0" layoutInCell="1" allowOverlap="1" wp14:anchorId="56188E52" wp14:editId="75D821F3">
            <wp:simplePos x="0" y="0"/>
            <wp:positionH relativeFrom="margin">
              <wp:align>left</wp:align>
            </wp:positionH>
            <wp:positionV relativeFrom="paragraph">
              <wp:posOffset>-395605</wp:posOffset>
            </wp:positionV>
            <wp:extent cx="1164590" cy="731520"/>
            <wp:effectExtent l="0" t="0" r="0" b="0"/>
            <wp:wrapNone/>
            <wp:docPr id="1588209702" name="Picture 14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209702" name="Picture 14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C4E5D9" w14:textId="60DAF180" w:rsidR="00397BB2" w:rsidRDefault="003A305D" w:rsidP="00B66E01">
      <w:pPr>
        <w:pStyle w:val="EasyReadSentence"/>
      </w:pPr>
      <w:r w:rsidRPr="00C67E46">
        <w:rPr>
          <w:noProof/>
        </w:rPr>
        <w:drawing>
          <wp:anchor distT="0" distB="0" distL="114300" distR="114300" simplePos="0" relativeHeight="251867147" behindDoc="0" locked="0" layoutInCell="1" allowOverlap="1" wp14:anchorId="571A5167" wp14:editId="0653DD3A">
            <wp:simplePos x="0" y="0"/>
            <wp:positionH relativeFrom="margin">
              <wp:align>left</wp:align>
            </wp:positionH>
            <wp:positionV relativeFrom="paragraph">
              <wp:posOffset>375285</wp:posOffset>
            </wp:positionV>
            <wp:extent cx="1079500" cy="1068705"/>
            <wp:effectExtent l="0" t="0" r="6350" b="0"/>
            <wp:wrapNone/>
            <wp:docPr id="1235421321" name="Picture 1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421321" name="Picture 14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6DE0EB" w14:textId="7E8F7726" w:rsidR="00273254" w:rsidRDefault="004A634E" w:rsidP="00273254">
      <w:pPr>
        <w:pStyle w:val="EasyReadSentence"/>
      </w:pPr>
      <w:sdt>
        <w:sdtPr>
          <w:id w:val="-771777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FF78CC">
        <w:t>It would take too much time to arrange transport.</w:t>
      </w:r>
      <w:r w:rsidR="00C67E46" w:rsidRPr="00C67E46">
        <w:rPr>
          <w:noProof/>
        </w:rPr>
        <w:t xml:space="preserve"> </w:t>
      </w:r>
    </w:p>
    <w:p w14:paraId="07642509" w14:textId="77777777" w:rsidR="00C67E46" w:rsidRDefault="00C67E46" w:rsidP="00273254">
      <w:pPr>
        <w:pStyle w:val="EasyReadSentence"/>
      </w:pPr>
    </w:p>
    <w:p w14:paraId="7EAFDCEF" w14:textId="77777777" w:rsidR="00C67E46" w:rsidRDefault="00C67E46" w:rsidP="00273254">
      <w:pPr>
        <w:pStyle w:val="EasyReadSentence"/>
      </w:pPr>
    </w:p>
    <w:p w14:paraId="705A8956" w14:textId="43B62E0B" w:rsidR="00273254" w:rsidRDefault="004A634E" w:rsidP="00273254">
      <w:pPr>
        <w:pStyle w:val="EasyReadSentence"/>
      </w:pPr>
      <w:sdt>
        <w:sdtPr>
          <w:id w:val="1263111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FF78CC">
        <w:t>It would cost too much money to arrange transport.</w:t>
      </w:r>
      <w:r w:rsidR="00606A2E" w:rsidRPr="00606A2E">
        <w:rPr>
          <w:noProof/>
        </w:rPr>
        <w:t xml:space="preserve"> </w:t>
      </w:r>
      <w:r w:rsidR="00606A2E" w:rsidRPr="00606A2E">
        <w:rPr>
          <w:noProof/>
        </w:rPr>
        <w:drawing>
          <wp:anchor distT="0" distB="0" distL="114300" distR="114300" simplePos="0" relativeHeight="251874315" behindDoc="0" locked="0" layoutInCell="1" allowOverlap="1" wp14:anchorId="42555790" wp14:editId="135A483A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080000" cy="720000"/>
            <wp:effectExtent l="0" t="0" r="6350" b="4445"/>
            <wp:wrapNone/>
            <wp:docPr id="556857248" name="Picture 1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857248" name="Picture 1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E7B4ED" w14:textId="01CA5B6E" w:rsidR="00C67E46" w:rsidRDefault="003261FD" w:rsidP="00273254">
      <w:pPr>
        <w:pStyle w:val="EasyReadSentence"/>
      </w:pPr>
      <w:r w:rsidRPr="003261FD">
        <w:rPr>
          <w:noProof/>
        </w:rPr>
        <w:drawing>
          <wp:anchor distT="0" distB="0" distL="114300" distR="114300" simplePos="0" relativeHeight="251876363" behindDoc="0" locked="0" layoutInCell="1" allowOverlap="1" wp14:anchorId="139F5A49" wp14:editId="62F2101C">
            <wp:simplePos x="0" y="0"/>
            <wp:positionH relativeFrom="margin">
              <wp:align>left</wp:align>
            </wp:positionH>
            <wp:positionV relativeFrom="paragraph">
              <wp:posOffset>358140</wp:posOffset>
            </wp:positionV>
            <wp:extent cx="1080000" cy="1080000"/>
            <wp:effectExtent l="0" t="0" r="6350" b="6350"/>
            <wp:wrapNone/>
            <wp:docPr id="120502166" name="Picture 14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02166" name="Picture 14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3C781B" w14:textId="50E910E0" w:rsidR="00821804" w:rsidRDefault="004A634E" w:rsidP="00092E4D">
      <w:pPr>
        <w:pStyle w:val="EasyReadSentence"/>
      </w:pPr>
      <w:sdt>
        <w:sdtPr>
          <w:id w:val="-470834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 xml:space="preserve">My work commitments would </w:t>
      </w:r>
      <w:r w:rsidR="00C67E46">
        <w:t>stop</w:t>
      </w:r>
      <w:r w:rsidR="00273254">
        <w:t xml:space="preserve"> me from providing transport</w:t>
      </w:r>
      <w:r w:rsidR="00FF78CC">
        <w:t>.</w:t>
      </w:r>
    </w:p>
    <w:p w14:paraId="0C4A5F04" w14:textId="2342942C" w:rsidR="00273254" w:rsidRDefault="004A634E" w:rsidP="00273254">
      <w:pPr>
        <w:pStyle w:val="EasyReadSentence"/>
      </w:pPr>
      <w:sdt>
        <w:sdtPr>
          <w:id w:val="1770040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 xml:space="preserve">My caring responsibilities for other family members would make </w:t>
      </w:r>
      <w:r w:rsidR="00FF78CC">
        <w:t>it difficult to provide transport.</w:t>
      </w:r>
      <w:r w:rsidR="00653F0B" w:rsidRPr="00653F0B">
        <w:rPr>
          <w:noProof/>
        </w:rPr>
        <w:t xml:space="preserve"> </w:t>
      </w:r>
      <w:r w:rsidR="00092E4D">
        <w:rPr>
          <w:noProof/>
        </w:rPr>
        <w:drawing>
          <wp:anchor distT="0" distB="0" distL="114300" distR="114300" simplePos="0" relativeHeight="251922443" behindDoc="0" locked="0" layoutInCell="1" allowOverlap="1" wp14:anchorId="67B5723C" wp14:editId="6777350E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078865" cy="865505"/>
            <wp:effectExtent l="0" t="0" r="6985" b="0"/>
            <wp:wrapNone/>
            <wp:docPr id="1732776941" name="Pictur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776941" name="Pictur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4213FE" w14:textId="77777777" w:rsidR="00FF78CC" w:rsidRDefault="00FF78CC" w:rsidP="00273254">
      <w:pPr>
        <w:pStyle w:val="EasyReadSentence"/>
      </w:pPr>
    </w:p>
    <w:p w14:paraId="47F4AB03" w14:textId="05FC0DF3" w:rsidR="00821804" w:rsidRDefault="00A64DFE" w:rsidP="00273254">
      <w:pPr>
        <w:pStyle w:val="EasyReadSentence"/>
      </w:pPr>
      <w:r w:rsidRPr="00A64DFE">
        <w:rPr>
          <w:noProof/>
        </w:rPr>
        <w:drawing>
          <wp:anchor distT="0" distB="0" distL="114300" distR="114300" simplePos="0" relativeHeight="251880459" behindDoc="0" locked="0" layoutInCell="1" allowOverlap="1" wp14:anchorId="473CD2FE" wp14:editId="0295676C">
            <wp:simplePos x="0" y="0"/>
            <wp:positionH relativeFrom="margin">
              <wp:posOffset>-636</wp:posOffset>
            </wp:positionH>
            <wp:positionV relativeFrom="paragraph">
              <wp:posOffset>187960</wp:posOffset>
            </wp:positionV>
            <wp:extent cx="1318355" cy="1050290"/>
            <wp:effectExtent l="0" t="0" r="0" b="0"/>
            <wp:wrapNone/>
            <wp:docPr id="1766853851" name="Picture 15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853851" name="Picture 15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03" cy="1053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2BCCB6" w14:textId="718E9521" w:rsidR="00273254" w:rsidRDefault="004A634E" w:rsidP="00273254">
      <w:pPr>
        <w:pStyle w:val="EasyReadSentence"/>
      </w:pPr>
      <w:sdt>
        <w:sdtPr>
          <w:id w:val="-38747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>There is no suitable alternative transport available in my area</w:t>
      </w:r>
      <w:r w:rsidR="00FF78CC">
        <w:t>.</w:t>
      </w:r>
      <w:r w:rsidR="00A64DFE" w:rsidRPr="00A64DFE">
        <w:rPr>
          <w:noProof/>
        </w:rPr>
        <w:t xml:space="preserve"> </w:t>
      </w:r>
    </w:p>
    <w:p w14:paraId="206C86B4" w14:textId="77777777" w:rsidR="00821804" w:rsidRDefault="00821804" w:rsidP="00F11893">
      <w:pPr>
        <w:pStyle w:val="EasyReadSentence"/>
        <w:ind w:left="0"/>
      </w:pPr>
    </w:p>
    <w:p w14:paraId="47259A52" w14:textId="77777777" w:rsidR="00092E4D" w:rsidRDefault="00092E4D" w:rsidP="00F11893">
      <w:pPr>
        <w:pStyle w:val="EasyReadSentence"/>
        <w:ind w:left="0"/>
      </w:pPr>
    </w:p>
    <w:p w14:paraId="575914B1" w14:textId="11AEF2E8" w:rsidR="00273254" w:rsidRDefault="004A634E" w:rsidP="00273254">
      <w:pPr>
        <w:pStyle w:val="EasyReadSentence"/>
      </w:pPr>
      <w:sdt>
        <w:sdtPr>
          <w:id w:val="777906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 xml:space="preserve">I would need </w:t>
      </w:r>
      <w:r w:rsidR="00FF78CC">
        <w:t>help</w:t>
      </w:r>
      <w:r w:rsidR="00273254">
        <w:t xml:space="preserve"> to arrange transport</w:t>
      </w:r>
      <w:r w:rsidR="00FF78CC">
        <w:t>.</w:t>
      </w:r>
      <w:r w:rsidR="00EB79ED" w:rsidRPr="00EB79ED">
        <w:rPr>
          <w:noProof/>
        </w:rPr>
        <w:t xml:space="preserve"> </w:t>
      </w:r>
      <w:r w:rsidR="00EB79ED" w:rsidRPr="00EB79ED">
        <w:rPr>
          <w:noProof/>
        </w:rPr>
        <w:drawing>
          <wp:anchor distT="0" distB="0" distL="114300" distR="114300" simplePos="0" relativeHeight="251882507" behindDoc="0" locked="0" layoutInCell="1" allowOverlap="1" wp14:anchorId="24FCCCC6" wp14:editId="6CE12166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080000" cy="496800"/>
            <wp:effectExtent l="0" t="0" r="6350" b="0"/>
            <wp:wrapNone/>
            <wp:docPr id="611545380" name="Picture 1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545380" name="Picture 15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49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723D94" w14:textId="5AFAF0B2" w:rsidR="00FF78CC" w:rsidRDefault="00FF78CC" w:rsidP="00273254">
      <w:pPr>
        <w:pStyle w:val="EasyReadSentence"/>
      </w:pPr>
    </w:p>
    <w:p w14:paraId="509CA637" w14:textId="7F281AC1" w:rsidR="00EB79ED" w:rsidRDefault="00B80B1C" w:rsidP="00273254">
      <w:pPr>
        <w:pStyle w:val="EasyReadSentence"/>
      </w:pPr>
      <w:r w:rsidRPr="00B80B1C">
        <w:rPr>
          <w:noProof/>
        </w:rPr>
        <w:drawing>
          <wp:anchor distT="0" distB="0" distL="114300" distR="114300" simplePos="0" relativeHeight="251884555" behindDoc="0" locked="0" layoutInCell="1" allowOverlap="1" wp14:anchorId="5FA4B4AE" wp14:editId="7733B0A7">
            <wp:simplePos x="0" y="0"/>
            <wp:positionH relativeFrom="margin">
              <wp:align>left</wp:align>
            </wp:positionH>
            <wp:positionV relativeFrom="paragraph">
              <wp:posOffset>342900</wp:posOffset>
            </wp:positionV>
            <wp:extent cx="1080000" cy="997200"/>
            <wp:effectExtent l="0" t="0" r="6350" b="0"/>
            <wp:wrapNone/>
            <wp:docPr id="1575104365" name="Picture 1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104365" name="Picture 15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31" t="15730" r="12286" b="14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9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3C9015" w14:textId="77777777" w:rsidR="00FF78CC" w:rsidRDefault="004A634E" w:rsidP="00273254">
      <w:pPr>
        <w:pStyle w:val="EasyReadSentence"/>
      </w:pPr>
      <w:sdt>
        <w:sdtPr>
          <w:id w:val="17978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>Other</w:t>
      </w:r>
      <w:r w:rsidR="00FF78CC">
        <w:br/>
        <w:t>Please tell us what this is in the box below.</w:t>
      </w:r>
    </w:p>
    <w:p w14:paraId="65012D17" w14:textId="3CBE84B1" w:rsidR="00B80B1C" w:rsidRDefault="00B80B1C" w:rsidP="00B80B1C">
      <w:pPr>
        <w:pStyle w:val="EasyReadSentence"/>
        <w:ind w:left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86603" behindDoc="0" locked="0" layoutInCell="1" allowOverlap="1" wp14:anchorId="1AD4D07F" wp14:editId="24340B90">
                <wp:simplePos x="0" y="0"/>
                <wp:positionH relativeFrom="column">
                  <wp:posOffset>2338705</wp:posOffset>
                </wp:positionH>
                <wp:positionV relativeFrom="paragraph">
                  <wp:posOffset>10795</wp:posOffset>
                </wp:positionV>
                <wp:extent cx="3741420" cy="1737360"/>
                <wp:effectExtent l="0" t="0" r="11430" b="15240"/>
                <wp:wrapSquare wrapText="bothSides"/>
                <wp:docPr id="1150483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1420" cy="173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AD05B" w14:textId="52BF1BA7" w:rsidR="00B80B1C" w:rsidRDefault="00B80B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4D07F" id="_x0000_s1034" type="#_x0000_t202" style="position:absolute;margin-left:184.15pt;margin-top:.85pt;width:294.6pt;height:136.8pt;z-index:25188660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" strokeweight="1.5pt">
                <v:textbox>
                  <w:txbxContent>
                    <w:p w14:paraId="216AD05B" w14:textId="52BF1BA7" w:rsidR="00B80B1C" w:rsidRDefault="00B80B1C"/>
                  </w:txbxContent>
                </v:textbox>
                <w10:wrap type="square"/>
              </v:shape>
            </w:pict>
          </mc:Fallback>
        </mc:AlternateContent>
      </w:r>
    </w:p>
    <w:p w14:paraId="457AF570" w14:textId="34C6DFE3" w:rsidR="00B80B1C" w:rsidRDefault="00B80B1C" w:rsidP="00B80B1C">
      <w:pPr>
        <w:pStyle w:val="EasyReadSentence"/>
        <w:ind w:left="0"/>
      </w:pPr>
    </w:p>
    <w:p w14:paraId="7CB228D0" w14:textId="3DEC12D8" w:rsidR="00B80B1C" w:rsidRDefault="00B80B1C" w:rsidP="00B80B1C">
      <w:pPr>
        <w:pStyle w:val="EasyReadSentence"/>
        <w:ind w:left="0"/>
      </w:pPr>
    </w:p>
    <w:p w14:paraId="4DF60F7D" w14:textId="18732538" w:rsidR="00B80B1C" w:rsidRDefault="00B80B1C" w:rsidP="00B80B1C">
      <w:pPr>
        <w:pStyle w:val="EasyReadSentence"/>
        <w:ind w:left="0"/>
      </w:pPr>
    </w:p>
    <w:p w14:paraId="1B1F78D2" w14:textId="4C87E9EC" w:rsidR="00B80B1C" w:rsidRDefault="00092E4D" w:rsidP="00273254">
      <w:pPr>
        <w:pStyle w:val="EasyReadSentence"/>
      </w:pPr>
      <w:r w:rsidRPr="00B90745">
        <w:rPr>
          <w:b/>
          <w:bCs/>
          <w:noProof/>
        </w:rPr>
        <w:drawing>
          <wp:anchor distT="0" distB="0" distL="114300" distR="114300" simplePos="0" relativeHeight="251888651" behindDoc="0" locked="0" layoutInCell="1" allowOverlap="1" wp14:anchorId="271678E7" wp14:editId="65E5EE4C">
            <wp:simplePos x="0" y="0"/>
            <wp:positionH relativeFrom="margin">
              <wp:posOffset>-130175</wp:posOffset>
            </wp:positionH>
            <wp:positionV relativeFrom="margin">
              <wp:posOffset>7437120</wp:posOffset>
            </wp:positionV>
            <wp:extent cx="1844040" cy="1180186"/>
            <wp:effectExtent l="0" t="0" r="3810" b="1270"/>
            <wp:wrapNone/>
            <wp:docPr id="240748649" name="Picture 1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748649" name="Picture 15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118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D2C288" w14:textId="2A24A488" w:rsidR="00273254" w:rsidRDefault="00273254" w:rsidP="00273254">
      <w:pPr>
        <w:pStyle w:val="EasyReadSentence"/>
        <w:rPr>
          <w:b/>
          <w:bCs/>
        </w:rPr>
      </w:pPr>
      <w:r w:rsidRPr="00841B6F">
        <w:rPr>
          <w:b/>
          <w:bCs/>
        </w:rPr>
        <w:t xml:space="preserve">C7) </w:t>
      </w:r>
      <w:r w:rsidR="00FF78CC">
        <w:rPr>
          <w:b/>
          <w:bCs/>
        </w:rPr>
        <w:t xml:space="preserve">If you were not offered organised transport, would any of the following </w:t>
      </w:r>
      <w:r w:rsidR="00D066C3">
        <w:rPr>
          <w:b/>
          <w:bCs/>
        </w:rPr>
        <w:t>happen</w:t>
      </w:r>
      <w:r w:rsidR="00FF78CC">
        <w:rPr>
          <w:b/>
          <w:bCs/>
        </w:rPr>
        <w:t xml:space="preserve"> to your family?</w:t>
      </w:r>
      <w:r w:rsidRPr="00841B6F">
        <w:rPr>
          <w:b/>
          <w:bCs/>
        </w:rPr>
        <w:t xml:space="preserve">  </w:t>
      </w:r>
    </w:p>
    <w:p w14:paraId="5CC30545" w14:textId="77777777" w:rsidR="00B90745" w:rsidRPr="00841B6F" w:rsidRDefault="00B90745" w:rsidP="00273254">
      <w:pPr>
        <w:pStyle w:val="EasyReadSentence"/>
        <w:rPr>
          <w:b/>
          <w:bCs/>
        </w:rPr>
      </w:pPr>
    </w:p>
    <w:p w14:paraId="687DA522" w14:textId="19B7E768" w:rsidR="00273254" w:rsidRDefault="004A634E" w:rsidP="00273254">
      <w:pPr>
        <w:pStyle w:val="EasyReadSentence"/>
      </w:pPr>
      <w:sdt>
        <w:sdtPr>
          <w:id w:val="919523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 xml:space="preserve">My child would </w:t>
      </w:r>
      <w:r w:rsidR="00FF78CC">
        <w:t>not be able</w:t>
      </w:r>
      <w:r w:rsidR="00273254">
        <w:t xml:space="preserve"> to </w:t>
      </w:r>
      <w:r w:rsidR="00FF78CC">
        <w:t>go to the school they go to now.</w:t>
      </w:r>
      <w:r w:rsidR="00D066C3" w:rsidRPr="00D066C3">
        <w:rPr>
          <w:noProof/>
        </w:rPr>
        <w:t xml:space="preserve"> </w:t>
      </w:r>
      <w:r w:rsidR="00D066C3" w:rsidRPr="00D066C3">
        <w:rPr>
          <w:noProof/>
        </w:rPr>
        <w:drawing>
          <wp:anchor distT="0" distB="0" distL="114300" distR="114300" simplePos="0" relativeHeight="251890699" behindDoc="0" locked="0" layoutInCell="1" allowOverlap="1" wp14:anchorId="46D2B78F" wp14:editId="163C009E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939600" cy="1080000"/>
            <wp:effectExtent l="0" t="0" r="0" b="6350"/>
            <wp:wrapNone/>
            <wp:docPr id="1234620446" name="Picture 1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620446" name="Picture 1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6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2BE5A4" w14:textId="400CE0EA" w:rsidR="00FF78CC" w:rsidRDefault="00FF78CC" w:rsidP="00273254">
      <w:pPr>
        <w:pStyle w:val="EasyReadSentence"/>
      </w:pPr>
    </w:p>
    <w:p w14:paraId="381B6AB0" w14:textId="41E6017A" w:rsidR="00D066C3" w:rsidRDefault="00092E4D" w:rsidP="00273254">
      <w:pPr>
        <w:pStyle w:val="EasyReadSentence"/>
      </w:pPr>
      <w:r w:rsidRPr="00621F92">
        <w:rPr>
          <w:noProof/>
        </w:rPr>
        <w:drawing>
          <wp:anchor distT="0" distB="0" distL="114300" distR="114300" simplePos="0" relativeHeight="251892747" behindDoc="0" locked="0" layoutInCell="1" allowOverlap="1" wp14:anchorId="5E1C11B5" wp14:editId="633B50EC">
            <wp:simplePos x="0" y="0"/>
            <wp:positionH relativeFrom="margin">
              <wp:align>left</wp:align>
            </wp:positionH>
            <wp:positionV relativeFrom="page">
              <wp:posOffset>2430780</wp:posOffset>
            </wp:positionV>
            <wp:extent cx="1485900" cy="688758"/>
            <wp:effectExtent l="0" t="0" r="0" b="0"/>
            <wp:wrapNone/>
            <wp:docPr id="135479867" name="Picture 1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79867" name="Picture 15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88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E401D3" w14:textId="77777777" w:rsidR="00FF78CC" w:rsidRDefault="004A634E" w:rsidP="00273254">
      <w:pPr>
        <w:pStyle w:val="EasyReadSentence"/>
      </w:pPr>
      <w:sdt>
        <w:sdtPr>
          <w:id w:val="-1974215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FF78CC">
        <w:t>Going to school would be more difficult.</w:t>
      </w:r>
    </w:p>
    <w:p w14:paraId="12B0C8A3" w14:textId="60DE0EAE" w:rsidR="00621F92" w:rsidRDefault="00621F92" w:rsidP="00273254">
      <w:pPr>
        <w:pStyle w:val="EasyReadSentence"/>
      </w:pPr>
    </w:p>
    <w:p w14:paraId="3734FF5D" w14:textId="7F67E9A3" w:rsidR="00273254" w:rsidRDefault="00273254" w:rsidP="00273254">
      <w:pPr>
        <w:pStyle w:val="EasyReadSentence"/>
      </w:pPr>
      <w:r>
        <w:t xml:space="preserve"> </w:t>
      </w:r>
    </w:p>
    <w:p w14:paraId="6A4C0815" w14:textId="507B0A53" w:rsidR="00092E4D" w:rsidRDefault="00092E4D" w:rsidP="00273254">
      <w:pPr>
        <w:pStyle w:val="EasyReadSentence"/>
      </w:pPr>
      <w:r w:rsidRPr="000D1A7D">
        <w:rPr>
          <w:noProof/>
        </w:rPr>
        <w:drawing>
          <wp:anchor distT="0" distB="0" distL="114300" distR="114300" simplePos="0" relativeHeight="251894795" behindDoc="0" locked="0" layoutInCell="1" allowOverlap="1" wp14:anchorId="17C4FF19" wp14:editId="1B47F296">
            <wp:simplePos x="0" y="0"/>
            <wp:positionH relativeFrom="margin">
              <wp:align>left</wp:align>
            </wp:positionH>
            <wp:positionV relativeFrom="page">
              <wp:posOffset>3916680</wp:posOffset>
            </wp:positionV>
            <wp:extent cx="1080000" cy="860400"/>
            <wp:effectExtent l="0" t="0" r="6350" b="0"/>
            <wp:wrapNone/>
            <wp:docPr id="1863107663" name="Picture 15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107663" name="Picture 15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8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56FDA" w14:textId="092FA2F2" w:rsidR="00273254" w:rsidRDefault="004A634E" w:rsidP="000D1A7D">
      <w:pPr>
        <w:pStyle w:val="EasyReadSentence"/>
      </w:pPr>
      <w:sdt>
        <w:sdtPr>
          <w:id w:val="1917059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 xml:space="preserve">I would need </w:t>
      </w:r>
      <w:r w:rsidR="00FF78CC">
        <w:t>to work fewer hours.</w:t>
      </w:r>
    </w:p>
    <w:p w14:paraId="2C81DE99" w14:textId="0154E0A6" w:rsidR="00092E4D" w:rsidRDefault="00092E4D" w:rsidP="000D1A7D">
      <w:pPr>
        <w:pStyle w:val="EasyReadSentence"/>
      </w:pPr>
    </w:p>
    <w:p w14:paraId="2F58F8BD" w14:textId="2391D596" w:rsidR="00092E4D" w:rsidRDefault="00092E4D" w:rsidP="000D1A7D">
      <w:pPr>
        <w:pStyle w:val="EasyReadSentence"/>
      </w:pPr>
    </w:p>
    <w:p w14:paraId="4B3DC3AE" w14:textId="77777777" w:rsidR="00092E4D" w:rsidRDefault="00092E4D" w:rsidP="000D1A7D">
      <w:pPr>
        <w:pStyle w:val="EasyReadSentence"/>
      </w:pPr>
    </w:p>
    <w:p w14:paraId="33969440" w14:textId="06D6087D" w:rsidR="00FF78CC" w:rsidRDefault="004A634E" w:rsidP="00273254">
      <w:pPr>
        <w:pStyle w:val="EasyReadSentence"/>
      </w:pPr>
      <w:sdt>
        <w:sdtPr>
          <w:id w:val="1263572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 xml:space="preserve">I would </w:t>
      </w:r>
      <w:r w:rsidR="00FF78CC">
        <w:t xml:space="preserve">not be able </w:t>
      </w:r>
      <w:r w:rsidR="00273254">
        <w:t xml:space="preserve">to </w:t>
      </w:r>
      <w:r w:rsidR="00FF78CC">
        <w:t>keep</w:t>
      </w:r>
      <w:r w:rsidR="00273254">
        <w:t xml:space="preserve"> </w:t>
      </w:r>
      <w:r w:rsidR="00FF78CC">
        <w:t>my job.</w:t>
      </w:r>
      <w:r w:rsidR="00CD21D3" w:rsidRPr="00CD21D3">
        <w:rPr>
          <w:noProof/>
        </w:rPr>
        <w:t xml:space="preserve"> </w:t>
      </w:r>
      <w:r w:rsidR="00CD21D3" w:rsidRPr="00CD21D3">
        <w:rPr>
          <w:noProof/>
        </w:rPr>
        <w:drawing>
          <wp:anchor distT="0" distB="0" distL="114300" distR="114300" simplePos="0" relativeHeight="251896843" behindDoc="0" locked="0" layoutInCell="1" allowOverlap="1" wp14:anchorId="54A13E37" wp14:editId="74F321C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80000" cy="846000"/>
            <wp:effectExtent l="0" t="0" r="6350" b="0"/>
            <wp:wrapNone/>
            <wp:docPr id="1093817468" name="Picture 15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817468" name="Picture 15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84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10A23D" w14:textId="0A4FF4C6" w:rsidR="00273254" w:rsidRDefault="00273254" w:rsidP="00273254">
      <w:pPr>
        <w:pStyle w:val="EasyReadSentence"/>
      </w:pPr>
      <w:r>
        <w:t xml:space="preserve"> </w:t>
      </w:r>
    </w:p>
    <w:p w14:paraId="0478E287" w14:textId="2BFDF1EB" w:rsidR="00FB1E9D" w:rsidRDefault="00FB1E9D" w:rsidP="00273254">
      <w:pPr>
        <w:pStyle w:val="EasyReadSentence"/>
      </w:pPr>
    </w:p>
    <w:p w14:paraId="709BFC4D" w14:textId="63B58553" w:rsidR="00CD21D3" w:rsidRDefault="00FB1E9D" w:rsidP="00273254">
      <w:pPr>
        <w:pStyle w:val="EasyReadSentence"/>
      </w:pPr>
      <w:r w:rsidRPr="00FB1E9D">
        <w:rPr>
          <w:noProof/>
        </w:rPr>
        <w:drawing>
          <wp:anchor distT="0" distB="0" distL="114300" distR="114300" simplePos="0" relativeHeight="251898891" behindDoc="0" locked="0" layoutInCell="1" allowOverlap="1" wp14:anchorId="2328406A" wp14:editId="2DC14578">
            <wp:simplePos x="0" y="0"/>
            <wp:positionH relativeFrom="margin">
              <wp:align>left</wp:align>
            </wp:positionH>
            <wp:positionV relativeFrom="paragraph">
              <wp:posOffset>436245</wp:posOffset>
            </wp:positionV>
            <wp:extent cx="1264920" cy="581863"/>
            <wp:effectExtent l="0" t="0" r="0" b="8890"/>
            <wp:wrapNone/>
            <wp:docPr id="1971950820" name="Picture 16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950820" name="Picture 16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581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9275B6" w14:textId="17DCEE7A" w:rsidR="00FF78CC" w:rsidRDefault="004A634E" w:rsidP="00273254">
      <w:pPr>
        <w:pStyle w:val="EasyReadSentence"/>
      </w:pPr>
      <w:sdt>
        <w:sdtPr>
          <w:id w:val="-926576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>I would need support to arrange transport</w:t>
      </w:r>
      <w:r w:rsidR="00FF78CC">
        <w:t>.</w:t>
      </w:r>
      <w:r w:rsidR="00FB1E9D" w:rsidRPr="00FB1E9D">
        <w:rPr>
          <w:noProof/>
        </w:rPr>
        <w:t xml:space="preserve"> </w:t>
      </w:r>
    </w:p>
    <w:p w14:paraId="212CBFCD" w14:textId="0C9AE325" w:rsidR="00273254" w:rsidRDefault="00273254" w:rsidP="00273254">
      <w:pPr>
        <w:pStyle w:val="EasyReadSentence"/>
      </w:pPr>
      <w:r>
        <w:t xml:space="preserve"> </w:t>
      </w:r>
    </w:p>
    <w:p w14:paraId="5D3565AC" w14:textId="11B572A0" w:rsidR="00FB1E9D" w:rsidRDefault="00DF5442" w:rsidP="00273254">
      <w:pPr>
        <w:pStyle w:val="EasyReadSentence"/>
      </w:pPr>
      <w:r w:rsidRPr="00DF5442">
        <w:rPr>
          <w:noProof/>
        </w:rPr>
        <w:drawing>
          <wp:anchor distT="0" distB="0" distL="114300" distR="114300" simplePos="0" relativeHeight="251900939" behindDoc="0" locked="0" layoutInCell="1" allowOverlap="1" wp14:anchorId="3F5EA5A2" wp14:editId="06EE7E0A">
            <wp:simplePos x="0" y="0"/>
            <wp:positionH relativeFrom="margin">
              <wp:align>left</wp:align>
            </wp:positionH>
            <wp:positionV relativeFrom="paragraph">
              <wp:posOffset>377825</wp:posOffset>
            </wp:positionV>
            <wp:extent cx="1080000" cy="993600"/>
            <wp:effectExtent l="0" t="0" r="6350" b="0"/>
            <wp:wrapNone/>
            <wp:docPr id="109900027" name="Picture 16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00027" name="Picture 16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99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C6D372" w14:textId="0F264988" w:rsidR="00273254" w:rsidRDefault="004A634E" w:rsidP="00273254">
      <w:pPr>
        <w:pStyle w:val="EasyReadSentence"/>
      </w:pPr>
      <w:sdt>
        <w:sdtPr>
          <w:id w:val="-789817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9F6">
            <w:rPr>
              <w:rFonts w:ascii="MS Gothic" w:eastAsia="MS Gothic" w:hAnsi="MS Gothic" w:hint="eastAsia"/>
            </w:rPr>
            <w:t>☐</w:t>
          </w:r>
        </w:sdtContent>
      </w:sdt>
      <w:r w:rsidR="00273254">
        <w:t>None of the above</w:t>
      </w:r>
      <w:r w:rsidR="00FF78CC">
        <w:t>.</w:t>
      </w:r>
    </w:p>
    <w:p w14:paraId="7E926B1B" w14:textId="14C459C0" w:rsidR="00FF78CC" w:rsidRDefault="00FF78CC" w:rsidP="00273254">
      <w:pPr>
        <w:pStyle w:val="EasyReadSentence"/>
      </w:pPr>
    </w:p>
    <w:p w14:paraId="6F0B46D0" w14:textId="77777777" w:rsidR="00DF5442" w:rsidRDefault="00DF5442" w:rsidP="00273254">
      <w:pPr>
        <w:pStyle w:val="EasyReadSentence"/>
      </w:pPr>
    </w:p>
    <w:p w14:paraId="02AA8A32" w14:textId="4D3E9404" w:rsidR="00273254" w:rsidRDefault="004A634E" w:rsidP="00273254">
      <w:pPr>
        <w:pStyle w:val="EasyReadSentence"/>
      </w:pPr>
      <w:sdt>
        <w:sdtPr>
          <w:id w:val="1693336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5010">
            <w:rPr>
              <w:rFonts w:ascii="MS Gothic" w:eastAsia="MS Gothic" w:hAnsi="MS Gothic" w:hint="eastAsia"/>
            </w:rPr>
            <w:t>☐</w:t>
          </w:r>
        </w:sdtContent>
      </w:sdt>
      <w:r w:rsidR="00273254">
        <w:t>Other</w:t>
      </w:r>
      <w:r w:rsidR="00335010">
        <w:rPr>
          <w:noProof/>
        </w:rPr>
        <w:drawing>
          <wp:anchor distT="0" distB="0" distL="114300" distR="114300" simplePos="0" relativeHeight="251904011" behindDoc="0" locked="0" layoutInCell="1" allowOverlap="1" wp14:anchorId="5553E7D7" wp14:editId="064B2040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078865" cy="1000125"/>
            <wp:effectExtent l="0" t="0" r="6985" b="9525"/>
            <wp:wrapNone/>
            <wp:docPr id="480477410" name="Picture 1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477410" name="Picture 1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8CC">
        <w:br/>
        <w:t xml:space="preserve">Please tell us what this is in the </w:t>
      </w:r>
      <w:r w:rsidR="00092E4D">
        <w:t>space</w:t>
      </w:r>
      <w:r w:rsidR="00FF78CC">
        <w:t xml:space="preserve"> below.</w:t>
      </w:r>
      <w:r w:rsidR="00273254">
        <w:t xml:space="preserve"> </w:t>
      </w:r>
    </w:p>
    <w:p w14:paraId="2B3D770D" w14:textId="77777777" w:rsidR="00092E4D" w:rsidRDefault="00092E4D" w:rsidP="00335010">
      <w:pPr>
        <w:pStyle w:val="EasyReadSentence"/>
        <w:rPr>
          <w:b/>
          <w:bCs/>
        </w:rPr>
      </w:pPr>
    </w:p>
    <w:p w14:paraId="3E8ED4FE" w14:textId="77777777" w:rsidR="00092E4D" w:rsidRDefault="00092E4D" w:rsidP="00335010">
      <w:pPr>
        <w:pStyle w:val="EasyReadSentence"/>
        <w:rPr>
          <w:b/>
          <w:bCs/>
        </w:rPr>
      </w:pPr>
    </w:p>
    <w:p w14:paraId="49CC0AFF" w14:textId="77777777" w:rsidR="00092E4D" w:rsidRDefault="00092E4D" w:rsidP="00335010">
      <w:pPr>
        <w:pStyle w:val="EasyReadSentence"/>
        <w:rPr>
          <w:b/>
          <w:bCs/>
        </w:rPr>
      </w:pPr>
    </w:p>
    <w:p w14:paraId="1DC3EB6C" w14:textId="77777777" w:rsidR="00092E4D" w:rsidRDefault="00092E4D" w:rsidP="00335010">
      <w:pPr>
        <w:pStyle w:val="EasyReadSentence"/>
        <w:rPr>
          <w:b/>
          <w:bCs/>
        </w:rPr>
      </w:pPr>
    </w:p>
    <w:p w14:paraId="19D78E83" w14:textId="77777777" w:rsidR="00092E4D" w:rsidRDefault="00092E4D" w:rsidP="00335010">
      <w:pPr>
        <w:pStyle w:val="EasyReadSentence"/>
        <w:rPr>
          <w:b/>
          <w:bCs/>
        </w:rPr>
      </w:pPr>
    </w:p>
    <w:p w14:paraId="239A7E8B" w14:textId="77777777" w:rsidR="00092E4D" w:rsidRDefault="00092E4D" w:rsidP="00335010">
      <w:pPr>
        <w:pStyle w:val="EasyReadSentence"/>
        <w:rPr>
          <w:b/>
          <w:bCs/>
        </w:rPr>
      </w:pPr>
    </w:p>
    <w:p w14:paraId="4402352F" w14:textId="77777777" w:rsidR="00092E4D" w:rsidRDefault="00092E4D" w:rsidP="00335010">
      <w:pPr>
        <w:pStyle w:val="EasyReadSentence"/>
        <w:rPr>
          <w:b/>
          <w:bCs/>
        </w:rPr>
      </w:pPr>
    </w:p>
    <w:p w14:paraId="4FBF7D41" w14:textId="27C5D6EB" w:rsidR="00DF5442" w:rsidRPr="00841B6F" w:rsidRDefault="00273254" w:rsidP="00335010">
      <w:pPr>
        <w:pStyle w:val="EasyReadSentence"/>
        <w:rPr>
          <w:b/>
          <w:bCs/>
        </w:rPr>
      </w:pPr>
      <w:r w:rsidRPr="00841B6F">
        <w:rPr>
          <w:b/>
          <w:bCs/>
        </w:rPr>
        <w:t xml:space="preserve"> </w:t>
      </w:r>
    </w:p>
    <w:p w14:paraId="6BE49E08" w14:textId="58497B51" w:rsidR="00092E4D" w:rsidRDefault="00E85D9E" w:rsidP="00092E4D">
      <w:pPr>
        <w:pStyle w:val="EasyReadSentence"/>
        <w:rPr>
          <w:b/>
          <w:bCs/>
        </w:rPr>
      </w:pPr>
      <w:r w:rsidRPr="00E85D9E">
        <w:rPr>
          <w:b/>
          <w:bCs/>
          <w:noProof/>
        </w:rPr>
        <w:drawing>
          <wp:anchor distT="0" distB="0" distL="114300" distR="114300" simplePos="0" relativeHeight="251909131" behindDoc="0" locked="0" layoutInCell="1" allowOverlap="1" wp14:anchorId="7EBE5EA5" wp14:editId="0A01C5ED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1531620" cy="1123188"/>
            <wp:effectExtent l="0" t="0" r="0" b="1270"/>
            <wp:wrapNone/>
            <wp:docPr id="1544952293" name="Picture 16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952293" name="Picture 16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372" cy="1126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254" w:rsidRPr="00841B6F">
        <w:rPr>
          <w:b/>
          <w:bCs/>
        </w:rPr>
        <w:t>C8) Do you have any</w:t>
      </w:r>
      <w:r w:rsidR="00FF78CC">
        <w:rPr>
          <w:b/>
          <w:bCs/>
        </w:rPr>
        <w:t xml:space="preserve">thing else you would </w:t>
      </w:r>
      <w:r w:rsidR="00092E4D">
        <w:rPr>
          <w:b/>
          <w:bCs/>
        </w:rPr>
        <w:t>l</w:t>
      </w:r>
      <w:r w:rsidR="00FF78CC">
        <w:rPr>
          <w:b/>
          <w:bCs/>
        </w:rPr>
        <w:t xml:space="preserve">ike to say </w:t>
      </w:r>
      <w:r w:rsidR="00273254" w:rsidRPr="00841B6F">
        <w:rPr>
          <w:b/>
          <w:bCs/>
        </w:rPr>
        <w:t xml:space="preserve">about the options? </w:t>
      </w:r>
    </w:p>
    <w:p w14:paraId="63104178" w14:textId="273D0963" w:rsidR="00092E4D" w:rsidRDefault="00092E4D" w:rsidP="00092E4D">
      <w:pPr>
        <w:pStyle w:val="EasyReadSentence"/>
        <w:rPr>
          <w:b/>
          <w:bCs/>
        </w:rPr>
      </w:pPr>
    </w:p>
    <w:p w14:paraId="3C6BB5B0" w14:textId="315ED97E" w:rsidR="00092E4D" w:rsidRDefault="00092E4D" w:rsidP="00092E4D">
      <w:pPr>
        <w:pStyle w:val="EasyReadSentence"/>
        <w:rPr>
          <w:b/>
          <w:bCs/>
        </w:rPr>
      </w:pPr>
    </w:p>
    <w:p w14:paraId="0BDBA7AE" w14:textId="6BD2C278" w:rsidR="00335010" w:rsidRPr="00092E4D" w:rsidRDefault="00092E4D" w:rsidP="00092E4D">
      <w:pPr>
        <w:pStyle w:val="EasyReadSentence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907083" behindDoc="0" locked="0" layoutInCell="1" allowOverlap="1" wp14:anchorId="60F09123" wp14:editId="0F7B7247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1078865" cy="1000125"/>
            <wp:effectExtent l="0" t="0" r="6985" b="9525"/>
            <wp:wrapNone/>
            <wp:docPr id="132091051" name="Picture 16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91051" name="Picture 16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010">
        <w:t xml:space="preserve">Please write this in the </w:t>
      </w:r>
      <w:r>
        <w:t>space</w:t>
      </w:r>
      <w:r w:rsidR="00335010">
        <w:t xml:space="preserve"> below.</w:t>
      </w:r>
    </w:p>
    <w:p w14:paraId="1C0C66B5" w14:textId="423EF97C" w:rsidR="00322E11" w:rsidRDefault="00322E11" w:rsidP="00E85D9E">
      <w:pPr>
        <w:pStyle w:val="EasyReadSentence"/>
        <w:ind w:left="0"/>
      </w:pPr>
    </w:p>
    <w:p w14:paraId="1CDC6BA0" w14:textId="5A8CACD8" w:rsidR="00E85D9E" w:rsidRDefault="00E85D9E" w:rsidP="00273254">
      <w:pPr>
        <w:pStyle w:val="EasyReadSentence"/>
      </w:pPr>
    </w:p>
    <w:p w14:paraId="787D03E6" w14:textId="77777777" w:rsidR="00092E4D" w:rsidRDefault="00092E4D" w:rsidP="00273254">
      <w:pPr>
        <w:pStyle w:val="EasyReadSentence"/>
      </w:pPr>
    </w:p>
    <w:p w14:paraId="28C401FC" w14:textId="77777777" w:rsidR="00092E4D" w:rsidRDefault="00092E4D" w:rsidP="00273254">
      <w:pPr>
        <w:pStyle w:val="EasyReadSentence"/>
      </w:pPr>
    </w:p>
    <w:p w14:paraId="733B12FB" w14:textId="77777777" w:rsidR="00092E4D" w:rsidRDefault="00092E4D" w:rsidP="00273254">
      <w:pPr>
        <w:pStyle w:val="EasyReadSentence"/>
      </w:pPr>
    </w:p>
    <w:p w14:paraId="03B726CC" w14:textId="77777777" w:rsidR="00092E4D" w:rsidRDefault="00092E4D" w:rsidP="00273254">
      <w:pPr>
        <w:pStyle w:val="EasyReadSentence"/>
      </w:pPr>
    </w:p>
    <w:p w14:paraId="3AE09F79" w14:textId="5EEE7B57" w:rsidR="00E85D9E" w:rsidRDefault="00E85D9E" w:rsidP="00273254">
      <w:pPr>
        <w:pStyle w:val="EasyReadSentence"/>
      </w:pPr>
    </w:p>
    <w:p w14:paraId="2B7E885D" w14:textId="149DFC55" w:rsidR="00322E11" w:rsidRDefault="00092E4D" w:rsidP="00273254">
      <w:pPr>
        <w:pStyle w:val="EasyReadSentence"/>
      </w:pPr>
      <w:r w:rsidRPr="00F44520">
        <w:rPr>
          <w:noProof/>
        </w:rPr>
        <w:lastRenderedPageBreak/>
        <w:drawing>
          <wp:anchor distT="0" distB="0" distL="114300" distR="114300" simplePos="0" relativeHeight="251913227" behindDoc="0" locked="0" layoutInCell="1" allowOverlap="1" wp14:anchorId="4FA400F6" wp14:editId="1155D486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36320" cy="1079500"/>
            <wp:effectExtent l="0" t="0" r="0" b="6350"/>
            <wp:wrapNone/>
            <wp:docPr id="712805123" name="Picture 16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805123" name="Picture 16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E11">
        <w:t>Thank you for answer</w:t>
      </w:r>
      <w:r w:rsidR="00841B6F">
        <w:t>ing</w:t>
      </w:r>
      <w:r w:rsidR="00322E11">
        <w:t xml:space="preserve"> our questions</w:t>
      </w:r>
      <w:r w:rsidR="00E85D9E">
        <w:t xml:space="preserve"> and taking part in our consultation</w:t>
      </w:r>
      <w:r w:rsidR="00322E11">
        <w:t>.</w:t>
      </w:r>
    </w:p>
    <w:p w14:paraId="19B52127" w14:textId="77777777" w:rsidR="00EE6C1B" w:rsidRDefault="00EE6C1B" w:rsidP="00273254">
      <w:pPr>
        <w:pStyle w:val="EasyReadSentence"/>
      </w:pPr>
    </w:p>
    <w:p w14:paraId="3DA9DEFA" w14:textId="3E5E991E" w:rsidR="00EE6C1B" w:rsidRDefault="00EE6C1B" w:rsidP="00273254">
      <w:pPr>
        <w:pStyle w:val="EasyReadSentence"/>
      </w:pPr>
    </w:p>
    <w:p w14:paraId="23251FD1" w14:textId="5995017A" w:rsidR="00EE6C1B" w:rsidRPr="00EE6C1B" w:rsidRDefault="00EE6C1B" w:rsidP="00EE6C1B">
      <w:pPr>
        <w:pStyle w:val="Heading2"/>
      </w:pPr>
      <w:r w:rsidRPr="00EE6C1B">
        <w:t>Links in this documen</w:t>
      </w:r>
      <w:r>
        <w:t>t</w:t>
      </w:r>
    </w:p>
    <w:p w14:paraId="62425510" w14:textId="3837505A" w:rsidR="00EE6C1B" w:rsidRPr="00EE6C1B" w:rsidRDefault="00EE6C1B" w:rsidP="00EE6C1B">
      <w:pPr>
        <w:rPr>
          <w:b/>
          <w:bCs/>
        </w:rPr>
      </w:pPr>
      <w:r w:rsidRPr="00EE6C1B">
        <w:rPr>
          <w:b/>
          <w:bCs/>
        </w:rPr>
        <w:br/>
      </w:r>
      <w:r>
        <w:rPr>
          <w:b/>
          <w:bCs/>
        </w:rPr>
        <w:t>Post-16 SEND Travel Assistance Consultation: easy read</w:t>
      </w:r>
      <w:r w:rsidRPr="00EE6C1B">
        <w:rPr>
          <w:b/>
          <w:bCs/>
        </w:rPr>
        <w:t xml:space="preserve"> </w:t>
      </w:r>
    </w:p>
    <w:p w14:paraId="3FA85844" w14:textId="3ABCF7D5" w:rsidR="00EE6C1B" w:rsidRPr="00EE6C1B" w:rsidRDefault="00ED1071" w:rsidP="00EE6C1B">
      <w:r w:rsidRPr="00ED1071">
        <w:t>https://www.nottinghamshire.gov.uk/global-content/easy-read-library/post-16-send-travel-assistance-consultation-easy-read</w:t>
      </w:r>
    </w:p>
    <w:p w14:paraId="08C89C19" w14:textId="79E4F529" w:rsidR="00ED1071" w:rsidRDefault="00ED1071" w:rsidP="00EE6C1B">
      <w:r>
        <w:rPr>
          <w:noProof/>
        </w:rPr>
        <mc:AlternateContent>
          <mc:Choice Requires="wps">
            <w:drawing>
              <wp:anchor distT="0" distB="0" distL="114300" distR="114300" simplePos="0" relativeHeight="251916299" behindDoc="0" locked="0" layoutInCell="1" allowOverlap="1" wp14:anchorId="3D033CA7" wp14:editId="18AB4FF8">
                <wp:simplePos x="0" y="0"/>
                <wp:positionH relativeFrom="column">
                  <wp:posOffset>45085</wp:posOffset>
                </wp:positionH>
                <wp:positionV relativeFrom="paragraph">
                  <wp:posOffset>276860</wp:posOffset>
                </wp:positionV>
                <wp:extent cx="5913120" cy="45720"/>
                <wp:effectExtent l="0" t="0" r="30480" b="30480"/>
                <wp:wrapNone/>
                <wp:docPr id="840228515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3120" cy="457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DFDB4C" id="Straight Connector 13" o:spid="_x0000_s1026" style="position:absolute;flip:y;z-index:25191629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55pt,21.8pt" to="469.1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" strokecolor="black [3200]" strokeweight=".5pt">
                <v:stroke joinstyle="miter"/>
              </v:line>
            </w:pict>
          </mc:Fallback>
        </mc:AlternateContent>
      </w:r>
    </w:p>
    <w:p w14:paraId="45EFA309" w14:textId="77777777" w:rsidR="00ED1071" w:rsidRDefault="00ED1071" w:rsidP="00EE6C1B"/>
    <w:p w14:paraId="384F0FE1" w14:textId="792B7E6C" w:rsidR="00EE6C1B" w:rsidRPr="00EE6C1B" w:rsidRDefault="00EE6C1B" w:rsidP="00A147E0">
      <w:r w:rsidRPr="00EE6C1B">
        <w:t xml:space="preserve">For </w:t>
      </w:r>
      <w:r w:rsidR="009E1F83">
        <w:t>the standard</w:t>
      </w:r>
      <w:r w:rsidRPr="00EE6C1B">
        <w:t xml:space="preserve"> version of this information, go to:</w:t>
      </w:r>
    </w:p>
    <w:p w14:paraId="2A68CB8D" w14:textId="204A3A85" w:rsidR="00EE6C1B" w:rsidRDefault="00A147E0" w:rsidP="00A147E0">
      <w:hyperlink r:id="rId143" w:anchor="HowToHaveYourSay" w:history="1">
        <w:r w:rsidRPr="00A147E0">
          <w:rPr>
            <w:rStyle w:val="Hyperlink"/>
          </w:rPr>
          <w:t>Post-16 SEND travel assistance policy consultation | Nottinghamshire County Council</w:t>
        </w:r>
      </w:hyperlink>
    </w:p>
    <w:p w14:paraId="531E20FC" w14:textId="5D2AC668" w:rsidR="00A147E0" w:rsidRPr="00EE6C1B" w:rsidRDefault="00A147E0" w:rsidP="00A147E0">
      <w:r w:rsidRPr="00A147E0">
        <w:t>https://www.nottinghamshire.gov.uk/education/travel-to-schools/post-16-send-travel-assistance-policy-consultation#HowToHaveYourSay</w:t>
      </w:r>
    </w:p>
    <w:p w14:paraId="34096B11" w14:textId="10332EDE" w:rsidR="00A147E0" w:rsidRDefault="00A147E0" w:rsidP="00A147E0"/>
    <w:p w14:paraId="1155A469" w14:textId="580D4272" w:rsidR="00EE6C1B" w:rsidRPr="00EE6C1B" w:rsidRDefault="00EE6C1B" w:rsidP="00A147E0">
      <w:pPr>
        <w:jc w:val="center"/>
      </w:pPr>
      <w:r w:rsidRPr="00EE6C1B">
        <w:t xml:space="preserve">This easy read was first published </w:t>
      </w:r>
      <w:r w:rsidR="001D2DEA">
        <w:t>20 October 2026</w:t>
      </w:r>
    </w:p>
    <w:p w14:paraId="1D910EDD" w14:textId="661D4E25" w:rsidR="00EE6C1B" w:rsidRPr="00EE6C1B" w:rsidRDefault="00EE6C1B" w:rsidP="00A147E0">
      <w:pPr>
        <w:jc w:val="center"/>
      </w:pPr>
      <w:r w:rsidRPr="00EE6C1B">
        <w:t xml:space="preserve">This information was last updated </w:t>
      </w:r>
      <w:r w:rsidR="001D2DEA">
        <w:t>20 October 2026</w:t>
      </w:r>
    </w:p>
    <w:p w14:paraId="6B1C5159" w14:textId="77777777" w:rsidR="00EE6C1B" w:rsidRDefault="00EE6C1B" w:rsidP="00EE6C1B"/>
    <w:p w14:paraId="0CE08138" w14:textId="2110AD11" w:rsidR="000C44DF" w:rsidRPr="005043A3" w:rsidRDefault="000C44DF" w:rsidP="00E85D9E">
      <w:pPr>
        <w:pStyle w:val="NoSpacing"/>
        <w:jc w:val="left"/>
        <w:rPr>
          <w:rFonts w:cs="Arial"/>
        </w:rPr>
      </w:pPr>
    </w:p>
    <w:sectPr w:rsidR="000C44DF" w:rsidRPr="005043A3" w:rsidSect="008E32C2">
      <w:headerReference w:type="default" r:id="rId144"/>
      <w:footerReference w:type="default" r:id="rId145"/>
      <w:headerReference w:type="first" r:id="rId146"/>
      <w:footerReference w:type="first" r:id="rId147"/>
      <w:pgSz w:w="11906" w:h="16838"/>
      <w:pgMar w:top="1440" w:right="1021" w:bottom="1440" w:left="1021" w:header="709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4FB24" w14:textId="77777777" w:rsidR="004A634E" w:rsidRDefault="004A634E" w:rsidP="00BF474B">
      <w:pPr>
        <w:spacing w:after="0" w:line="240" w:lineRule="auto"/>
      </w:pPr>
      <w:r>
        <w:separator/>
      </w:r>
    </w:p>
  </w:endnote>
  <w:endnote w:type="continuationSeparator" w:id="0">
    <w:p w14:paraId="66A91608" w14:textId="77777777" w:rsidR="004A634E" w:rsidRDefault="004A634E" w:rsidP="00BF474B">
      <w:pPr>
        <w:spacing w:after="0" w:line="240" w:lineRule="auto"/>
      </w:pPr>
      <w:r>
        <w:continuationSeparator/>
      </w:r>
    </w:p>
  </w:endnote>
  <w:endnote w:type="continuationNotice" w:id="1">
    <w:p w14:paraId="600907AD" w14:textId="77777777" w:rsidR="004A634E" w:rsidRDefault="004A63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767883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D4DC011" w14:textId="77777777" w:rsidR="003F7BCC" w:rsidRDefault="003F7BC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ACE0531" w14:textId="77777777" w:rsidR="00BF474B" w:rsidRDefault="00BF47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7432911"/>
      <w:docPartObj>
        <w:docPartGallery w:val="Page Numbers (Bottom of Page)"/>
        <w:docPartUnique/>
      </w:docPartObj>
    </w:sdtPr>
    <w:sdtEndPr/>
    <w:sdtContent>
      <w:sdt>
        <w:sdtPr>
          <w:id w:val="1307359904"/>
          <w:docPartObj>
            <w:docPartGallery w:val="Page Numbers (Top of Page)"/>
            <w:docPartUnique/>
          </w:docPartObj>
        </w:sdtPr>
        <w:sdtEndPr/>
        <w:sdtContent>
          <w:p w14:paraId="1F3C7858" w14:textId="77777777" w:rsidR="000C44DF" w:rsidRDefault="000C44D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DE19DAF" w14:textId="77777777" w:rsidR="000C44DF" w:rsidRDefault="000C44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52F6A" w14:textId="77777777" w:rsidR="004A634E" w:rsidRDefault="004A634E" w:rsidP="00BF474B">
      <w:pPr>
        <w:spacing w:after="0" w:line="240" w:lineRule="auto"/>
      </w:pPr>
      <w:r>
        <w:separator/>
      </w:r>
    </w:p>
  </w:footnote>
  <w:footnote w:type="continuationSeparator" w:id="0">
    <w:p w14:paraId="686EBFCB" w14:textId="77777777" w:rsidR="004A634E" w:rsidRDefault="004A634E" w:rsidP="00BF474B">
      <w:pPr>
        <w:spacing w:after="0" w:line="240" w:lineRule="auto"/>
      </w:pPr>
      <w:r>
        <w:continuationSeparator/>
      </w:r>
    </w:p>
  </w:footnote>
  <w:footnote w:type="continuationNotice" w:id="1">
    <w:p w14:paraId="29555110" w14:textId="77777777" w:rsidR="004A634E" w:rsidRDefault="004A634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6FC74" w14:textId="77777777" w:rsidR="00B34E41" w:rsidRDefault="00356536" w:rsidP="00356536">
    <w:pPr>
      <w:pStyle w:val="Header"/>
      <w:tabs>
        <w:tab w:val="clear" w:pos="4513"/>
        <w:tab w:val="clear" w:pos="9026"/>
        <w:tab w:val="left" w:pos="378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42DE8" w14:textId="77777777" w:rsidR="00182336" w:rsidRPr="00182336" w:rsidRDefault="008E15B2" w:rsidP="000C44DF">
    <w:pPr>
      <w:pStyle w:val="NoSpacing"/>
    </w:pPr>
    <w:r>
      <w:rPr>
        <w:noProof/>
      </w:rPr>
      <w:drawing>
        <wp:anchor distT="0" distB="0" distL="114300" distR="114300" simplePos="0" relativeHeight="251658242" behindDoc="0" locked="0" layoutInCell="1" allowOverlap="1" wp14:anchorId="296C0B02" wp14:editId="30EF27AA">
          <wp:simplePos x="0" y="0"/>
          <wp:positionH relativeFrom="column">
            <wp:posOffset>5669915</wp:posOffset>
          </wp:positionH>
          <wp:positionV relativeFrom="paragraph">
            <wp:posOffset>-352957</wp:posOffset>
          </wp:positionV>
          <wp:extent cx="812800" cy="804479"/>
          <wp:effectExtent l="0" t="0" r="6350" b="0"/>
          <wp:wrapNone/>
          <wp:docPr id="1855285986" name="Picture 4" descr="Easy Rea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5285986" name="Picture 4" descr="Easy Rea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800" cy="8044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1" layoutInCell="1" allowOverlap="1" wp14:anchorId="61D179BA" wp14:editId="3C37ADA9">
          <wp:simplePos x="0" y="0"/>
          <wp:positionH relativeFrom="page">
            <wp:posOffset>-5715</wp:posOffset>
          </wp:positionH>
          <wp:positionV relativeFrom="page">
            <wp:posOffset>-71120</wp:posOffset>
          </wp:positionV>
          <wp:extent cx="7572375" cy="1053465"/>
          <wp:effectExtent l="0" t="0" r="9525" b="1905"/>
          <wp:wrapNone/>
          <wp:docPr id="205333698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333698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376"/>
                  <a:stretch/>
                </pic:blipFill>
                <pic:spPr bwMode="auto">
                  <a:xfrm>
                    <a:off x="0" y="0"/>
                    <a:ext cx="7572375" cy="1053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1" layoutInCell="1" allowOverlap="1" wp14:anchorId="3F0E051C" wp14:editId="17E6DF69">
          <wp:simplePos x="0" y="0"/>
          <wp:positionH relativeFrom="page">
            <wp:posOffset>114300</wp:posOffset>
          </wp:positionH>
          <wp:positionV relativeFrom="page">
            <wp:posOffset>19050</wp:posOffset>
          </wp:positionV>
          <wp:extent cx="3609975" cy="964565"/>
          <wp:effectExtent l="0" t="0" r="9525" b="0"/>
          <wp:wrapNone/>
          <wp:docPr id="238264255" name="Picture 1" descr="Nottinghamshire County Council Lo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264255" name="Picture 1" descr="Nottinghamshire County Council Logo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306"/>
                  <a:stretch/>
                </pic:blipFill>
                <pic:spPr bwMode="auto">
                  <a:xfrm>
                    <a:off x="0" y="0"/>
                    <a:ext cx="3609975" cy="9645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510"/>
    <w:multiLevelType w:val="hybridMultilevel"/>
    <w:tmpl w:val="C524B162"/>
    <w:lvl w:ilvl="0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1" w15:restartNumberingAfterBreak="0">
    <w:nsid w:val="09FA6D37"/>
    <w:multiLevelType w:val="hybridMultilevel"/>
    <w:tmpl w:val="5016F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E7320"/>
    <w:multiLevelType w:val="hybridMultilevel"/>
    <w:tmpl w:val="BFA01918"/>
    <w:lvl w:ilvl="0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3" w15:restartNumberingAfterBreak="0">
    <w:nsid w:val="0F7646EF"/>
    <w:multiLevelType w:val="hybridMultilevel"/>
    <w:tmpl w:val="166EDB7A"/>
    <w:lvl w:ilvl="0" w:tplc="FA8EBFE4">
      <w:numFmt w:val="bullet"/>
      <w:lvlText w:val="•"/>
      <w:lvlJc w:val="left"/>
      <w:pPr>
        <w:ind w:left="3119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94A23"/>
    <w:multiLevelType w:val="hybridMultilevel"/>
    <w:tmpl w:val="081453C2"/>
    <w:lvl w:ilvl="0" w:tplc="B04249C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A1857"/>
    <w:multiLevelType w:val="hybridMultilevel"/>
    <w:tmpl w:val="E59290B0"/>
    <w:lvl w:ilvl="0" w:tplc="0809000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6" w15:restartNumberingAfterBreak="0">
    <w:nsid w:val="21393E51"/>
    <w:multiLevelType w:val="hybridMultilevel"/>
    <w:tmpl w:val="DA323FA6"/>
    <w:lvl w:ilvl="0" w:tplc="FFFFFFFF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7" w15:restartNumberingAfterBreak="0">
    <w:nsid w:val="247F4B8B"/>
    <w:multiLevelType w:val="hybridMultilevel"/>
    <w:tmpl w:val="D5B284BA"/>
    <w:lvl w:ilvl="0" w:tplc="FFFFFFFF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8" w15:restartNumberingAfterBreak="0">
    <w:nsid w:val="24FB6993"/>
    <w:multiLevelType w:val="hybridMultilevel"/>
    <w:tmpl w:val="8D0EE7A8"/>
    <w:lvl w:ilvl="0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C6F40016">
      <w:numFmt w:val="bullet"/>
      <w:lvlText w:val="•"/>
      <w:lvlJc w:val="left"/>
      <w:pPr>
        <w:ind w:left="5399" w:hanging="804"/>
      </w:pPr>
      <w:rPr>
        <w:rFonts w:ascii="Tahoma" w:eastAsiaTheme="minorHAnsi" w:hAnsi="Tahoma" w:cs="Tahoma" w:hint="default"/>
      </w:rPr>
    </w:lvl>
    <w:lvl w:ilvl="2" w:tplc="0809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9" w15:restartNumberingAfterBreak="0">
    <w:nsid w:val="253B7755"/>
    <w:multiLevelType w:val="hybridMultilevel"/>
    <w:tmpl w:val="8F68083E"/>
    <w:lvl w:ilvl="0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10" w15:restartNumberingAfterBreak="0">
    <w:nsid w:val="26304BEF"/>
    <w:multiLevelType w:val="hybridMultilevel"/>
    <w:tmpl w:val="A3907F20"/>
    <w:lvl w:ilvl="0" w:tplc="B04249C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546EFE"/>
    <w:multiLevelType w:val="hybridMultilevel"/>
    <w:tmpl w:val="9B58EC80"/>
    <w:lvl w:ilvl="0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12" w15:restartNumberingAfterBreak="0">
    <w:nsid w:val="275C3832"/>
    <w:multiLevelType w:val="hybridMultilevel"/>
    <w:tmpl w:val="143488AE"/>
    <w:lvl w:ilvl="0" w:tplc="FD843ABE">
      <w:numFmt w:val="bullet"/>
      <w:lvlText w:val="•"/>
      <w:lvlJc w:val="left"/>
      <w:pPr>
        <w:ind w:left="4319" w:hanging="804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45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3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0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4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1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9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635" w:hanging="360"/>
      </w:pPr>
      <w:rPr>
        <w:rFonts w:ascii="Wingdings" w:hAnsi="Wingdings" w:hint="default"/>
      </w:rPr>
    </w:lvl>
  </w:abstractNum>
  <w:abstractNum w:abstractNumId="13" w15:restartNumberingAfterBreak="0">
    <w:nsid w:val="2BE7098E"/>
    <w:multiLevelType w:val="hybridMultilevel"/>
    <w:tmpl w:val="77BA7B2C"/>
    <w:lvl w:ilvl="0" w:tplc="FFFFFFFF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14" w15:restartNumberingAfterBreak="0">
    <w:nsid w:val="2FDB2AAA"/>
    <w:multiLevelType w:val="hybridMultilevel"/>
    <w:tmpl w:val="18361E7C"/>
    <w:lvl w:ilvl="0" w:tplc="95DC94E2">
      <w:numFmt w:val="bullet"/>
      <w:lvlText w:val="•"/>
      <w:lvlJc w:val="left"/>
      <w:pPr>
        <w:ind w:left="4319" w:hanging="804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45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3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0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4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1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9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635" w:hanging="360"/>
      </w:pPr>
      <w:rPr>
        <w:rFonts w:ascii="Wingdings" w:hAnsi="Wingdings" w:hint="default"/>
      </w:rPr>
    </w:lvl>
  </w:abstractNum>
  <w:abstractNum w:abstractNumId="15" w15:restartNumberingAfterBreak="0">
    <w:nsid w:val="2FE46E3A"/>
    <w:multiLevelType w:val="hybridMultilevel"/>
    <w:tmpl w:val="CCCEB0BE"/>
    <w:lvl w:ilvl="0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16" w15:restartNumberingAfterBreak="0">
    <w:nsid w:val="346077F5"/>
    <w:multiLevelType w:val="hybridMultilevel"/>
    <w:tmpl w:val="8AF0BF60"/>
    <w:lvl w:ilvl="0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180B8A"/>
    <w:multiLevelType w:val="hybridMultilevel"/>
    <w:tmpl w:val="0994D7E0"/>
    <w:lvl w:ilvl="0" w:tplc="8EA83282">
      <w:numFmt w:val="bullet"/>
      <w:lvlText w:val="•"/>
      <w:lvlJc w:val="left"/>
      <w:pPr>
        <w:ind w:left="4319" w:hanging="804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45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3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0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4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1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9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635" w:hanging="360"/>
      </w:pPr>
      <w:rPr>
        <w:rFonts w:ascii="Wingdings" w:hAnsi="Wingdings" w:hint="default"/>
      </w:rPr>
    </w:lvl>
  </w:abstractNum>
  <w:abstractNum w:abstractNumId="18" w15:restartNumberingAfterBreak="0">
    <w:nsid w:val="3773762E"/>
    <w:multiLevelType w:val="hybridMultilevel"/>
    <w:tmpl w:val="3BE6686A"/>
    <w:lvl w:ilvl="0" w:tplc="0809000F">
      <w:start w:val="1"/>
      <w:numFmt w:val="decimal"/>
      <w:lvlText w:val="%1."/>
      <w:lvlJc w:val="left"/>
      <w:pPr>
        <w:ind w:left="3839" w:hanging="360"/>
      </w:pPr>
    </w:lvl>
    <w:lvl w:ilvl="1" w:tplc="08090019" w:tentative="1">
      <w:start w:val="1"/>
      <w:numFmt w:val="lowerLetter"/>
      <w:lvlText w:val="%2."/>
      <w:lvlJc w:val="left"/>
      <w:pPr>
        <w:ind w:left="4559" w:hanging="360"/>
      </w:pPr>
    </w:lvl>
    <w:lvl w:ilvl="2" w:tplc="0809001B" w:tentative="1">
      <w:start w:val="1"/>
      <w:numFmt w:val="lowerRoman"/>
      <w:lvlText w:val="%3."/>
      <w:lvlJc w:val="right"/>
      <w:pPr>
        <w:ind w:left="5279" w:hanging="180"/>
      </w:pPr>
    </w:lvl>
    <w:lvl w:ilvl="3" w:tplc="0809000F" w:tentative="1">
      <w:start w:val="1"/>
      <w:numFmt w:val="decimal"/>
      <w:lvlText w:val="%4."/>
      <w:lvlJc w:val="left"/>
      <w:pPr>
        <w:ind w:left="5999" w:hanging="360"/>
      </w:pPr>
    </w:lvl>
    <w:lvl w:ilvl="4" w:tplc="08090019" w:tentative="1">
      <w:start w:val="1"/>
      <w:numFmt w:val="lowerLetter"/>
      <w:lvlText w:val="%5."/>
      <w:lvlJc w:val="left"/>
      <w:pPr>
        <w:ind w:left="6719" w:hanging="360"/>
      </w:pPr>
    </w:lvl>
    <w:lvl w:ilvl="5" w:tplc="0809001B" w:tentative="1">
      <w:start w:val="1"/>
      <w:numFmt w:val="lowerRoman"/>
      <w:lvlText w:val="%6."/>
      <w:lvlJc w:val="right"/>
      <w:pPr>
        <w:ind w:left="7439" w:hanging="180"/>
      </w:pPr>
    </w:lvl>
    <w:lvl w:ilvl="6" w:tplc="0809000F" w:tentative="1">
      <w:start w:val="1"/>
      <w:numFmt w:val="decimal"/>
      <w:lvlText w:val="%7."/>
      <w:lvlJc w:val="left"/>
      <w:pPr>
        <w:ind w:left="8159" w:hanging="360"/>
      </w:pPr>
    </w:lvl>
    <w:lvl w:ilvl="7" w:tplc="08090019" w:tentative="1">
      <w:start w:val="1"/>
      <w:numFmt w:val="lowerLetter"/>
      <w:lvlText w:val="%8."/>
      <w:lvlJc w:val="left"/>
      <w:pPr>
        <w:ind w:left="8879" w:hanging="360"/>
      </w:pPr>
    </w:lvl>
    <w:lvl w:ilvl="8" w:tplc="0809001B" w:tentative="1">
      <w:start w:val="1"/>
      <w:numFmt w:val="lowerRoman"/>
      <w:lvlText w:val="%9."/>
      <w:lvlJc w:val="right"/>
      <w:pPr>
        <w:ind w:left="9599" w:hanging="180"/>
      </w:pPr>
    </w:lvl>
  </w:abstractNum>
  <w:abstractNum w:abstractNumId="19" w15:restartNumberingAfterBreak="0">
    <w:nsid w:val="3F445D3B"/>
    <w:multiLevelType w:val="hybridMultilevel"/>
    <w:tmpl w:val="FADEA09E"/>
    <w:lvl w:ilvl="0" w:tplc="0809000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0" w15:restartNumberingAfterBreak="0">
    <w:nsid w:val="4CE82B45"/>
    <w:multiLevelType w:val="hybridMultilevel"/>
    <w:tmpl w:val="3C82B580"/>
    <w:lvl w:ilvl="0" w:tplc="0809000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1" w15:restartNumberingAfterBreak="0">
    <w:nsid w:val="51A166C4"/>
    <w:multiLevelType w:val="hybridMultilevel"/>
    <w:tmpl w:val="86247E54"/>
    <w:lvl w:ilvl="0" w:tplc="FFFFFFFF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22" w15:restartNumberingAfterBreak="0">
    <w:nsid w:val="521C4F3A"/>
    <w:multiLevelType w:val="hybridMultilevel"/>
    <w:tmpl w:val="6BDC4A8E"/>
    <w:lvl w:ilvl="0" w:tplc="0809000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3" w15:restartNumberingAfterBreak="0">
    <w:nsid w:val="5B297A89"/>
    <w:multiLevelType w:val="hybridMultilevel"/>
    <w:tmpl w:val="19E6DEB0"/>
    <w:lvl w:ilvl="0" w:tplc="D45EA70C">
      <w:numFmt w:val="bullet"/>
      <w:lvlText w:val="•"/>
      <w:lvlJc w:val="left"/>
      <w:pPr>
        <w:ind w:left="4319" w:hanging="804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45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3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0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4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1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9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635" w:hanging="360"/>
      </w:pPr>
      <w:rPr>
        <w:rFonts w:ascii="Wingdings" w:hAnsi="Wingdings" w:hint="default"/>
      </w:rPr>
    </w:lvl>
  </w:abstractNum>
  <w:abstractNum w:abstractNumId="24" w15:restartNumberingAfterBreak="0">
    <w:nsid w:val="5B383ED2"/>
    <w:multiLevelType w:val="hybridMultilevel"/>
    <w:tmpl w:val="805A98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CB4837"/>
    <w:multiLevelType w:val="hybridMultilevel"/>
    <w:tmpl w:val="729669FE"/>
    <w:lvl w:ilvl="0" w:tplc="B04249C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4417DC"/>
    <w:multiLevelType w:val="hybridMultilevel"/>
    <w:tmpl w:val="EF1E0288"/>
    <w:lvl w:ilvl="0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27" w15:restartNumberingAfterBreak="0">
    <w:nsid w:val="61B369BB"/>
    <w:multiLevelType w:val="hybridMultilevel"/>
    <w:tmpl w:val="0F78B4D8"/>
    <w:lvl w:ilvl="0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28" w15:restartNumberingAfterBreak="0">
    <w:nsid w:val="6C4E4CD1"/>
    <w:multiLevelType w:val="hybridMultilevel"/>
    <w:tmpl w:val="7C44D2F2"/>
    <w:lvl w:ilvl="0" w:tplc="487AF5CA">
      <w:start w:val="1"/>
      <w:numFmt w:val="bullet"/>
      <w:pStyle w:val="Bulletstyl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A63BAD"/>
    <w:multiLevelType w:val="hybridMultilevel"/>
    <w:tmpl w:val="1C26315A"/>
    <w:lvl w:ilvl="0" w:tplc="FA8EBFE4">
      <w:numFmt w:val="bullet"/>
      <w:lvlText w:val="•"/>
      <w:lvlJc w:val="left"/>
      <w:pPr>
        <w:ind w:left="3119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8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79" w:hanging="360"/>
      </w:pPr>
      <w:rPr>
        <w:rFonts w:ascii="Wingdings" w:hAnsi="Wingdings" w:hint="default"/>
      </w:rPr>
    </w:lvl>
  </w:abstractNum>
  <w:abstractNum w:abstractNumId="30" w15:restartNumberingAfterBreak="0">
    <w:nsid w:val="6F665E33"/>
    <w:multiLevelType w:val="hybridMultilevel"/>
    <w:tmpl w:val="49525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3C3C9A"/>
    <w:multiLevelType w:val="hybridMultilevel"/>
    <w:tmpl w:val="3E849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EA3A09"/>
    <w:multiLevelType w:val="hybridMultilevel"/>
    <w:tmpl w:val="3D9E5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0F0D1E"/>
    <w:multiLevelType w:val="hybridMultilevel"/>
    <w:tmpl w:val="F4529990"/>
    <w:lvl w:ilvl="0" w:tplc="0809000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34" w15:restartNumberingAfterBreak="0">
    <w:nsid w:val="7D5735E0"/>
    <w:multiLevelType w:val="hybridMultilevel"/>
    <w:tmpl w:val="33687828"/>
    <w:lvl w:ilvl="0" w:tplc="B6E2A228">
      <w:start w:val="1"/>
      <w:numFmt w:val="bullet"/>
      <w:pStyle w:val="BulletStyle0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num w:numId="1" w16cid:durableId="1933467169">
    <w:abstractNumId w:val="28"/>
  </w:num>
  <w:num w:numId="2" w16cid:durableId="822047614">
    <w:abstractNumId w:val="29"/>
  </w:num>
  <w:num w:numId="3" w16cid:durableId="141582646">
    <w:abstractNumId w:val="3"/>
  </w:num>
  <w:num w:numId="4" w16cid:durableId="1507669821">
    <w:abstractNumId w:val="20"/>
  </w:num>
  <w:num w:numId="5" w16cid:durableId="210195475">
    <w:abstractNumId w:val="18"/>
  </w:num>
  <w:num w:numId="6" w16cid:durableId="139619510">
    <w:abstractNumId w:val="22"/>
  </w:num>
  <w:num w:numId="7" w16cid:durableId="1653556254">
    <w:abstractNumId w:val="34"/>
  </w:num>
  <w:num w:numId="8" w16cid:durableId="1645231498">
    <w:abstractNumId w:val="5"/>
  </w:num>
  <w:num w:numId="9" w16cid:durableId="1415054155">
    <w:abstractNumId w:val="32"/>
  </w:num>
  <w:num w:numId="10" w16cid:durableId="723873994">
    <w:abstractNumId w:val="4"/>
  </w:num>
  <w:num w:numId="11" w16cid:durableId="839738960">
    <w:abstractNumId w:val="25"/>
  </w:num>
  <w:num w:numId="12" w16cid:durableId="2114590799">
    <w:abstractNumId w:val="10"/>
  </w:num>
  <w:num w:numId="13" w16cid:durableId="901448238">
    <w:abstractNumId w:val="19"/>
  </w:num>
  <w:num w:numId="14" w16cid:durableId="998576201">
    <w:abstractNumId w:val="33"/>
  </w:num>
  <w:num w:numId="15" w16cid:durableId="1130322712">
    <w:abstractNumId w:val="31"/>
  </w:num>
  <w:num w:numId="16" w16cid:durableId="1808235831">
    <w:abstractNumId w:val="30"/>
  </w:num>
  <w:num w:numId="17" w16cid:durableId="2006277535">
    <w:abstractNumId w:val="24"/>
  </w:num>
  <w:num w:numId="18" w16cid:durableId="152836971">
    <w:abstractNumId w:val="1"/>
  </w:num>
  <w:num w:numId="19" w16cid:durableId="38475216">
    <w:abstractNumId w:val="28"/>
  </w:num>
  <w:num w:numId="20" w16cid:durableId="1266427407">
    <w:abstractNumId w:val="16"/>
  </w:num>
  <w:num w:numId="21" w16cid:durableId="1600724151">
    <w:abstractNumId w:val="17"/>
  </w:num>
  <w:num w:numId="22" w16cid:durableId="2019847202">
    <w:abstractNumId w:val="15"/>
  </w:num>
  <w:num w:numId="23" w16cid:durableId="970555302">
    <w:abstractNumId w:val="14"/>
  </w:num>
  <w:num w:numId="24" w16cid:durableId="1988584635">
    <w:abstractNumId w:val="11"/>
  </w:num>
  <w:num w:numId="25" w16cid:durableId="92283768">
    <w:abstractNumId w:val="23"/>
  </w:num>
  <w:num w:numId="26" w16cid:durableId="210926662">
    <w:abstractNumId w:val="26"/>
  </w:num>
  <w:num w:numId="27" w16cid:durableId="1926835390">
    <w:abstractNumId w:val="8"/>
  </w:num>
  <w:num w:numId="28" w16cid:durableId="769740150">
    <w:abstractNumId w:val="12"/>
  </w:num>
  <w:num w:numId="29" w16cid:durableId="425812171">
    <w:abstractNumId w:val="2"/>
  </w:num>
  <w:num w:numId="30" w16cid:durableId="753741224">
    <w:abstractNumId w:val="21"/>
  </w:num>
  <w:num w:numId="31" w16cid:durableId="742719846">
    <w:abstractNumId w:val="27"/>
  </w:num>
  <w:num w:numId="32" w16cid:durableId="743331203">
    <w:abstractNumId w:val="13"/>
  </w:num>
  <w:num w:numId="33" w16cid:durableId="873269492">
    <w:abstractNumId w:val="9"/>
  </w:num>
  <w:num w:numId="34" w16cid:durableId="1251696682">
    <w:abstractNumId w:val="7"/>
  </w:num>
  <w:num w:numId="35" w16cid:durableId="1873570579">
    <w:abstractNumId w:val="0"/>
  </w:num>
  <w:num w:numId="36" w16cid:durableId="14729885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33B"/>
    <w:rsid w:val="000006B3"/>
    <w:rsid w:val="00004714"/>
    <w:rsid w:val="00005B15"/>
    <w:rsid w:val="000104F6"/>
    <w:rsid w:val="00010577"/>
    <w:rsid w:val="0001179E"/>
    <w:rsid w:val="00011FD5"/>
    <w:rsid w:val="00012580"/>
    <w:rsid w:val="0001395C"/>
    <w:rsid w:val="00014461"/>
    <w:rsid w:val="00015260"/>
    <w:rsid w:val="00017163"/>
    <w:rsid w:val="00020D68"/>
    <w:rsid w:val="000211A3"/>
    <w:rsid w:val="00022196"/>
    <w:rsid w:val="0002322E"/>
    <w:rsid w:val="00025CAD"/>
    <w:rsid w:val="00026E3C"/>
    <w:rsid w:val="00033DEF"/>
    <w:rsid w:val="00035F5A"/>
    <w:rsid w:val="0004576D"/>
    <w:rsid w:val="00047A92"/>
    <w:rsid w:val="0005065B"/>
    <w:rsid w:val="00051BB0"/>
    <w:rsid w:val="00052282"/>
    <w:rsid w:val="00052479"/>
    <w:rsid w:val="00061080"/>
    <w:rsid w:val="0006138B"/>
    <w:rsid w:val="000617D0"/>
    <w:rsid w:val="00061865"/>
    <w:rsid w:val="000630B1"/>
    <w:rsid w:val="000660ED"/>
    <w:rsid w:val="000754D9"/>
    <w:rsid w:val="000772C4"/>
    <w:rsid w:val="00084A6F"/>
    <w:rsid w:val="00085B31"/>
    <w:rsid w:val="0009063A"/>
    <w:rsid w:val="000915B6"/>
    <w:rsid w:val="00092E4D"/>
    <w:rsid w:val="00093E00"/>
    <w:rsid w:val="00096CE2"/>
    <w:rsid w:val="000A10FB"/>
    <w:rsid w:val="000A1D66"/>
    <w:rsid w:val="000A2B96"/>
    <w:rsid w:val="000A2D88"/>
    <w:rsid w:val="000B11E4"/>
    <w:rsid w:val="000B2B3C"/>
    <w:rsid w:val="000B39B0"/>
    <w:rsid w:val="000B4249"/>
    <w:rsid w:val="000B440D"/>
    <w:rsid w:val="000B483A"/>
    <w:rsid w:val="000C24F2"/>
    <w:rsid w:val="000C44DF"/>
    <w:rsid w:val="000C491D"/>
    <w:rsid w:val="000D0AB4"/>
    <w:rsid w:val="000D1A7D"/>
    <w:rsid w:val="000D24E3"/>
    <w:rsid w:val="000D2958"/>
    <w:rsid w:val="000D46EB"/>
    <w:rsid w:val="000D7687"/>
    <w:rsid w:val="000E3CBD"/>
    <w:rsid w:val="000E4F2E"/>
    <w:rsid w:val="000E670A"/>
    <w:rsid w:val="000F029B"/>
    <w:rsid w:val="000F0D10"/>
    <w:rsid w:val="000F4198"/>
    <w:rsid w:val="000F7A15"/>
    <w:rsid w:val="00102C13"/>
    <w:rsid w:val="001039FE"/>
    <w:rsid w:val="00103D5D"/>
    <w:rsid w:val="00106E3F"/>
    <w:rsid w:val="001127C8"/>
    <w:rsid w:val="00113832"/>
    <w:rsid w:val="00113C02"/>
    <w:rsid w:val="00121AC9"/>
    <w:rsid w:val="00122344"/>
    <w:rsid w:val="00122AC0"/>
    <w:rsid w:val="00122C4F"/>
    <w:rsid w:val="00125EA9"/>
    <w:rsid w:val="00127EE4"/>
    <w:rsid w:val="0013140B"/>
    <w:rsid w:val="00132168"/>
    <w:rsid w:val="00132D97"/>
    <w:rsid w:val="0013437E"/>
    <w:rsid w:val="0013773D"/>
    <w:rsid w:val="001377FB"/>
    <w:rsid w:val="00137BEC"/>
    <w:rsid w:val="001405E9"/>
    <w:rsid w:val="00145126"/>
    <w:rsid w:val="00145931"/>
    <w:rsid w:val="001461D8"/>
    <w:rsid w:val="001461EF"/>
    <w:rsid w:val="001473D2"/>
    <w:rsid w:val="001526CD"/>
    <w:rsid w:val="00163AB6"/>
    <w:rsid w:val="00165F0B"/>
    <w:rsid w:val="00176A50"/>
    <w:rsid w:val="00182336"/>
    <w:rsid w:val="00183EDD"/>
    <w:rsid w:val="00185B9E"/>
    <w:rsid w:val="00187F2C"/>
    <w:rsid w:val="00190F8E"/>
    <w:rsid w:val="0019122E"/>
    <w:rsid w:val="0019433B"/>
    <w:rsid w:val="001943DC"/>
    <w:rsid w:val="0019541A"/>
    <w:rsid w:val="00195AA9"/>
    <w:rsid w:val="00195E43"/>
    <w:rsid w:val="001963C0"/>
    <w:rsid w:val="001B2DDB"/>
    <w:rsid w:val="001B3CA2"/>
    <w:rsid w:val="001B50A6"/>
    <w:rsid w:val="001C3850"/>
    <w:rsid w:val="001C3FAD"/>
    <w:rsid w:val="001C43DF"/>
    <w:rsid w:val="001C721F"/>
    <w:rsid w:val="001D2C18"/>
    <w:rsid w:val="001D2DEA"/>
    <w:rsid w:val="001D3037"/>
    <w:rsid w:val="001D5490"/>
    <w:rsid w:val="001D7D21"/>
    <w:rsid w:val="001E3A86"/>
    <w:rsid w:val="001E5C7B"/>
    <w:rsid w:val="001E79F3"/>
    <w:rsid w:val="001F0BCA"/>
    <w:rsid w:val="001F2F9A"/>
    <w:rsid w:val="001F5E98"/>
    <w:rsid w:val="001F7072"/>
    <w:rsid w:val="0020018C"/>
    <w:rsid w:val="00202407"/>
    <w:rsid w:val="0020364D"/>
    <w:rsid w:val="00204687"/>
    <w:rsid w:val="00214FC5"/>
    <w:rsid w:val="00217480"/>
    <w:rsid w:val="002209C4"/>
    <w:rsid w:val="00220D03"/>
    <w:rsid w:val="002213C7"/>
    <w:rsid w:val="00222B27"/>
    <w:rsid w:val="002233AA"/>
    <w:rsid w:val="00223450"/>
    <w:rsid w:val="002261A6"/>
    <w:rsid w:val="00226F14"/>
    <w:rsid w:val="002339BE"/>
    <w:rsid w:val="00234A3A"/>
    <w:rsid w:val="00235675"/>
    <w:rsid w:val="0023652D"/>
    <w:rsid w:val="002416C2"/>
    <w:rsid w:val="0024254A"/>
    <w:rsid w:val="002444B7"/>
    <w:rsid w:val="00251216"/>
    <w:rsid w:val="0025333F"/>
    <w:rsid w:val="002537FF"/>
    <w:rsid w:val="00255DCF"/>
    <w:rsid w:val="0025730A"/>
    <w:rsid w:val="002672C9"/>
    <w:rsid w:val="00271E5D"/>
    <w:rsid w:val="00273254"/>
    <w:rsid w:val="0027581C"/>
    <w:rsid w:val="0028495D"/>
    <w:rsid w:val="002925B8"/>
    <w:rsid w:val="00297DFA"/>
    <w:rsid w:val="002A2068"/>
    <w:rsid w:val="002A2200"/>
    <w:rsid w:val="002A50F9"/>
    <w:rsid w:val="002A6B0E"/>
    <w:rsid w:val="002B121E"/>
    <w:rsid w:val="002B1458"/>
    <w:rsid w:val="002B2095"/>
    <w:rsid w:val="002B6798"/>
    <w:rsid w:val="002C0748"/>
    <w:rsid w:val="002C60CC"/>
    <w:rsid w:val="002C6B81"/>
    <w:rsid w:val="002C7621"/>
    <w:rsid w:val="002D1618"/>
    <w:rsid w:val="002D1AFC"/>
    <w:rsid w:val="002D5EB8"/>
    <w:rsid w:val="002D7D51"/>
    <w:rsid w:val="002E018E"/>
    <w:rsid w:val="002E03A6"/>
    <w:rsid w:val="002E0E79"/>
    <w:rsid w:val="002E2B0D"/>
    <w:rsid w:val="002E5609"/>
    <w:rsid w:val="002F0AEA"/>
    <w:rsid w:val="002F1504"/>
    <w:rsid w:val="002F34AF"/>
    <w:rsid w:val="002F3D89"/>
    <w:rsid w:val="00301AB8"/>
    <w:rsid w:val="00302159"/>
    <w:rsid w:val="0031277F"/>
    <w:rsid w:val="00321DB1"/>
    <w:rsid w:val="00322E11"/>
    <w:rsid w:val="00324D62"/>
    <w:rsid w:val="003256F4"/>
    <w:rsid w:val="003261FD"/>
    <w:rsid w:val="00326213"/>
    <w:rsid w:val="003306F9"/>
    <w:rsid w:val="00331ECC"/>
    <w:rsid w:val="00335010"/>
    <w:rsid w:val="003365DB"/>
    <w:rsid w:val="00343236"/>
    <w:rsid w:val="00343F63"/>
    <w:rsid w:val="00346310"/>
    <w:rsid w:val="0034733B"/>
    <w:rsid w:val="0035070B"/>
    <w:rsid w:val="00356254"/>
    <w:rsid w:val="00356536"/>
    <w:rsid w:val="00370F5E"/>
    <w:rsid w:val="00373C86"/>
    <w:rsid w:val="00373F8C"/>
    <w:rsid w:val="00377405"/>
    <w:rsid w:val="00377D78"/>
    <w:rsid w:val="00387DBC"/>
    <w:rsid w:val="00390A9E"/>
    <w:rsid w:val="0039123F"/>
    <w:rsid w:val="00393977"/>
    <w:rsid w:val="003960E1"/>
    <w:rsid w:val="00397BB2"/>
    <w:rsid w:val="003A022A"/>
    <w:rsid w:val="003A11BA"/>
    <w:rsid w:val="003A269C"/>
    <w:rsid w:val="003A305D"/>
    <w:rsid w:val="003A3F86"/>
    <w:rsid w:val="003A5416"/>
    <w:rsid w:val="003B1729"/>
    <w:rsid w:val="003B4F3D"/>
    <w:rsid w:val="003B6F8A"/>
    <w:rsid w:val="003C0E13"/>
    <w:rsid w:val="003C631F"/>
    <w:rsid w:val="003D26C2"/>
    <w:rsid w:val="003D5662"/>
    <w:rsid w:val="003D5F0A"/>
    <w:rsid w:val="003E4213"/>
    <w:rsid w:val="003E5735"/>
    <w:rsid w:val="003E62DD"/>
    <w:rsid w:val="003E7E49"/>
    <w:rsid w:val="003F1366"/>
    <w:rsid w:val="003F3717"/>
    <w:rsid w:val="003F39C6"/>
    <w:rsid w:val="003F7784"/>
    <w:rsid w:val="003F7BCC"/>
    <w:rsid w:val="0040259D"/>
    <w:rsid w:val="00404098"/>
    <w:rsid w:val="00404B04"/>
    <w:rsid w:val="00405CEF"/>
    <w:rsid w:val="004067D1"/>
    <w:rsid w:val="00406D7D"/>
    <w:rsid w:val="00414FAF"/>
    <w:rsid w:val="00420B8D"/>
    <w:rsid w:val="00422527"/>
    <w:rsid w:val="00423B78"/>
    <w:rsid w:val="004249C5"/>
    <w:rsid w:val="00427799"/>
    <w:rsid w:val="00431EE6"/>
    <w:rsid w:val="00433DE3"/>
    <w:rsid w:val="0043585D"/>
    <w:rsid w:val="00443E85"/>
    <w:rsid w:val="004451C7"/>
    <w:rsid w:val="00451BD9"/>
    <w:rsid w:val="0045282B"/>
    <w:rsid w:val="00453325"/>
    <w:rsid w:val="00454C6C"/>
    <w:rsid w:val="00457ACA"/>
    <w:rsid w:val="00460283"/>
    <w:rsid w:val="0046241D"/>
    <w:rsid w:val="004751CF"/>
    <w:rsid w:val="00480C6E"/>
    <w:rsid w:val="0048526A"/>
    <w:rsid w:val="00491340"/>
    <w:rsid w:val="00494088"/>
    <w:rsid w:val="00496EBF"/>
    <w:rsid w:val="004A02DD"/>
    <w:rsid w:val="004A233C"/>
    <w:rsid w:val="004A2CD6"/>
    <w:rsid w:val="004A47F0"/>
    <w:rsid w:val="004A4A70"/>
    <w:rsid w:val="004A634E"/>
    <w:rsid w:val="004B1092"/>
    <w:rsid w:val="004B3836"/>
    <w:rsid w:val="004B3A1F"/>
    <w:rsid w:val="004B57F8"/>
    <w:rsid w:val="004B68B6"/>
    <w:rsid w:val="004B708E"/>
    <w:rsid w:val="004C0CBC"/>
    <w:rsid w:val="004C47C8"/>
    <w:rsid w:val="004C5F53"/>
    <w:rsid w:val="004C77D3"/>
    <w:rsid w:val="004C7CC0"/>
    <w:rsid w:val="004D2A35"/>
    <w:rsid w:val="004D39D6"/>
    <w:rsid w:val="004D4307"/>
    <w:rsid w:val="004D4628"/>
    <w:rsid w:val="004E7080"/>
    <w:rsid w:val="004F2699"/>
    <w:rsid w:val="004F2DA5"/>
    <w:rsid w:val="004F2F22"/>
    <w:rsid w:val="004F57EC"/>
    <w:rsid w:val="004F6D05"/>
    <w:rsid w:val="00500CD8"/>
    <w:rsid w:val="00500DA0"/>
    <w:rsid w:val="005024C3"/>
    <w:rsid w:val="005043A3"/>
    <w:rsid w:val="00514165"/>
    <w:rsid w:val="00515494"/>
    <w:rsid w:val="00515900"/>
    <w:rsid w:val="00525477"/>
    <w:rsid w:val="00532503"/>
    <w:rsid w:val="00533BAF"/>
    <w:rsid w:val="00533FFC"/>
    <w:rsid w:val="00536428"/>
    <w:rsid w:val="0054170D"/>
    <w:rsid w:val="00541929"/>
    <w:rsid w:val="00542F7C"/>
    <w:rsid w:val="00543CD1"/>
    <w:rsid w:val="00544B09"/>
    <w:rsid w:val="00545E13"/>
    <w:rsid w:val="0055143A"/>
    <w:rsid w:val="0055376D"/>
    <w:rsid w:val="00565CE8"/>
    <w:rsid w:val="005715F5"/>
    <w:rsid w:val="00580D98"/>
    <w:rsid w:val="005933A0"/>
    <w:rsid w:val="005943E1"/>
    <w:rsid w:val="005950F9"/>
    <w:rsid w:val="00595359"/>
    <w:rsid w:val="005A1BE0"/>
    <w:rsid w:val="005A32A8"/>
    <w:rsid w:val="005A4380"/>
    <w:rsid w:val="005B1018"/>
    <w:rsid w:val="005B23D0"/>
    <w:rsid w:val="005B5B5D"/>
    <w:rsid w:val="005B7098"/>
    <w:rsid w:val="005B788B"/>
    <w:rsid w:val="005C24C6"/>
    <w:rsid w:val="005D02B5"/>
    <w:rsid w:val="005D043B"/>
    <w:rsid w:val="005D11D5"/>
    <w:rsid w:val="005D2C9B"/>
    <w:rsid w:val="005E44C8"/>
    <w:rsid w:val="005E5580"/>
    <w:rsid w:val="005E6B95"/>
    <w:rsid w:val="005E7ECA"/>
    <w:rsid w:val="006010FF"/>
    <w:rsid w:val="00603006"/>
    <w:rsid w:val="00603208"/>
    <w:rsid w:val="00604D12"/>
    <w:rsid w:val="00606A2E"/>
    <w:rsid w:val="00611395"/>
    <w:rsid w:val="0061621E"/>
    <w:rsid w:val="00616650"/>
    <w:rsid w:val="00621F92"/>
    <w:rsid w:val="00623484"/>
    <w:rsid w:val="006234A7"/>
    <w:rsid w:val="0063067B"/>
    <w:rsid w:val="00632274"/>
    <w:rsid w:val="006347A7"/>
    <w:rsid w:val="00640253"/>
    <w:rsid w:val="00640288"/>
    <w:rsid w:val="00645A4F"/>
    <w:rsid w:val="00646472"/>
    <w:rsid w:val="0065007B"/>
    <w:rsid w:val="0065188F"/>
    <w:rsid w:val="00651B27"/>
    <w:rsid w:val="00653F0B"/>
    <w:rsid w:val="006560E1"/>
    <w:rsid w:val="00667107"/>
    <w:rsid w:val="0066791D"/>
    <w:rsid w:val="006716B3"/>
    <w:rsid w:val="00672DCD"/>
    <w:rsid w:val="006741DC"/>
    <w:rsid w:val="00674647"/>
    <w:rsid w:val="00680F92"/>
    <w:rsid w:val="006812B3"/>
    <w:rsid w:val="00690564"/>
    <w:rsid w:val="00693F04"/>
    <w:rsid w:val="00696104"/>
    <w:rsid w:val="00696A31"/>
    <w:rsid w:val="00697344"/>
    <w:rsid w:val="006A11BB"/>
    <w:rsid w:val="006A3723"/>
    <w:rsid w:val="006A67C7"/>
    <w:rsid w:val="006A6815"/>
    <w:rsid w:val="006B204A"/>
    <w:rsid w:val="006B29A9"/>
    <w:rsid w:val="006C038D"/>
    <w:rsid w:val="006C7BFE"/>
    <w:rsid w:val="006D1D2E"/>
    <w:rsid w:val="006D5DBB"/>
    <w:rsid w:val="006E1014"/>
    <w:rsid w:val="006E2CE9"/>
    <w:rsid w:val="006E52C9"/>
    <w:rsid w:val="006E5608"/>
    <w:rsid w:val="006E6E41"/>
    <w:rsid w:val="006F1560"/>
    <w:rsid w:val="006F31BC"/>
    <w:rsid w:val="006F7D7E"/>
    <w:rsid w:val="00704192"/>
    <w:rsid w:val="00705881"/>
    <w:rsid w:val="00706318"/>
    <w:rsid w:val="007078B7"/>
    <w:rsid w:val="00713BD5"/>
    <w:rsid w:val="00713DE8"/>
    <w:rsid w:val="00720414"/>
    <w:rsid w:val="00720F8B"/>
    <w:rsid w:val="00726224"/>
    <w:rsid w:val="00727220"/>
    <w:rsid w:val="00727CFE"/>
    <w:rsid w:val="00727D10"/>
    <w:rsid w:val="007328F3"/>
    <w:rsid w:val="007349D8"/>
    <w:rsid w:val="00735AA7"/>
    <w:rsid w:val="0073721E"/>
    <w:rsid w:val="00737BA5"/>
    <w:rsid w:val="0074154A"/>
    <w:rsid w:val="00741FAF"/>
    <w:rsid w:val="00750824"/>
    <w:rsid w:val="007534F2"/>
    <w:rsid w:val="0075377D"/>
    <w:rsid w:val="00754E36"/>
    <w:rsid w:val="00755D58"/>
    <w:rsid w:val="007602E8"/>
    <w:rsid w:val="0077088C"/>
    <w:rsid w:val="00772AD5"/>
    <w:rsid w:val="00772FA2"/>
    <w:rsid w:val="00775292"/>
    <w:rsid w:val="0077579F"/>
    <w:rsid w:val="00776018"/>
    <w:rsid w:val="0077791B"/>
    <w:rsid w:val="00780F59"/>
    <w:rsid w:val="00781E84"/>
    <w:rsid w:val="00786BDA"/>
    <w:rsid w:val="0079305B"/>
    <w:rsid w:val="00793445"/>
    <w:rsid w:val="007954AE"/>
    <w:rsid w:val="00797F22"/>
    <w:rsid w:val="007B1221"/>
    <w:rsid w:val="007B1521"/>
    <w:rsid w:val="007B176F"/>
    <w:rsid w:val="007B3538"/>
    <w:rsid w:val="007B360A"/>
    <w:rsid w:val="007D0CD5"/>
    <w:rsid w:val="007D2A95"/>
    <w:rsid w:val="007D3954"/>
    <w:rsid w:val="007D3FE9"/>
    <w:rsid w:val="007D62EE"/>
    <w:rsid w:val="007D6B1B"/>
    <w:rsid w:val="007E3681"/>
    <w:rsid w:val="007E64FE"/>
    <w:rsid w:val="007E727C"/>
    <w:rsid w:val="007F27EF"/>
    <w:rsid w:val="007F69AD"/>
    <w:rsid w:val="008001CF"/>
    <w:rsid w:val="00801C14"/>
    <w:rsid w:val="00803BE6"/>
    <w:rsid w:val="008044A7"/>
    <w:rsid w:val="008151ED"/>
    <w:rsid w:val="00815272"/>
    <w:rsid w:val="00817D63"/>
    <w:rsid w:val="00821804"/>
    <w:rsid w:val="00825F9A"/>
    <w:rsid w:val="008275DB"/>
    <w:rsid w:val="00831F0E"/>
    <w:rsid w:val="00834DF1"/>
    <w:rsid w:val="0083752D"/>
    <w:rsid w:val="00840D74"/>
    <w:rsid w:val="00841B6F"/>
    <w:rsid w:val="00843075"/>
    <w:rsid w:val="008448A3"/>
    <w:rsid w:val="0085511D"/>
    <w:rsid w:val="00855737"/>
    <w:rsid w:val="00857762"/>
    <w:rsid w:val="00862F86"/>
    <w:rsid w:val="00864386"/>
    <w:rsid w:val="00867C1A"/>
    <w:rsid w:val="00867F0F"/>
    <w:rsid w:val="008721E1"/>
    <w:rsid w:val="008734BD"/>
    <w:rsid w:val="008835E3"/>
    <w:rsid w:val="0088469E"/>
    <w:rsid w:val="008859C8"/>
    <w:rsid w:val="00894529"/>
    <w:rsid w:val="008949E1"/>
    <w:rsid w:val="0089656B"/>
    <w:rsid w:val="008A63E8"/>
    <w:rsid w:val="008A721F"/>
    <w:rsid w:val="008B0941"/>
    <w:rsid w:val="008B5487"/>
    <w:rsid w:val="008B7B43"/>
    <w:rsid w:val="008C34C3"/>
    <w:rsid w:val="008C73AE"/>
    <w:rsid w:val="008D3B62"/>
    <w:rsid w:val="008D5048"/>
    <w:rsid w:val="008D66B2"/>
    <w:rsid w:val="008D7E12"/>
    <w:rsid w:val="008E055F"/>
    <w:rsid w:val="008E0AF7"/>
    <w:rsid w:val="008E15B2"/>
    <w:rsid w:val="008E1E45"/>
    <w:rsid w:val="008E2574"/>
    <w:rsid w:val="008E32C2"/>
    <w:rsid w:val="008E7E9E"/>
    <w:rsid w:val="008F05AB"/>
    <w:rsid w:val="008F40A9"/>
    <w:rsid w:val="00904749"/>
    <w:rsid w:val="0091113A"/>
    <w:rsid w:val="00912571"/>
    <w:rsid w:val="00914303"/>
    <w:rsid w:val="00920AB6"/>
    <w:rsid w:val="009220B6"/>
    <w:rsid w:val="0092346D"/>
    <w:rsid w:val="0092517F"/>
    <w:rsid w:val="00932532"/>
    <w:rsid w:val="00932BAF"/>
    <w:rsid w:val="0093427E"/>
    <w:rsid w:val="0093527A"/>
    <w:rsid w:val="00941C93"/>
    <w:rsid w:val="00941D61"/>
    <w:rsid w:val="00942ED5"/>
    <w:rsid w:val="009432AC"/>
    <w:rsid w:val="0094392A"/>
    <w:rsid w:val="00944C8B"/>
    <w:rsid w:val="00944FBD"/>
    <w:rsid w:val="00955E56"/>
    <w:rsid w:val="00960849"/>
    <w:rsid w:val="00962FBD"/>
    <w:rsid w:val="00963578"/>
    <w:rsid w:val="00963DFC"/>
    <w:rsid w:val="009644ED"/>
    <w:rsid w:val="009653F2"/>
    <w:rsid w:val="0096624F"/>
    <w:rsid w:val="0097431C"/>
    <w:rsid w:val="00977539"/>
    <w:rsid w:val="0098035B"/>
    <w:rsid w:val="00980695"/>
    <w:rsid w:val="0098293E"/>
    <w:rsid w:val="00983C80"/>
    <w:rsid w:val="009844CF"/>
    <w:rsid w:val="009870C6"/>
    <w:rsid w:val="0099179F"/>
    <w:rsid w:val="0099181C"/>
    <w:rsid w:val="009949BB"/>
    <w:rsid w:val="009963B1"/>
    <w:rsid w:val="00997E30"/>
    <w:rsid w:val="009A1781"/>
    <w:rsid w:val="009A1EB3"/>
    <w:rsid w:val="009A5D94"/>
    <w:rsid w:val="009A6914"/>
    <w:rsid w:val="009A6982"/>
    <w:rsid w:val="009A7F99"/>
    <w:rsid w:val="009C0A0D"/>
    <w:rsid w:val="009C3675"/>
    <w:rsid w:val="009D26EA"/>
    <w:rsid w:val="009D3CA1"/>
    <w:rsid w:val="009D53DF"/>
    <w:rsid w:val="009D707E"/>
    <w:rsid w:val="009E07A2"/>
    <w:rsid w:val="009E1F83"/>
    <w:rsid w:val="009F0CF1"/>
    <w:rsid w:val="009F0DD6"/>
    <w:rsid w:val="009F2FBD"/>
    <w:rsid w:val="009F353E"/>
    <w:rsid w:val="009F7767"/>
    <w:rsid w:val="009F7777"/>
    <w:rsid w:val="00A0088C"/>
    <w:rsid w:val="00A012F3"/>
    <w:rsid w:val="00A03187"/>
    <w:rsid w:val="00A04609"/>
    <w:rsid w:val="00A0543C"/>
    <w:rsid w:val="00A061A9"/>
    <w:rsid w:val="00A147E0"/>
    <w:rsid w:val="00A151E3"/>
    <w:rsid w:val="00A15E82"/>
    <w:rsid w:val="00A167C9"/>
    <w:rsid w:val="00A212D5"/>
    <w:rsid w:val="00A22760"/>
    <w:rsid w:val="00A23448"/>
    <w:rsid w:val="00A3216B"/>
    <w:rsid w:val="00A34BDD"/>
    <w:rsid w:val="00A350AF"/>
    <w:rsid w:val="00A355AB"/>
    <w:rsid w:val="00A37E6D"/>
    <w:rsid w:val="00A40CA1"/>
    <w:rsid w:val="00A46EA5"/>
    <w:rsid w:val="00A47F03"/>
    <w:rsid w:val="00A53E6C"/>
    <w:rsid w:val="00A55945"/>
    <w:rsid w:val="00A56E08"/>
    <w:rsid w:val="00A5708C"/>
    <w:rsid w:val="00A57FEE"/>
    <w:rsid w:val="00A6276F"/>
    <w:rsid w:val="00A64DFE"/>
    <w:rsid w:val="00A6670C"/>
    <w:rsid w:val="00A71367"/>
    <w:rsid w:val="00A71DC7"/>
    <w:rsid w:val="00A74EBF"/>
    <w:rsid w:val="00A8322A"/>
    <w:rsid w:val="00A86C3B"/>
    <w:rsid w:val="00A876F8"/>
    <w:rsid w:val="00A912CA"/>
    <w:rsid w:val="00A92F83"/>
    <w:rsid w:val="00A968EE"/>
    <w:rsid w:val="00A96B34"/>
    <w:rsid w:val="00AA5174"/>
    <w:rsid w:val="00AB37E0"/>
    <w:rsid w:val="00AC0C2A"/>
    <w:rsid w:val="00AD3D93"/>
    <w:rsid w:val="00AD6922"/>
    <w:rsid w:val="00AE4C39"/>
    <w:rsid w:val="00AE54F3"/>
    <w:rsid w:val="00AE5BC6"/>
    <w:rsid w:val="00AE6D59"/>
    <w:rsid w:val="00AF10BB"/>
    <w:rsid w:val="00AF3887"/>
    <w:rsid w:val="00B03883"/>
    <w:rsid w:val="00B04709"/>
    <w:rsid w:val="00B05F35"/>
    <w:rsid w:val="00B07024"/>
    <w:rsid w:val="00B124AD"/>
    <w:rsid w:val="00B15532"/>
    <w:rsid w:val="00B206DB"/>
    <w:rsid w:val="00B22EDD"/>
    <w:rsid w:val="00B24B49"/>
    <w:rsid w:val="00B2534A"/>
    <w:rsid w:val="00B26F37"/>
    <w:rsid w:val="00B2740F"/>
    <w:rsid w:val="00B30959"/>
    <w:rsid w:val="00B34E41"/>
    <w:rsid w:val="00B37267"/>
    <w:rsid w:val="00B37521"/>
    <w:rsid w:val="00B37848"/>
    <w:rsid w:val="00B37C02"/>
    <w:rsid w:val="00B4098B"/>
    <w:rsid w:val="00B4098C"/>
    <w:rsid w:val="00B46535"/>
    <w:rsid w:val="00B50242"/>
    <w:rsid w:val="00B530D0"/>
    <w:rsid w:val="00B5337F"/>
    <w:rsid w:val="00B54341"/>
    <w:rsid w:val="00B55A66"/>
    <w:rsid w:val="00B62A6F"/>
    <w:rsid w:val="00B63776"/>
    <w:rsid w:val="00B65F4D"/>
    <w:rsid w:val="00B66E01"/>
    <w:rsid w:val="00B73D1E"/>
    <w:rsid w:val="00B74626"/>
    <w:rsid w:val="00B75C57"/>
    <w:rsid w:val="00B807E4"/>
    <w:rsid w:val="00B80B1C"/>
    <w:rsid w:val="00B856A4"/>
    <w:rsid w:val="00B90745"/>
    <w:rsid w:val="00B9470C"/>
    <w:rsid w:val="00B95870"/>
    <w:rsid w:val="00B9601A"/>
    <w:rsid w:val="00B96EBB"/>
    <w:rsid w:val="00BA0D2A"/>
    <w:rsid w:val="00BA4CAC"/>
    <w:rsid w:val="00BA62AE"/>
    <w:rsid w:val="00BA7A90"/>
    <w:rsid w:val="00BB4109"/>
    <w:rsid w:val="00BB4BBF"/>
    <w:rsid w:val="00BB6295"/>
    <w:rsid w:val="00BC5373"/>
    <w:rsid w:val="00BD0EFB"/>
    <w:rsid w:val="00BD1995"/>
    <w:rsid w:val="00BD62FA"/>
    <w:rsid w:val="00BD738A"/>
    <w:rsid w:val="00BE0543"/>
    <w:rsid w:val="00BE0634"/>
    <w:rsid w:val="00BE31CF"/>
    <w:rsid w:val="00BE4780"/>
    <w:rsid w:val="00BE69CA"/>
    <w:rsid w:val="00BE741C"/>
    <w:rsid w:val="00BE7670"/>
    <w:rsid w:val="00BE7F0B"/>
    <w:rsid w:val="00BF1F52"/>
    <w:rsid w:val="00BF474B"/>
    <w:rsid w:val="00BF51FD"/>
    <w:rsid w:val="00BF5381"/>
    <w:rsid w:val="00C07760"/>
    <w:rsid w:val="00C1056C"/>
    <w:rsid w:val="00C153A6"/>
    <w:rsid w:val="00C17F12"/>
    <w:rsid w:val="00C22C16"/>
    <w:rsid w:val="00C26777"/>
    <w:rsid w:val="00C276A7"/>
    <w:rsid w:val="00C33A79"/>
    <w:rsid w:val="00C349A8"/>
    <w:rsid w:val="00C34A76"/>
    <w:rsid w:val="00C379F6"/>
    <w:rsid w:val="00C40429"/>
    <w:rsid w:val="00C40C25"/>
    <w:rsid w:val="00C4511B"/>
    <w:rsid w:val="00C45E9D"/>
    <w:rsid w:val="00C513A9"/>
    <w:rsid w:val="00C54B74"/>
    <w:rsid w:val="00C55FAD"/>
    <w:rsid w:val="00C635B7"/>
    <w:rsid w:val="00C63A09"/>
    <w:rsid w:val="00C66008"/>
    <w:rsid w:val="00C67E46"/>
    <w:rsid w:val="00C72A7F"/>
    <w:rsid w:val="00C73C48"/>
    <w:rsid w:val="00C805F9"/>
    <w:rsid w:val="00C806B0"/>
    <w:rsid w:val="00C817E4"/>
    <w:rsid w:val="00C8619D"/>
    <w:rsid w:val="00C90924"/>
    <w:rsid w:val="00C90DD9"/>
    <w:rsid w:val="00C91104"/>
    <w:rsid w:val="00C933B0"/>
    <w:rsid w:val="00C96456"/>
    <w:rsid w:val="00CA095C"/>
    <w:rsid w:val="00CA2951"/>
    <w:rsid w:val="00CA4C87"/>
    <w:rsid w:val="00CA6BA8"/>
    <w:rsid w:val="00CB138A"/>
    <w:rsid w:val="00CB287A"/>
    <w:rsid w:val="00CC0804"/>
    <w:rsid w:val="00CC1BCA"/>
    <w:rsid w:val="00CC21F6"/>
    <w:rsid w:val="00CD1608"/>
    <w:rsid w:val="00CD21D3"/>
    <w:rsid w:val="00CD2440"/>
    <w:rsid w:val="00CD5664"/>
    <w:rsid w:val="00CE2F7B"/>
    <w:rsid w:val="00CF5397"/>
    <w:rsid w:val="00D0572E"/>
    <w:rsid w:val="00D066C3"/>
    <w:rsid w:val="00D1330E"/>
    <w:rsid w:val="00D15DAF"/>
    <w:rsid w:val="00D17DA2"/>
    <w:rsid w:val="00D20A66"/>
    <w:rsid w:val="00D34B73"/>
    <w:rsid w:val="00D42C9F"/>
    <w:rsid w:val="00D508E9"/>
    <w:rsid w:val="00D512F0"/>
    <w:rsid w:val="00D53002"/>
    <w:rsid w:val="00D55476"/>
    <w:rsid w:val="00D55B2D"/>
    <w:rsid w:val="00D55E8D"/>
    <w:rsid w:val="00D56DF5"/>
    <w:rsid w:val="00D60473"/>
    <w:rsid w:val="00D64195"/>
    <w:rsid w:val="00D65603"/>
    <w:rsid w:val="00D658CD"/>
    <w:rsid w:val="00D6716A"/>
    <w:rsid w:val="00D70FC7"/>
    <w:rsid w:val="00D7595B"/>
    <w:rsid w:val="00D820F8"/>
    <w:rsid w:val="00D85B00"/>
    <w:rsid w:val="00D9218B"/>
    <w:rsid w:val="00D95041"/>
    <w:rsid w:val="00D96C50"/>
    <w:rsid w:val="00DA394F"/>
    <w:rsid w:val="00DA45DA"/>
    <w:rsid w:val="00DA511D"/>
    <w:rsid w:val="00DA636D"/>
    <w:rsid w:val="00DA70A9"/>
    <w:rsid w:val="00DB150F"/>
    <w:rsid w:val="00DB3190"/>
    <w:rsid w:val="00DC6577"/>
    <w:rsid w:val="00DD04C1"/>
    <w:rsid w:val="00DD14D4"/>
    <w:rsid w:val="00DD179D"/>
    <w:rsid w:val="00DD5A93"/>
    <w:rsid w:val="00DE4F54"/>
    <w:rsid w:val="00DE5249"/>
    <w:rsid w:val="00DE5339"/>
    <w:rsid w:val="00DE6472"/>
    <w:rsid w:val="00DE7E16"/>
    <w:rsid w:val="00DF09E1"/>
    <w:rsid w:val="00DF491F"/>
    <w:rsid w:val="00DF5442"/>
    <w:rsid w:val="00DF795C"/>
    <w:rsid w:val="00E0310C"/>
    <w:rsid w:val="00E04558"/>
    <w:rsid w:val="00E04B46"/>
    <w:rsid w:val="00E06ABB"/>
    <w:rsid w:val="00E07F25"/>
    <w:rsid w:val="00E1307A"/>
    <w:rsid w:val="00E13899"/>
    <w:rsid w:val="00E14832"/>
    <w:rsid w:val="00E166B2"/>
    <w:rsid w:val="00E22F8C"/>
    <w:rsid w:val="00E24A93"/>
    <w:rsid w:val="00E3068F"/>
    <w:rsid w:val="00E32792"/>
    <w:rsid w:val="00E33725"/>
    <w:rsid w:val="00E34DCC"/>
    <w:rsid w:val="00E37BDC"/>
    <w:rsid w:val="00E432C4"/>
    <w:rsid w:val="00E444D4"/>
    <w:rsid w:val="00E53E04"/>
    <w:rsid w:val="00E540AD"/>
    <w:rsid w:val="00E55080"/>
    <w:rsid w:val="00E56A27"/>
    <w:rsid w:val="00E60460"/>
    <w:rsid w:val="00E60695"/>
    <w:rsid w:val="00E62137"/>
    <w:rsid w:val="00E67311"/>
    <w:rsid w:val="00E74225"/>
    <w:rsid w:val="00E74F17"/>
    <w:rsid w:val="00E818DB"/>
    <w:rsid w:val="00E831B2"/>
    <w:rsid w:val="00E85715"/>
    <w:rsid w:val="00E85D9E"/>
    <w:rsid w:val="00E876C5"/>
    <w:rsid w:val="00E95247"/>
    <w:rsid w:val="00E961AA"/>
    <w:rsid w:val="00E96CCA"/>
    <w:rsid w:val="00EA19C2"/>
    <w:rsid w:val="00EA4FF5"/>
    <w:rsid w:val="00EA5A21"/>
    <w:rsid w:val="00EA6F96"/>
    <w:rsid w:val="00EB292C"/>
    <w:rsid w:val="00EB5259"/>
    <w:rsid w:val="00EB7691"/>
    <w:rsid w:val="00EB79ED"/>
    <w:rsid w:val="00EC05DC"/>
    <w:rsid w:val="00EC33C0"/>
    <w:rsid w:val="00EC35D3"/>
    <w:rsid w:val="00EC446C"/>
    <w:rsid w:val="00EC706E"/>
    <w:rsid w:val="00ED1071"/>
    <w:rsid w:val="00ED180A"/>
    <w:rsid w:val="00ED499E"/>
    <w:rsid w:val="00ED69B3"/>
    <w:rsid w:val="00EE4245"/>
    <w:rsid w:val="00EE59C3"/>
    <w:rsid w:val="00EE6A20"/>
    <w:rsid w:val="00EE6C1B"/>
    <w:rsid w:val="00EE6FBF"/>
    <w:rsid w:val="00EF16E2"/>
    <w:rsid w:val="00F10107"/>
    <w:rsid w:val="00F10388"/>
    <w:rsid w:val="00F11893"/>
    <w:rsid w:val="00F11E62"/>
    <w:rsid w:val="00F20478"/>
    <w:rsid w:val="00F2120C"/>
    <w:rsid w:val="00F21BF9"/>
    <w:rsid w:val="00F22B0C"/>
    <w:rsid w:val="00F3462E"/>
    <w:rsid w:val="00F348FE"/>
    <w:rsid w:val="00F35AC1"/>
    <w:rsid w:val="00F3647D"/>
    <w:rsid w:val="00F372FD"/>
    <w:rsid w:val="00F403F4"/>
    <w:rsid w:val="00F4128F"/>
    <w:rsid w:val="00F44520"/>
    <w:rsid w:val="00F4524E"/>
    <w:rsid w:val="00F51AC9"/>
    <w:rsid w:val="00F5407A"/>
    <w:rsid w:val="00F5683C"/>
    <w:rsid w:val="00F5710D"/>
    <w:rsid w:val="00F61202"/>
    <w:rsid w:val="00F6152B"/>
    <w:rsid w:val="00F750F8"/>
    <w:rsid w:val="00F80100"/>
    <w:rsid w:val="00F84033"/>
    <w:rsid w:val="00F84946"/>
    <w:rsid w:val="00F8495C"/>
    <w:rsid w:val="00F85105"/>
    <w:rsid w:val="00F86EEB"/>
    <w:rsid w:val="00F905A6"/>
    <w:rsid w:val="00F9175B"/>
    <w:rsid w:val="00F91B68"/>
    <w:rsid w:val="00F93A2B"/>
    <w:rsid w:val="00F9443F"/>
    <w:rsid w:val="00F95FDF"/>
    <w:rsid w:val="00F96635"/>
    <w:rsid w:val="00FA25C2"/>
    <w:rsid w:val="00FA5243"/>
    <w:rsid w:val="00FA675D"/>
    <w:rsid w:val="00FB1167"/>
    <w:rsid w:val="00FB1E9D"/>
    <w:rsid w:val="00FB54DA"/>
    <w:rsid w:val="00FB5875"/>
    <w:rsid w:val="00FB68E4"/>
    <w:rsid w:val="00FC05A9"/>
    <w:rsid w:val="00FC3BE7"/>
    <w:rsid w:val="00FC5540"/>
    <w:rsid w:val="00FD06E1"/>
    <w:rsid w:val="00FD141B"/>
    <w:rsid w:val="00FD240C"/>
    <w:rsid w:val="00FD2B76"/>
    <w:rsid w:val="00FD4426"/>
    <w:rsid w:val="00FE0729"/>
    <w:rsid w:val="00FE07B3"/>
    <w:rsid w:val="00FE23B7"/>
    <w:rsid w:val="00FE346E"/>
    <w:rsid w:val="00FE4C4E"/>
    <w:rsid w:val="00FE639B"/>
    <w:rsid w:val="00FF190C"/>
    <w:rsid w:val="00FF2CEA"/>
    <w:rsid w:val="00FF5CD0"/>
    <w:rsid w:val="00FF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A9455"/>
  <w15:chartTrackingRefBased/>
  <w15:docId w15:val="{DABC76D0-E9AA-4D18-A99B-96A4D59DC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C39"/>
    <w:pPr>
      <w:spacing w:line="360" w:lineRule="auto"/>
    </w:pPr>
    <w:rPr>
      <w:rFonts w:ascii="Arial" w:hAnsi="Arial"/>
      <w:sz w:val="32"/>
    </w:rPr>
  </w:style>
  <w:style w:type="paragraph" w:styleId="Heading1">
    <w:name w:val="heading 1"/>
    <w:basedOn w:val="Header"/>
    <w:next w:val="EasyReadSentence"/>
    <w:link w:val="Heading1Char"/>
    <w:autoRedefine/>
    <w:uiPriority w:val="9"/>
    <w:qFormat/>
    <w:rsid w:val="002D1AFC"/>
    <w:pPr>
      <w:keepNext/>
      <w:keepLines/>
      <w:spacing w:before="480" w:after="80"/>
      <w:outlineLvl w:val="0"/>
    </w:pPr>
    <w:rPr>
      <w:rFonts w:ascii="Tahoma" w:eastAsiaTheme="majorEastAsia" w:hAnsi="Tahoma" w:cs="Tahoma"/>
      <w:b/>
      <w:sz w:val="56"/>
      <w:szCs w:val="48"/>
    </w:rPr>
  </w:style>
  <w:style w:type="paragraph" w:styleId="Heading2">
    <w:name w:val="heading 2"/>
    <w:basedOn w:val="Header"/>
    <w:next w:val="EasyReadSentence"/>
    <w:link w:val="Heading2Char"/>
    <w:autoRedefine/>
    <w:uiPriority w:val="9"/>
    <w:unhideWhenUsed/>
    <w:qFormat/>
    <w:rsid w:val="00235675"/>
    <w:pPr>
      <w:keepNext/>
      <w:keepLines/>
      <w:spacing w:before="160" w:after="80"/>
      <w:outlineLvl w:val="1"/>
    </w:pPr>
    <w:rPr>
      <w:rFonts w:eastAsiaTheme="majorEastAsia" w:cs="Arial"/>
      <w:b/>
      <w:sz w:val="40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BF47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7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7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7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7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7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7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asyReadSentence">
    <w:name w:val="Easy Read Sentence"/>
    <w:basedOn w:val="Normal"/>
    <w:link w:val="EasyReadSentenceChar"/>
    <w:qFormat/>
    <w:rsid w:val="00604D12"/>
    <w:pPr>
      <w:spacing w:after="0"/>
      <w:ind w:left="3515"/>
    </w:pPr>
    <w:rPr>
      <w:rFonts w:ascii="Tahoma" w:hAnsi="Tahoma" w:cs="Tahoma"/>
      <w:szCs w:val="32"/>
    </w:rPr>
  </w:style>
  <w:style w:type="character" w:customStyle="1" w:styleId="EasyReadSentenceChar">
    <w:name w:val="Easy Read Sentence Char"/>
    <w:basedOn w:val="DefaultParagraphFont"/>
    <w:link w:val="EasyReadSentence"/>
    <w:rsid w:val="00604D12"/>
    <w:rPr>
      <w:rFonts w:ascii="Tahoma" w:hAnsi="Tahoma" w:cs="Tahoma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2D1AFC"/>
    <w:rPr>
      <w:rFonts w:ascii="Tahoma" w:eastAsiaTheme="majorEastAsia" w:hAnsi="Tahoma" w:cs="Tahoma"/>
      <w:b/>
      <w:sz w:val="56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35675"/>
    <w:rPr>
      <w:rFonts w:ascii="Arial" w:eastAsiaTheme="majorEastAsia" w:hAnsi="Arial" w:cs="Arial"/>
      <w:b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7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7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7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7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7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7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7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017163"/>
    <w:pPr>
      <w:spacing w:after="80" w:line="240" w:lineRule="auto"/>
      <w:contextualSpacing/>
    </w:pPr>
    <w:rPr>
      <w:rFonts w:eastAsiaTheme="majorEastAsia" w:cs="Arial"/>
      <w:b/>
      <w:bCs/>
      <w:spacing w:val="-10"/>
      <w:kern w:val="28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017163"/>
    <w:rPr>
      <w:rFonts w:ascii="Arial" w:eastAsiaTheme="majorEastAsia" w:hAnsi="Arial" w:cs="Arial"/>
      <w:b/>
      <w:bCs/>
      <w:spacing w:val="-10"/>
      <w:kern w:val="28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rsid w:val="00BF47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BF47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74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rsid w:val="00BF47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BF47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BF47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7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BF474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C44DF"/>
    <w:pPr>
      <w:spacing w:after="0" w:line="240" w:lineRule="auto"/>
      <w:jc w:val="center"/>
    </w:pPr>
    <w:rPr>
      <w:rFonts w:ascii="Arial" w:hAnsi="Arial"/>
      <w:sz w:val="32"/>
    </w:rPr>
  </w:style>
  <w:style w:type="paragraph" w:customStyle="1" w:styleId="Bulletstyle">
    <w:name w:val="Bullet style"/>
    <w:basedOn w:val="Normal"/>
    <w:next w:val="EasyReadSentence"/>
    <w:link w:val="BulletstyleChar"/>
    <w:qFormat/>
    <w:rsid w:val="00604D12"/>
    <w:pPr>
      <w:numPr>
        <w:numId w:val="1"/>
      </w:numPr>
      <w:ind w:left="3798" w:hanging="283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F474B"/>
    <w:rPr>
      <w:rFonts w:ascii="Arial" w:hAnsi="Arial"/>
      <w:sz w:val="32"/>
    </w:rPr>
  </w:style>
  <w:style w:type="character" w:customStyle="1" w:styleId="BulletstyleChar">
    <w:name w:val="Bullet style Char"/>
    <w:basedOn w:val="ListParagraphChar"/>
    <w:link w:val="Bulletstyle"/>
    <w:rsid w:val="00604D12"/>
    <w:rPr>
      <w:rFonts w:ascii="Arial" w:hAnsi="Arial"/>
      <w:sz w:val="32"/>
    </w:rPr>
  </w:style>
  <w:style w:type="paragraph" w:styleId="Header">
    <w:name w:val="header"/>
    <w:basedOn w:val="Normal"/>
    <w:link w:val="HeaderChar"/>
    <w:uiPriority w:val="99"/>
    <w:unhideWhenUsed/>
    <w:rsid w:val="00BF47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74B"/>
    <w:rPr>
      <w:rFonts w:ascii="Arial" w:hAnsi="Arial"/>
      <w:sz w:val="32"/>
    </w:rPr>
  </w:style>
  <w:style w:type="paragraph" w:styleId="Footer">
    <w:name w:val="footer"/>
    <w:basedOn w:val="Normal"/>
    <w:link w:val="FooterChar"/>
    <w:uiPriority w:val="99"/>
    <w:unhideWhenUsed/>
    <w:rsid w:val="00BF47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74B"/>
    <w:rPr>
      <w:rFonts w:ascii="Arial" w:hAnsi="Arial"/>
      <w:sz w:val="32"/>
    </w:rPr>
  </w:style>
  <w:style w:type="character" w:styleId="Hyperlink">
    <w:name w:val="Hyperlink"/>
    <w:basedOn w:val="DefaultParagraphFont"/>
    <w:uiPriority w:val="99"/>
    <w:unhideWhenUsed/>
    <w:rsid w:val="00727D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7D10"/>
    <w:rPr>
      <w:color w:val="605E5C"/>
      <w:shd w:val="clear" w:color="auto" w:fill="E1DFDD"/>
    </w:rPr>
  </w:style>
  <w:style w:type="paragraph" w:customStyle="1" w:styleId="BulletStyle0">
    <w:name w:val="Bullet Style"/>
    <w:basedOn w:val="EasyReadSentence"/>
    <w:link w:val="BulletStyleChar0"/>
    <w:rsid w:val="00F3647D"/>
    <w:pPr>
      <w:numPr>
        <w:numId w:val="7"/>
      </w:numPr>
    </w:pPr>
    <w:rPr>
      <w:rFonts w:eastAsia="Times New Roman" w:cs="Times New Roman"/>
      <w:kern w:val="0"/>
      <w:szCs w:val="24"/>
      <w:lang w:eastAsia="en-GB"/>
      <w14:ligatures w14:val="none"/>
    </w:rPr>
  </w:style>
  <w:style w:type="character" w:customStyle="1" w:styleId="BulletStyleChar0">
    <w:name w:val="Bullet Style Char"/>
    <w:basedOn w:val="EasyReadSentenceChar"/>
    <w:link w:val="BulletStyle0"/>
    <w:rsid w:val="00F3647D"/>
    <w:rPr>
      <w:rFonts w:ascii="Arial" w:eastAsia="Times New Roman" w:hAnsi="Arial" w:cs="Times New Roman"/>
      <w:kern w:val="0"/>
      <w:sz w:val="32"/>
      <w:szCs w:val="24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CE2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E6A20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44C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4C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4C8B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4C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4C8B"/>
    <w:rPr>
      <w:rFonts w:ascii="Arial" w:hAnsi="Arial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4042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63" Type="http://schemas.openxmlformats.org/officeDocument/2006/relationships/image" Target="media/image52.png"/><Relationship Id="rId84" Type="http://schemas.openxmlformats.org/officeDocument/2006/relationships/image" Target="media/image73.png"/><Relationship Id="rId138" Type="http://schemas.openxmlformats.org/officeDocument/2006/relationships/image" Target="media/image127.png"/><Relationship Id="rId107" Type="http://schemas.openxmlformats.org/officeDocument/2006/relationships/image" Target="media/image96.png"/><Relationship Id="rId11" Type="http://schemas.openxmlformats.org/officeDocument/2006/relationships/image" Target="media/image1.png"/><Relationship Id="rId32" Type="http://schemas.openxmlformats.org/officeDocument/2006/relationships/image" Target="media/image21.png"/><Relationship Id="rId53" Type="http://schemas.openxmlformats.org/officeDocument/2006/relationships/image" Target="media/image42.png"/><Relationship Id="rId74" Type="http://schemas.openxmlformats.org/officeDocument/2006/relationships/image" Target="media/image63.png"/><Relationship Id="rId128" Type="http://schemas.openxmlformats.org/officeDocument/2006/relationships/image" Target="media/image117.png"/><Relationship Id="rId149" Type="http://schemas.openxmlformats.org/officeDocument/2006/relationships/theme" Target="theme/theme1.xml"/><Relationship Id="rId5" Type="http://schemas.openxmlformats.org/officeDocument/2006/relationships/numbering" Target="numbering.xml"/><Relationship Id="rId95" Type="http://schemas.openxmlformats.org/officeDocument/2006/relationships/image" Target="media/image8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113" Type="http://schemas.openxmlformats.org/officeDocument/2006/relationships/image" Target="media/image102.png"/><Relationship Id="rId118" Type="http://schemas.openxmlformats.org/officeDocument/2006/relationships/image" Target="media/image107.png"/><Relationship Id="rId134" Type="http://schemas.openxmlformats.org/officeDocument/2006/relationships/image" Target="media/image123.png"/><Relationship Id="rId139" Type="http://schemas.openxmlformats.org/officeDocument/2006/relationships/image" Target="media/image128.png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33" Type="http://schemas.openxmlformats.org/officeDocument/2006/relationships/image" Target="media/image22.jpeg"/><Relationship Id="rId38" Type="http://schemas.openxmlformats.org/officeDocument/2006/relationships/image" Target="media/image27.png"/><Relationship Id="rId59" Type="http://schemas.openxmlformats.org/officeDocument/2006/relationships/image" Target="media/image48.png"/><Relationship Id="rId103" Type="http://schemas.openxmlformats.org/officeDocument/2006/relationships/image" Target="media/image92.png"/><Relationship Id="rId108" Type="http://schemas.openxmlformats.org/officeDocument/2006/relationships/image" Target="media/image97.png"/><Relationship Id="rId124" Type="http://schemas.openxmlformats.org/officeDocument/2006/relationships/image" Target="media/image113.png"/><Relationship Id="rId129" Type="http://schemas.openxmlformats.org/officeDocument/2006/relationships/image" Target="media/image118.png"/><Relationship Id="rId54" Type="http://schemas.openxmlformats.org/officeDocument/2006/relationships/image" Target="media/image43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91" Type="http://schemas.openxmlformats.org/officeDocument/2006/relationships/image" Target="media/image80.png"/><Relationship Id="rId96" Type="http://schemas.openxmlformats.org/officeDocument/2006/relationships/image" Target="media/image85.png"/><Relationship Id="rId140" Type="http://schemas.openxmlformats.org/officeDocument/2006/relationships/image" Target="media/image129.png"/><Relationship Id="rId14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49" Type="http://schemas.openxmlformats.org/officeDocument/2006/relationships/image" Target="media/image38.png"/><Relationship Id="rId114" Type="http://schemas.openxmlformats.org/officeDocument/2006/relationships/image" Target="media/image103.png"/><Relationship Id="rId119" Type="http://schemas.openxmlformats.org/officeDocument/2006/relationships/image" Target="media/image108.jpeg"/><Relationship Id="rId44" Type="http://schemas.openxmlformats.org/officeDocument/2006/relationships/image" Target="media/image33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81" Type="http://schemas.openxmlformats.org/officeDocument/2006/relationships/image" Target="media/image70.png"/><Relationship Id="rId86" Type="http://schemas.openxmlformats.org/officeDocument/2006/relationships/image" Target="media/image75.png"/><Relationship Id="rId130" Type="http://schemas.openxmlformats.org/officeDocument/2006/relationships/image" Target="media/image119.png"/><Relationship Id="rId135" Type="http://schemas.openxmlformats.org/officeDocument/2006/relationships/image" Target="media/image124.png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9" Type="http://schemas.openxmlformats.org/officeDocument/2006/relationships/image" Target="media/image28.png"/><Relationship Id="rId109" Type="http://schemas.openxmlformats.org/officeDocument/2006/relationships/image" Target="media/image9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5.png"/><Relationship Id="rId97" Type="http://schemas.openxmlformats.org/officeDocument/2006/relationships/image" Target="media/image86.png"/><Relationship Id="rId104" Type="http://schemas.openxmlformats.org/officeDocument/2006/relationships/image" Target="media/image93.png"/><Relationship Id="rId120" Type="http://schemas.openxmlformats.org/officeDocument/2006/relationships/image" Target="media/image109.png"/><Relationship Id="rId125" Type="http://schemas.openxmlformats.org/officeDocument/2006/relationships/image" Target="media/image114.png"/><Relationship Id="rId141" Type="http://schemas.openxmlformats.org/officeDocument/2006/relationships/image" Target="media/image130.png"/><Relationship Id="rId146" Type="http://schemas.openxmlformats.org/officeDocument/2006/relationships/header" Target="header2.xml"/><Relationship Id="rId7" Type="http://schemas.openxmlformats.org/officeDocument/2006/relationships/settings" Target="settings.xml"/><Relationship Id="rId71" Type="http://schemas.openxmlformats.org/officeDocument/2006/relationships/image" Target="media/image60.png"/><Relationship Id="rId92" Type="http://schemas.openxmlformats.org/officeDocument/2006/relationships/image" Target="media/image81.png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5.png"/><Relationship Id="rId87" Type="http://schemas.openxmlformats.org/officeDocument/2006/relationships/image" Target="media/image76.png"/><Relationship Id="rId110" Type="http://schemas.openxmlformats.org/officeDocument/2006/relationships/image" Target="media/image99.png"/><Relationship Id="rId115" Type="http://schemas.openxmlformats.org/officeDocument/2006/relationships/image" Target="media/image104.png"/><Relationship Id="rId131" Type="http://schemas.openxmlformats.org/officeDocument/2006/relationships/image" Target="media/image120.png"/><Relationship Id="rId136" Type="http://schemas.openxmlformats.org/officeDocument/2006/relationships/image" Target="media/image125.png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19" Type="http://schemas.openxmlformats.org/officeDocument/2006/relationships/image" Target="media/image8.png"/><Relationship Id="rId14" Type="http://schemas.openxmlformats.org/officeDocument/2006/relationships/hyperlink" Target="https://www.nottinghamshire.gov.uk/global-content/easy-read-library/post-16-send-travel-assistance-consultation-easy-read" TargetMode="External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5.png"/><Relationship Id="rId77" Type="http://schemas.openxmlformats.org/officeDocument/2006/relationships/image" Target="media/image66.png"/><Relationship Id="rId100" Type="http://schemas.openxmlformats.org/officeDocument/2006/relationships/image" Target="media/image89.png"/><Relationship Id="rId105" Type="http://schemas.openxmlformats.org/officeDocument/2006/relationships/image" Target="media/image94.png"/><Relationship Id="rId126" Type="http://schemas.openxmlformats.org/officeDocument/2006/relationships/image" Target="media/image115.png"/><Relationship Id="rId147" Type="http://schemas.openxmlformats.org/officeDocument/2006/relationships/footer" Target="footer2.xml"/><Relationship Id="rId8" Type="http://schemas.openxmlformats.org/officeDocument/2006/relationships/webSettings" Target="webSetting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93" Type="http://schemas.openxmlformats.org/officeDocument/2006/relationships/image" Target="media/image82.png"/><Relationship Id="rId98" Type="http://schemas.openxmlformats.org/officeDocument/2006/relationships/image" Target="media/image87.png"/><Relationship Id="rId121" Type="http://schemas.openxmlformats.org/officeDocument/2006/relationships/image" Target="media/image110.png"/><Relationship Id="rId142" Type="http://schemas.openxmlformats.org/officeDocument/2006/relationships/image" Target="media/image131.png"/><Relationship Id="rId3" Type="http://schemas.openxmlformats.org/officeDocument/2006/relationships/customXml" Target="../customXml/item3.xml"/><Relationship Id="rId25" Type="http://schemas.openxmlformats.org/officeDocument/2006/relationships/image" Target="media/image14.png"/><Relationship Id="rId46" Type="http://schemas.openxmlformats.org/officeDocument/2006/relationships/image" Target="media/image35.png"/><Relationship Id="rId67" Type="http://schemas.openxmlformats.org/officeDocument/2006/relationships/image" Target="media/image56.png"/><Relationship Id="rId116" Type="http://schemas.openxmlformats.org/officeDocument/2006/relationships/image" Target="media/image105.png"/><Relationship Id="rId137" Type="http://schemas.openxmlformats.org/officeDocument/2006/relationships/image" Target="media/image126.png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62" Type="http://schemas.openxmlformats.org/officeDocument/2006/relationships/image" Target="media/image51.png"/><Relationship Id="rId83" Type="http://schemas.openxmlformats.org/officeDocument/2006/relationships/image" Target="media/image72.png"/><Relationship Id="rId88" Type="http://schemas.openxmlformats.org/officeDocument/2006/relationships/image" Target="media/image77.png"/><Relationship Id="rId111" Type="http://schemas.openxmlformats.org/officeDocument/2006/relationships/image" Target="media/image100.png"/><Relationship Id="rId132" Type="http://schemas.openxmlformats.org/officeDocument/2006/relationships/image" Target="media/image121.png"/><Relationship Id="rId15" Type="http://schemas.openxmlformats.org/officeDocument/2006/relationships/image" Target="media/image4.png"/><Relationship Id="rId36" Type="http://schemas.openxmlformats.org/officeDocument/2006/relationships/image" Target="media/image25.png"/><Relationship Id="rId57" Type="http://schemas.openxmlformats.org/officeDocument/2006/relationships/image" Target="media/image46.png"/><Relationship Id="rId106" Type="http://schemas.openxmlformats.org/officeDocument/2006/relationships/image" Target="media/image95.png"/><Relationship Id="rId127" Type="http://schemas.openxmlformats.org/officeDocument/2006/relationships/image" Target="media/image116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52" Type="http://schemas.openxmlformats.org/officeDocument/2006/relationships/image" Target="media/image41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94" Type="http://schemas.openxmlformats.org/officeDocument/2006/relationships/image" Target="media/image83.png"/><Relationship Id="rId99" Type="http://schemas.openxmlformats.org/officeDocument/2006/relationships/image" Target="media/image88.png"/><Relationship Id="rId101" Type="http://schemas.openxmlformats.org/officeDocument/2006/relationships/image" Target="media/image90.png"/><Relationship Id="rId122" Type="http://schemas.openxmlformats.org/officeDocument/2006/relationships/image" Target="media/image111.png"/><Relationship Id="rId143" Type="http://schemas.openxmlformats.org/officeDocument/2006/relationships/hyperlink" Target="https://www.nottinghamshire.gov.uk/education/travel-to-schools/post-16-send-travel-assistance-policy-consultation" TargetMode="External"/><Relationship Id="rId148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image" Target="media/image15.jpeg"/><Relationship Id="rId47" Type="http://schemas.openxmlformats.org/officeDocument/2006/relationships/image" Target="media/image36.png"/><Relationship Id="rId68" Type="http://schemas.openxmlformats.org/officeDocument/2006/relationships/image" Target="media/image57.png"/><Relationship Id="rId89" Type="http://schemas.openxmlformats.org/officeDocument/2006/relationships/image" Target="media/image78.png"/><Relationship Id="rId112" Type="http://schemas.openxmlformats.org/officeDocument/2006/relationships/image" Target="media/image101.png"/><Relationship Id="rId133" Type="http://schemas.openxmlformats.org/officeDocument/2006/relationships/image" Target="media/image122.png"/><Relationship Id="rId16" Type="http://schemas.openxmlformats.org/officeDocument/2006/relationships/image" Target="media/image5.png"/><Relationship Id="rId37" Type="http://schemas.openxmlformats.org/officeDocument/2006/relationships/image" Target="media/image26.png"/><Relationship Id="rId58" Type="http://schemas.openxmlformats.org/officeDocument/2006/relationships/image" Target="media/image47.png"/><Relationship Id="rId79" Type="http://schemas.openxmlformats.org/officeDocument/2006/relationships/image" Target="media/image68.png"/><Relationship Id="rId102" Type="http://schemas.openxmlformats.org/officeDocument/2006/relationships/image" Target="media/image91.png"/><Relationship Id="rId123" Type="http://schemas.openxmlformats.org/officeDocument/2006/relationships/image" Target="media/image112.png"/><Relationship Id="rId144" Type="http://schemas.openxmlformats.org/officeDocument/2006/relationships/header" Target="header1.xml"/><Relationship Id="rId90" Type="http://schemas.openxmlformats.org/officeDocument/2006/relationships/image" Target="media/image79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33.png"/><Relationship Id="rId1" Type="http://schemas.openxmlformats.org/officeDocument/2006/relationships/image" Target="media/image13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w629\OneDrive%20-%20Nottinghamshire%20County%20Council\Documents\Custom%20Office%20Templates\Easy-read-250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b41150-d6fc-46aa-8e0f-c3bbc4a871a7">
      <Terms xmlns="http://schemas.microsoft.com/office/infopath/2007/PartnerControls"/>
    </lcf76f155ced4ddcb4097134ff3c332f>
    <Thumbnail xmlns="4bb41150-d6fc-46aa-8e0f-c3bbc4a871a7" xsi:nil="true"/>
    <TaxCatchAll xmlns="84b78bad-1335-4d5d-82ca-2ff3bab88a2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6E2BF942E4C47A520DB7878957DDE" ma:contentTypeVersion="14" ma:contentTypeDescription="Create a new document." ma:contentTypeScope="" ma:versionID="b826c2d46c6ded5802835b1252f26b03">
  <xsd:schema xmlns:xsd="http://www.w3.org/2001/XMLSchema" xmlns:xs="http://www.w3.org/2001/XMLSchema" xmlns:p="http://schemas.microsoft.com/office/2006/metadata/properties" xmlns:ns2="4bb41150-d6fc-46aa-8e0f-c3bbc4a871a7" xmlns:ns3="84b78bad-1335-4d5d-82ca-2ff3bab88a25" targetNamespace="http://schemas.microsoft.com/office/2006/metadata/properties" ma:root="true" ma:fieldsID="c75129bba65410d958bcf68a0c5ac41a" ns2:_="" ns3:_="">
    <xsd:import namespace="4bb41150-d6fc-46aa-8e0f-c3bbc4a871a7"/>
    <xsd:import namespace="84b78bad-1335-4d5d-82ca-2ff3bab88a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Thumbnail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b41150-d6fc-46aa-8e0f-c3bbc4a871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2976cec-d0ce-485f-bc4a-34973482e7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Thumbnail" ma:internalName="Thumbnail">
      <xsd:simpleType>
        <xsd:restriction base="dms:Unknow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78bad-1335-4d5d-82ca-2ff3bab88a2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11ddb71-2d9a-4125-9fe5-b34b3c9fc0c4}" ma:internalName="TaxCatchAll" ma:showField="CatchAllData" ma:web="84b78bad-1335-4d5d-82ca-2ff3bab88a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F6207D-E993-429E-9F73-9ABFD977B0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CA51D3-BC4A-4FB0-B367-81FFB3E20978}">
  <ds:schemaRefs>
    <ds:schemaRef ds:uri="http://schemas.microsoft.com/office/2006/metadata/properties"/>
    <ds:schemaRef ds:uri="http://schemas.microsoft.com/office/infopath/2007/PartnerControls"/>
    <ds:schemaRef ds:uri="4bb41150-d6fc-46aa-8e0f-c3bbc4a871a7"/>
    <ds:schemaRef ds:uri="84b78bad-1335-4d5d-82ca-2ff3bab88a25"/>
  </ds:schemaRefs>
</ds:datastoreItem>
</file>

<file path=customXml/itemProps3.xml><?xml version="1.0" encoding="utf-8"?>
<ds:datastoreItem xmlns:ds="http://schemas.openxmlformats.org/officeDocument/2006/customXml" ds:itemID="{22B878C2-D5A9-43E4-8525-AE63F3F687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D598DE-C564-49B6-A3CD-69B4DCD78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b41150-d6fc-46aa-8e0f-c3bbc4a871a7"/>
    <ds:schemaRef ds:uri="84b78bad-1335-4d5d-82ca-2ff3bab88a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fd7c08e-9c24-436d-a6ad-a8ecb8394d49}" enabled="1" method="Standard" siteId="{6e5a37bb-a961-4e4f-baae-2798a2245f3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Easy-read-2504.dotx</Template>
  <TotalTime>471</TotalTime>
  <Pages>28</Pages>
  <Words>1713</Words>
  <Characters>10058</Characters>
  <Application>Microsoft Office Word</Application>
  <DocSecurity>0</DocSecurity>
  <Lines>558</Lines>
  <Paragraphs>301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Easy read</vt:lpstr>
    </vt:vector>
  </TitlesOfParts>
  <Company>NCC</Company>
  <LinksUpToDate>false</LinksUpToDate>
  <CharactersWithSpaces>11470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Easy read</dc:title>
  <dc:subject/>
  <dc:creator>Susanna Walker</dc:creator>
  <cp:keywords>Easy read</cp:keywords>
  <dc:description/>
  <cp:lastModifiedBy>Susanna Walker</cp:lastModifiedBy>
  <cp:revision>276</cp:revision>
  <cp:lastPrinted>2024-10-17T20:08:00Z</cp:lastPrinted>
  <dcterms:created xsi:type="dcterms:W3CDTF">2026-10-19T09:29:00Z</dcterms:created>
  <dcterms:modified xsi:type="dcterms:W3CDTF">2026-10-20T09:32:00Z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0x010100DAE6E2BF942E4C47A520DB7878957DDE</vt:lpwstr>
  </property>
  <property fmtid="{D5CDD505-2E9C-101B-9397-08002B2CF9AE}" pid="3" name="MediaServiceImageTags">
    <vt:lpwstr/>
  </property>
</Properties>
</file>