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B3D00" w14:textId="77777777" w:rsidR="00741FAF" w:rsidRDefault="00741FAF" w:rsidP="009A1781"/>
    <w:p w14:paraId="07B6012E" w14:textId="77777777" w:rsidR="001B753C" w:rsidRPr="001B753C" w:rsidRDefault="001B753C" w:rsidP="001B753C">
      <w:pPr>
        <w:rPr>
          <w:rFonts w:eastAsiaTheme="majorEastAsia" w:cstheme="majorBidi"/>
          <w:b/>
          <w:bCs/>
          <w:sz w:val="56"/>
          <w:szCs w:val="48"/>
        </w:rPr>
      </w:pPr>
      <w:r w:rsidRPr="001B753C">
        <w:rPr>
          <w:rFonts w:eastAsiaTheme="majorEastAsia" w:cstheme="majorBidi"/>
          <w:b/>
          <w:bCs/>
          <w:sz w:val="56"/>
          <w:szCs w:val="48"/>
        </w:rPr>
        <w:t>Nottinghamshire Local Account</w:t>
      </w:r>
    </w:p>
    <w:p w14:paraId="6C57F1BD" w14:textId="77777777" w:rsidR="001B753C" w:rsidRPr="001B753C" w:rsidRDefault="001B753C" w:rsidP="001B753C">
      <w:pPr>
        <w:rPr>
          <w:rFonts w:eastAsiaTheme="majorEastAsia" w:cstheme="majorBidi"/>
          <w:b/>
          <w:sz w:val="56"/>
          <w:szCs w:val="48"/>
        </w:rPr>
      </w:pPr>
      <w:r w:rsidRPr="001B753C">
        <w:rPr>
          <w:rFonts w:eastAsiaTheme="majorEastAsia" w:cstheme="majorBidi"/>
          <w:b/>
          <w:bCs/>
          <w:sz w:val="56"/>
          <w:szCs w:val="48"/>
        </w:rPr>
        <w:t xml:space="preserve">Progress Report: </w:t>
      </w:r>
      <w:r w:rsidRPr="001B753C">
        <w:rPr>
          <w:rFonts w:eastAsiaTheme="majorEastAsia" w:cstheme="majorBidi"/>
          <w:b/>
          <w:sz w:val="56"/>
          <w:szCs w:val="48"/>
        </w:rPr>
        <w:t>Easy Read</w:t>
      </w:r>
    </w:p>
    <w:p w14:paraId="426CF104" w14:textId="7C4BDB3F" w:rsidR="001B753C" w:rsidRDefault="00CC3C89" w:rsidP="00741FAF">
      <w:r>
        <w:rPr>
          <w:noProof/>
        </w:rPr>
        <w:drawing>
          <wp:anchor distT="0" distB="0" distL="114300" distR="114300" simplePos="0" relativeHeight="251686912" behindDoc="0" locked="0" layoutInCell="1" allowOverlap="1" wp14:anchorId="4B90E751" wp14:editId="4575FA4F">
            <wp:simplePos x="0" y="0"/>
            <wp:positionH relativeFrom="margin">
              <wp:align>center</wp:align>
            </wp:positionH>
            <wp:positionV relativeFrom="paragraph">
              <wp:posOffset>254000</wp:posOffset>
            </wp:positionV>
            <wp:extent cx="5090795" cy="6437630"/>
            <wp:effectExtent l="0" t="0" r="0" b="1270"/>
            <wp:wrapNone/>
            <wp:docPr id="141604051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4051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643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243A18" w14:textId="588EE09D" w:rsidR="00CC3C89" w:rsidRDefault="00CC3C89" w:rsidP="00741FAF"/>
    <w:p w14:paraId="31D32718" w14:textId="77777777" w:rsidR="00CC3C89" w:rsidRDefault="00CC3C89" w:rsidP="00741FAF"/>
    <w:p w14:paraId="7B20D9B0" w14:textId="77777777" w:rsidR="00CC3C89" w:rsidRDefault="00CC3C89" w:rsidP="00741FAF"/>
    <w:p w14:paraId="2596ACB4" w14:textId="77777777" w:rsidR="00CC3C89" w:rsidRDefault="00CC3C89" w:rsidP="00741FAF"/>
    <w:p w14:paraId="75C3C0A1" w14:textId="77777777" w:rsidR="00CC3C89" w:rsidRDefault="00CC3C89" w:rsidP="00741FAF"/>
    <w:p w14:paraId="3462E8CE" w14:textId="77777777" w:rsidR="00CC3C89" w:rsidRDefault="00CC3C89" w:rsidP="00741FAF"/>
    <w:p w14:paraId="377F308E" w14:textId="77777777" w:rsidR="00CC3C89" w:rsidRDefault="00CC3C89" w:rsidP="00741FAF"/>
    <w:p w14:paraId="4D2F3CE1" w14:textId="77777777" w:rsidR="00CC3C89" w:rsidRDefault="00CC3C89" w:rsidP="00741FAF"/>
    <w:p w14:paraId="2057DB10" w14:textId="77777777" w:rsidR="00CC3C89" w:rsidRDefault="00CC3C89" w:rsidP="00741FAF"/>
    <w:p w14:paraId="5694924B" w14:textId="77777777" w:rsidR="00CC3C89" w:rsidRDefault="00CC3C89" w:rsidP="00741FAF"/>
    <w:p w14:paraId="1DD0A47F" w14:textId="77777777" w:rsidR="00CC3C89" w:rsidRDefault="00CC3C89" w:rsidP="00741FAF"/>
    <w:p w14:paraId="7A32419E" w14:textId="77777777" w:rsidR="00CC3C89" w:rsidRDefault="00CC3C89" w:rsidP="00741FAF"/>
    <w:p w14:paraId="7157E18E" w14:textId="77777777" w:rsidR="00CC3C89" w:rsidRDefault="00CC3C89" w:rsidP="00741FAF"/>
    <w:p w14:paraId="494BA1E4" w14:textId="77777777" w:rsidR="00CC3C89" w:rsidRDefault="00CC3C89" w:rsidP="00741FAF"/>
    <w:p w14:paraId="2A3DEAFE" w14:textId="33EE0FEA" w:rsidR="007C6433" w:rsidRDefault="001A135C" w:rsidP="00FA7BBC">
      <w:pPr>
        <w:pStyle w:val="EasyReadSentence"/>
      </w:pPr>
      <w:r w:rsidRPr="001A135C">
        <w:rPr>
          <w:noProof/>
        </w:rPr>
        <w:lastRenderedPageBreak/>
        <w:drawing>
          <wp:anchor distT="0" distB="0" distL="114300" distR="114300" simplePos="0" relativeHeight="251630592" behindDoc="0" locked="0" layoutInCell="1" allowOverlap="1" wp14:anchorId="4955AE61" wp14:editId="209EB25B">
            <wp:simplePos x="0" y="0"/>
            <wp:positionH relativeFrom="margin">
              <wp:align>left</wp:align>
            </wp:positionH>
            <wp:positionV relativeFrom="paragraph">
              <wp:posOffset>-178904</wp:posOffset>
            </wp:positionV>
            <wp:extent cx="1471557" cy="1391478"/>
            <wp:effectExtent l="0" t="0" r="0" b="0"/>
            <wp:wrapNone/>
            <wp:docPr id="81189968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9968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62" cy="139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F00">
        <w:t>The Local Account is the plan for Adult Social Care services and support</w:t>
      </w:r>
      <w:r w:rsidR="00FB3410">
        <w:t xml:space="preserve"> </w:t>
      </w:r>
      <w:r w:rsidR="00FB3410" w:rsidRPr="007C6433">
        <w:t>2024/25</w:t>
      </w:r>
      <w:r w:rsidR="007C6433">
        <w:t>.</w:t>
      </w:r>
    </w:p>
    <w:p w14:paraId="7D133B19" w14:textId="77777777" w:rsidR="007C6433" w:rsidRDefault="007C6433" w:rsidP="00FA7BBC">
      <w:pPr>
        <w:pStyle w:val="EasyReadSentence"/>
      </w:pPr>
    </w:p>
    <w:p w14:paraId="35092134" w14:textId="039A75F9" w:rsidR="005B7F00" w:rsidRPr="004E325C" w:rsidRDefault="007C6433" w:rsidP="00FA7BBC">
      <w:pPr>
        <w:pStyle w:val="EasyReadSentence"/>
        <w:rPr>
          <w:color w:val="FF0000"/>
        </w:rPr>
      </w:pPr>
      <w:r>
        <w:t>It</w:t>
      </w:r>
      <w:r w:rsidR="005B7F00" w:rsidRPr="007C6433">
        <w:t xml:space="preserve"> </w:t>
      </w:r>
      <w:r w:rsidR="00CB55C5" w:rsidRPr="007C6433">
        <w:t>show</w:t>
      </w:r>
      <w:r>
        <w:t>s</w:t>
      </w:r>
      <w:r w:rsidR="00CB55C5" w:rsidRPr="007C6433">
        <w:t xml:space="preserve"> what we’ve done so far and what we </w:t>
      </w:r>
      <w:r w:rsidR="00E77125">
        <w:t xml:space="preserve">still </w:t>
      </w:r>
      <w:r w:rsidR="00CB55C5" w:rsidRPr="007C6433">
        <w:t>need to do.</w:t>
      </w:r>
    </w:p>
    <w:p w14:paraId="3A4BAACC" w14:textId="77777777" w:rsidR="005B7F00" w:rsidRDefault="005B7F00" w:rsidP="00FA7BBC">
      <w:pPr>
        <w:pStyle w:val="EasyReadSentence"/>
      </w:pPr>
    </w:p>
    <w:p w14:paraId="7A8108D3" w14:textId="77777777" w:rsidR="001A135C" w:rsidRDefault="001A135C" w:rsidP="00FA7BBC">
      <w:pPr>
        <w:pStyle w:val="EasyReadSentence"/>
      </w:pPr>
    </w:p>
    <w:p w14:paraId="028D22A4" w14:textId="5A11F32E" w:rsidR="001A135C" w:rsidRDefault="001A135C" w:rsidP="00FA7BBC">
      <w:pPr>
        <w:pStyle w:val="EasyReadSentence"/>
      </w:pPr>
    </w:p>
    <w:p w14:paraId="03E424F6" w14:textId="13B6BE1A" w:rsidR="005B7F00" w:rsidRDefault="00752AE5" w:rsidP="00FA7BBC">
      <w:pPr>
        <w:pStyle w:val="EasyReadSentence"/>
      </w:pPr>
      <w:r w:rsidRPr="00752AE5">
        <w:rPr>
          <w:noProof/>
        </w:rPr>
        <w:drawing>
          <wp:anchor distT="0" distB="0" distL="114300" distR="114300" simplePos="0" relativeHeight="251632640" behindDoc="0" locked="0" layoutInCell="1" allowOverlap="1" wp14:anchorId="01ECDFD8" wp14:editId="42458A8B">
            <wp:simplePos x="0" y="0"/>
            <wp:positionH relativeFrom="column">
              <wp:posOffset>9525</wp:posOffset>
            </wp:positionH>
            <wp:positionV relativeFrom="paragraph">
              <wp:posOffset>82313</wp:posOffset>
            </wp:positionV>
            <wp:extent cx="1500809" cy="1531883"/>
            <wp:effectExtent l="0" t="0" r="0" b="0"/>
            <wp:wrapNone/>
            <wp:docPr id="896661750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6175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809" cy="153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F00">
        <w:t xml:space="preserve">To help us find out what is important to people we had the </w:t>
      </w:r>
      <w:hyperlink r:id="rId11" w:history="1">
        <w:r w:rsidR="005B7F00" w:rsidRPr="0065494A">
          <w:rPr>
            <w:rStyle w:val="Hyperlink"/>
          </w:rPr>
          <w:t>Big Conversation.</w:t>
        </w:r>
      </w:hyperlink>
      <w:r w:rsidR="005B7F00">
        <w:t xml:space="preserve"> </w:t>
      </w:r>
    </w:p>
    <w:p w14:paraId="626AA477" w14:textId="5278C2FE" w:rsidR="005B7F00" w:rsidRDefault="005B7F00" w:rsidP="00FA7BBC">
      <w:pPr>
        <w:pStyle w:val="EasyReadSentence"/>
      </w:pPr>
    </w:p>
    <w:p w14:paraId="303464CA" w14:textId="5DED8555" w:rsidR="005B7F00" w:rsidRDefault="005B7F00" w:rsidP="00FA7BBC">
      <w:pPr>
        <w:pStyle w:val="EasyReadSentence"/>
      </w:pPr>
      <w:r>
        <w:t>We met with lots of different people who are supported by adult social care who told us what was important to them.</w:t>
      </w:r>
    </w:p>
    <w:p w14:paraId="650B6103" w14:textId="192B402B" w:rsidR="005B7F00" w:rsidRDefault="00752AE5" w:rsidP="00FA7BBC">
      <w:pPr>
        <w:pStyle w:val="EasyReadSentence"/>
      </w:pPr>
      <w:r>
        <w:t xml:space="preserve"> </w:t>
      </w:r>
    </w:p>
    <w:p w14:paraId="3F70CFF0" w14:textId="2B49797B" w:rsidR="00752AE5" w:rsidRDefault="00752AE5" w:rsidP="00FA7BBC">
      <w:pPr>
        <w:pStyle w:val="EasyReadSentence"/>
      </w:pPr>
      <w:r>
        <w:rPr>
          <w:noProof/>
        </w:rPr>
        <w:drawing>
          <wp:anchor distT="0" distB="0" distL="114300" distR="114300" simplePos="0" relativeHeight="251631616" behindDoc="0" locked="0" layoutInCell="1" allowOverlap="1" wp14:anchorId="187BF354" wp14:editId="320D03D2">
            <wp:simplePos x="0" y="0"/>
            <wp:positionH relativeFrom="margin">
              <wp:posOffset>-49116</wp:posOffset>
            </wp:positionH>
            <wp:positionV relativeFrom="paragraph">
              <wp:posOffset>127801</wp:posOffset>
            </wp:positionV>
            <wp:extent cx="1619616" cy="1421296"/>
            <wp:effectExtent l="0" t="0" r="0" b="7620"/>
            <wp:wrapNone/>
            <wp:docPr id="7315532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16" cy="1421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5A2CF" w14:textId="5FC6C4AE" w:rsidR="005B7F00" w:rsidRDefault="005B7F00" w:rsidP="00FA7BBC">
      <w:pPr>
        <w:pStyle w:val="EasyReadSentence"/>
      </w:pPr>
      <w:r>
        <w:t xml:space="preserve">We worked with Our Voice </w:t>
      </w:r>
      <w:r w:rsidR="004B5360">
        <w:t xml:space="preserve">Strategic </w:t>
      </w:r>
      <w:r>
        <w:t xml:space="preserve">Co-production group who helped </w:t>
      </w:r>
      <w:r w:rsidR="000B5C42">
        <w:t xml:space="preserve">to </w:t>
      </w:r>
      <w:r>
        <w:t>write the Local Account.</w:t>
      </w:r>
    </w:p>
    <w:p w14:paraId="07939633" w14:textId="5338F234" w:rsidR="005B7F00" w:rsidRDefault="005B7F00" w:rsidP="00FA7BBC">
      <w:pPr>
        <w:pStyle w:val="EasyReadSentence"/>
      </w:pPr>
    </w:p>
    <w:p w14:paraId="15093C58" w14:textId="6C7EBFF6" w:rsidR="00752AE5" w:rsidRDefault="00DE392F" w:rsidP="00FA7BBC">
      <w:pPr>
        <w:pStyle w:val="EasyReadSentence"/>
      </w:pPr>
      <w:r w:rsidRPr="00DE392F">
        <w:rPr>
          <w:noProof/>
        </w:rPr>
        <w:drawing>
          <wp:anchor distT="0" distB="0" distL="114300" distR="114300" simplePos="0" relativeHeight="251633664" behindDoc="0" locked="0" layoutInCell="1" allowOverlap="1" wp14:anchorId="48DD8601" wp14:editId="6451A735">
            <wp:simplePos x="0" y="0"/>
            <wp:positionH relativeFrom="column">
              <wp:posOffset>-178131</wp:posOffset>
            </wp:positionH>
            <wp:positionV relativeFrom="paragraph">
              <wp:posOffset>89630</wp:posOffset>
            </wp:positionV>
            <wp:extent cx="1480820" cy="1749425"/>
            <wp:effectExtent l="0" t="0" r="5080" b="3175"/>
            <wp:wrapNone/>
            <wp:docPr id="61723670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36707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F5E271" w14:textId="0AF4CD90" w:rsidR="005B7F00" w:rsidRDefault="005B7F00" w:rsidP="00FA7BBC">
      <w:pPr>
        <w:pStyle w:val="EasyReadSentence"/>
      </w:pPr>
      <w:r>
        <w:t>This easy read tells you what we have been doing since 2024.</w:t>
      </w:r>
    </w:p>
    <w:p w14:paraId="4AFCEC11" w14:textId="77777777" w:rsidR="005B7F00" w:rsidRDefault="005B7F00" w:rsidP="00FA7BBC">
      <w:pPr>
        <w:pStyle w:val="EasyReadSentence"/>
      </w:pPr>
    </w:p>
    <w:p w14:paraId="53990BA0" w14:textId="624F6645" w:rsidR="00772AD5" w:rsidRDefault="0099247B" w:rsidP="00FA7BBC">
      <w:pPr>
        <w:pStyle w:val="EasyReadSentence"/>
      </w:pPr>
      <w:r w:rsidRPr="0099247B"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4E94F2AA" wp14:editId="43B74BEB">
            <wp:simplePos x="0" y="0"/>
            <wp:positionH relativeFrom="margin">
              <wp:align>left</wp:align>
            </wp:positionH>
            <wp:positionV relativeFrom="paragraph">
              <wp:posOffset>13648</wp:posOffset>
            </wp:positionV>
            <wp:extent cx="1473835" cy="1460500"/>
            <wp:effectExtent l="0" t="0" r="0" b="0"/>
            <wp:wrapNone/>
            <wp:docPr id="10628151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8151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7F00">
        <w:t>We focussed on 6 areas and here are some of the things we’ve done:</w:t>
      </w:r>
    </w:p>
    <w:p w14:paraId="7BFF1911" w14:textId="77777777" w:rsidR="000B5C42" w:rsidRDefault="000B5C42" w:rsidP="00FA7BBC">
      <w:pPr>
        <w:pStyle w:val="EasyReadSentence"/>
      </w:pPr>
    </w:p>
    <w:p w14:paraId="66732561" w14:textId="77777777" w:rsidR="00654377" w:rsidRDefault="00654377" w:rsidP="00FA7BBC">
      <w:pPr>
        <w:pStyle w:val="EasyReadSentence"/>
      </w:pPr>
      <w:r>
        <w:t xml:space="preserve">Find out about the </w:t>
      </w:r>
    </w:p>
    <w:p w14:paraId="12B9A10F" w14:textId="1A37B6F9" w:rsidR="000B5C42" w:rsidRPr="00FA7BBC" w:rsidRDefault="004C3EEA" w:rsidP="00FA7BBC">
      <w:pPr>
        <w:pStyle w:val="EasyReadSentence"/>
      </w:pPr>
      <w:hyperlink r:id="rId15" w:history="1">
        <w:r w:rsidRPr="00FA7BBC">
          <w:rPr>
            <w:rStyle w:val="Hyperlink"/>
          </w:rPr>
          <w:t>Local Accoun</w:t>
        </w:r>
        <w:r w:rsidR="005149F2">
          <w:rPr>
            <w:rStyle w:val="Hyperlink"/>
          </w:rPr>
          <w:t>t easy read</w:t>
        </w:r>
      </w:hyperlink>
    </w:p>
    <w:p w14:paraId="0879AE01" w14:textId="77777777" w:rsidR="000B5C42" w:rsidRDefault="000B5C42" w:rsidP="00FA7BBC">
      <w:pPr>
        <w:pStyle w:val="EasyReadSentence"/>
      </w:pPr>
    </w:p>
    <w:p w14:paraId="303B7FB0" w14:textId="6B4FDE70" w:rsidR="0017058C" w:rsidRDefault="0017058C" w:rsidP="0017058C">
      <w:pPr>
        <w:pStyle w:val="Heading2"/>
      </w:pPr>
      <w:r>
        <w:t xml:space="preserve">Wellbeing and independence </w:t>
      </w:r>
    </w:p>
    <w:p w14:paraId="759E51D6" w14:textId="77777777" w:rsidR="0017058C" w:rsidRPr="00A8516F" w:rsidRDefault="0017058C" w:rsidP="0017058C">
      <w:pPr>
        <w:pStyle w:val="Heading2"/>
        <w:rPr>
          <w:b w:val="0"/>
          <w:bCs/>
          <w:sz w:val="36"/>
          <w:szCs w:val="28"/>
        </w:rPr>
      </w:pPr>
      <w:r w:rsidRPr="00A8516F">
        <w:rPr>
          <w:b w:val="0"/>
          <w:bCs/>
          <w:sz w:val="36"/>
          <w:szCs w:val="28"/>
        </w:rPr>
        <w:t xml:space="preserve">Living the life you want, feeling safe and well </w:t>
      </w:r>
    </w:p>
    <w:p w14:paraId="24A34D13" w14:textId="62AEDC40" w:rsidR="000B5C42" w:rsidRDefault="000B5C42" w:rsidP="00FA7BBC">
      <w:pPr>
        <w:pStyle w:val="EasyReadSentence"/>
      </w:pPr>
    </w:p>
    <w:p w14:paraId="30BEDAF2" w14:textId="40C96EC3" w:rsidR="0017058C" w:rsidRDefault="00F71C37" w:rsidP="00DA563F">
      <w:pPr>
        <w:pStyle w:val="Bulletstyle"/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58AF59DE" wp14:editId="60EB70B0">
            <wp:simplePos x="0" y="0"/>
            <wp:positionH relativeFrom="margin">
              <wp:align>left</wp:align>
            </wp:positionH>
            <wp:positionV relativeFrom="paragraph">
              <wp:posOffset>10905</wp:posOffset>
            </wp:positionV>
            <wp:extent cx="1816595" cy="1093304"/>
            <wp:effectExtent l="0" t="0" r="0" b="0"/>
            <wp:wrapNone/>
            <wp:docPr id="105045448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45448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95" cy="110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63F" w:rsidRPr="00DA563F">
        <w:t>More people are going home straight from hospital.</w:t>
      </w:r>
    </w:p>
    <w:p w14:paraId="110228CA" w14:textId="77777777" w:rsidR="000D73B9" w:rsidRDefault="000D73B9" w:rsidP="000D73B9">
      <w:pPr>
        <w:pStyle w:val="EasyReadSentence"/>
      </w:pPr>
    </w:p>
    <w:p w14:paraId="2451EF6A" w14:textId="77777777" w:rsidR="000D73B9" w:rsidRDefault="000D73B9" w:rsidP="000D73B9">
      <w:pPr>
        <w:pStyle w:val="EasyReadSentence"/>
      </w:pPr>
    </w:p>
    <w:p w14:paraId="0A3486C7" w14:textId="7513941E" w:rsidR="000D73B9" w:rsidRDefault="00165375" w:rsidP="000D73B9">
      <w:pPr>
        <w:pStyle w:val="EasyReadSentence"/>
      </w:pPr>
      <w:r w:rsidRPr="00165375">
        <w:rPr>
          <w:noProof/>
        </w:rPr>
        <w:drawing>
          <wp:anchor distT="0" distB="0" distL="114300" distR="114300" simplePos="0" relativeHeight="251684864" behindDoc="0" locked="0" layoutInCell="1" allowOverlap="1" wp14:anchorId="23275E60" wp14:editId="6A6DD98B">
            <wp:simplePos x="0" y="0"/>
            <wp:positionH relativeFrom="column">
              <wp:posOffset>-38100</wp:posOffset>
            </wp:positionH>
            <wp:positionV relativeFrom="paragraph">
              <wp:posOffset>257175</wp:posOffset>
            </wp:positionV>
            <wp:extent cx="1466850" cy="1457325"/>
            <wp:effectExtent l="0" t="0" r="0" b="9525"/>
            <wp:wrapNone/>
            <wp:docPr id="155168013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68013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2CEDC3" w14:textId="06E75E26" w:rsidR="000D73B9" w:rsidRPr="000D73B9" w:rsidRDefault="00165375" w:rsidP="000D73B9">
      <w:pPr>
        <w:pStyle w:val="Bulletstyle"/>
      </w:pPr>
      <w:r w:rsidRPr="00165375">
        <w:t xml:space="preserve"> </w:t>
      </w:r>
      <w:r w:rsidR="001276A4">
        <w:t>People are not</w:t>
      </w:r>
      <w:r w:rsidR="000269D9">
        <w:t xml:space="preserve"> waiting as long to </w:t>
      </w:r>
      <w:r w:rsidR="00FA0ACA">
        <w:t>speak someone.</w:t>
      </w:r>
    </w:p>
    <w:p w14:paraId="4A47699E" w14:textId="4C5F9AD2" w:rsidR="00DA563F" w:rsidRDefault="00DA563F" w:rsidP="00FA7BBC">
      <w:pPr>
        <w:pStyle w:val="EasyReadSentence"/>
      </w:pPr>
    </w:p>
    <w:p w14:paraId="1DD51F3A" w14:textId="27A5E2E9" w:rsidR="00F71C37" w:rsidRDefault="00F71C37" w:rsidP="00FA7BBC">
      <w:pPr>
        <w:pStyle w:val="EasyReadSentence"/>
      </w:pPr>
    </w:p>
    <w:p w14:paraId="070DBE61" w14:textId="25A29841" w:rsidR="00F71C37" w:rsidRDefault="00F71C37" w:rsidP="00FA7BBC">
      <w:pPr>
        <w:pStyle w:val="EasyReadSentence"/>
      </w:pPr>
    </w:p>
    <w:p w14:paraId="46DB7C3C" w14:textId="17591E25" w:rsidR="00DA563F" w:rsidRDefault="00B27AD1" w:rsidP="00AC46EF">
      <w:pPr>
        <w:pStyle w:val="Bulletstyle"/>
      </w:pPr>
      <w:r w:rsidRPr="00B27AD1">
        <w:rPr>
          <w:noProof/>
        </w:rPr>
        <w:drawing>
          <wp:anchor distT="0" distB="0" distL="114300" distR="114300" simplePos="0" relativeHeight="251635712" behindDoc="0" locked="0" layoutInCell="1" allowOverlap="1" wp14:anchorId="1A9852C5" wp14:editId="2C676BE7">
            <wp:simplePos x="0" y="0"/>
            <wp:positionH relativeFrom="column">
              <wp:posOffset>59303</wp:posOffset>
            </wp:positionH>
            <wp:positionV relativeFrom="paragraph">
              <wp:posOffset>11540</wp:posOffset>
            </wp:positionV>
            <wp:extent cx="1471295" cy="1391285"/>
            <wp:effectExtent l="0" t="0" r="0" b="0"/>
            <wp:wrapNone/>
            <wp:docPr id="702493114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93114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1C37">
        <w:t>In our survey of</w:t>
      </w:r>
      <w:r w:rsidR="00AC46EF" w:rsidRPr="00AC46EF">
        <w:t xml:space="preserve"> people using Technology Enabled Care (TEC)</w:t>
      </w:r>
      <w:r w:rsidR="00F71C37">
        <w:t xml:space="preserve">, </w:t>
      </w:r>
      <w:r w:rsidR="00AC46EF" w:rsidRPr="00AC46EF">
        <w:t xml:space="preserve"> most people </w:t>
      </w:r>
      <w:r w:rsidR="00F71C37">
        <w:t xml:space="preserve">said they </w:t>
      </w:r>
      <w:r w:rsidR="00AC46EF" w:rsidRPr="00AC46EF">
        <w:t>feel more independent and less likely to need residential care.</w:t>
      </w:r>
    </w:p>
    <w:p w14:paraId="7D83C0F7" w14:textId="199B1237" w:rsidR="00DA3C85" w:rsidRDefault="00DA3C85" w:rsidP="00FA7BBC">
      <w:pPr>
        <w:pStyle w:val="EasyReadSentence"/>
      </w:pPr>
    </w:p>
    <w:p w14:paraId="5656F415" w14:textId="461139AE" w:rsidR="00A5309C" w:rsidRDefault="00A5309C" w:rsidP="00FA7BBC">
      <w:pPr>
        <w:pStyle w:val="EasyReadSentence"/>
      </w:pPr>
    </w:p>
    <w:p w14:paraId="43B707D4" w14:textId="1DDE95B0" w:rsidR="00AC46EF" w:rsidRDefault="00603629" w:rsidP="00A5309C">
      <w:pPr>
        <w:pStyle w:val="Bulletstyle"/>
      </w:pPr>
      <w:r w:rsidRPr="00DA3C85">
        <w:rPr>
          <w:noProof/>
        </w:rPr>
        <w:drawing>
          <wp:anchor distT="0" distB="0" distL="114300" distR="114300" simplePos="0" relativeHeight="251637760" behindDoc="0" locked="0" layoutInCell="1" allowOverlap="1" wp14:anchorId="67C8D405" wp14:editId="474AB245">
            <wp:simplePos x="0" y="0"/>
            <wp:positionH relativeFrom="margin">
              <wp:posOffset>71120</wp:posOffset>
            </wp:positionH>
            <wp:positionV relativeFrom="paragraph">
              <wp:posOffset>-245110</wp:posOffset>
            </wp:positionV>
            <wp:extent cx="1302026" cy="1560186"/>
            <wp:effectExtent l="0" t="0" r="0" b="2540"/>
            <wp:wrapNone/>
            <wp:docPr id="1381891933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891933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26" cy="156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09C" w:rsidRPr="00A5309C">
        <w:t>More older people are being supported to stay home longer.</w:t>
      </w:r>
    </w:p>
    <w:p w14:paraId="052972EE" w14:textId="10B8D410" w:rsidR="00053BAC" w:rsidRDefault="00053BAC" w:rsidP="00FA7BBC">
      <w:pPr>
        <w:pStyle w:val="EasyReadSentence"/>
      </w:pPr>
    </w:p>
    <w:p w14:paraId="6F9A6DAD" w14:textId="37ECCB60" w:rsidR="00DA3C85" w:rsidRDefault="00DA3C85" w:rsidP="00FA7BBC">
      <w:pPr>
        <w:pStyle w:val="EasyReadSentence"/>
      </w:pPr>
    </w:p>
    <w:p w14:paraId="698CAA5D" w14:textId="6982655C" w:rsidR="00DA3C85" w:rsidRDefault="00DA3C85" w:rsidP="00FA7BBC">
      <w:pPr>
        <w:pStyle w:val="EasyReadSentence"/>
      </w:pPr>
    </w:p>
    <w:p w14:paraId="24214ADF" w14:textId="2EED0955" w:rsidR="001170E1" w:rsidRPr="00A5309C" w:rsidRDefault="0071647A" w:rsidP="00053BAC">
      <w:pPr>
        <w:pStyle w:val="Bulletstyle"/>
      </w:pPr>
      <w:r w:rsidRPr="0071647A">
        <w:rPr>
          <w:noProof/>
        </w:rPr>
        <w:drawing>
          <wp:anchor distT="0" distB="0" distL="114300" distR="114300" simplePos="0" relativeHeight="251638784" behindDoc="0" locked="0" layoutInCell="1" allowOverlap="1" wp14:anchorId="7CD18D9A" wp14:editId="5411DD9F">
            <wp:simplePos x="0" y="0"/>
            <wp:positionH relativeFrom="column">
              <wp:posOffset>201295</wp:posOffset>
            </wp:positionH>
            <wp:positionV relativeFrom="paragraph">
              <wp:posOffset>9525</wp:posOffset>
            </wp:positionV>
            <wp:extent cx="1123315" cy="1590040"/>
            <wp:effectExtent l="0" t="0" r="635" b="0"/>
            <wp:wrapNone/>
            <wp:docPr id="1416855938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855938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3BAC">
        <w:t>More people have a personal assistant.</w:t>
      </w:r>
    </w:p>
    <w:p w14:paraId="315FD1B1" w14:textId="77777777" w:rsidR="00BF51FD" w:rsidRDefault="00BF51FD" w:rsidP="00FA7BBC">
      <w:pPr>
        <w:pStyle w:val="EasyReadSentence"/>
      </w:pPr>
    </w:p>
    <w:p w14:paraId="7DC769F3" w14:textId="77777777" w:rsidR="00D563DC" w:rsidRDefault="00D563DC" w:rsidP="00FA7BBC">
      <w:pPr>
        <w:pStyle w:val="EasyReadSentence"/>
      </w:pPr>
    </w:p>
    <w:p w14:paraId="245802AD" w14:textId="77777777" w:rsidR="00D563DC" w:rsidRDefault="00D563DC" w:rsidP="00FA7BBC">
      <w:pPr>
        <w:pStyle w:val="EasyReadSentence"/>
      </w:pPr>
    </w:p>
    <w:p w14:paraId="60C93A04" w14:textId="77777777" w:rsidR="00F03C57" w:rsidRDefault="00F03C57" w:rsidP="00FA7BBC">
      <w:pPr>
        <w:pStyle w:val="EasyReadSentence"/>
      </w:pPr>
    </w:p>
    <w:p w14:paraId="35358B29" w14:textId="77777777" w:rsidR="00D563DC" w:rsidRDefault="00D563DC" w:rsidP="00FA7BBC">
      <w:pPr>
        <w:pStyle w:val="EasyReadSentence"/>
      </w:pPr>
    </w:p>
    <w:p w14:paraId="36AA6FE2" w14:textId="132E8EA5" w:rsidR="00C80D7E" w:rsidRPr="00C80D7E" w:rsidRDefault="009269CE" w:rsidP="00C80D7E">
      <w:pPr>
        <w:pStyle w:val="Bulletstyle"/>
      </w:pPr>
      <w:r w:rsidRPr="009269CE">
        <w:rPr>
          <w:noProof/>
        </w:rPr>
        <w:drawing>
          <wp:anchor distT="0" distB="0" distL="114300" distR="114300" simplePos="0" relativeHeight="251738112" behindDoc="0" locked="0" layoutInCell="1" allowOverlap="1" wp14:anchorId="433450E5" wp14:editId="00F56A9E">
            <wp:simplePos x="0" y="0"/>
            <wp:positionH relativeFrom="column">
              <wp:posOffset>-183819</wp:posOffset>
            </wp:positionH>
            <wp:positionV relativeFrom="paragraph">
              <wp:posOffset>139823</wp:posOffset>
            </wp:positionV>
            <wp:extent cx="1733550" cy="1023750"/>
            <wp:effectExtent l="0" t="0" r="0" b="5080"/>
            <wp:wrapNone/>
            <wp:docPr id="30085402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85402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2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C57">
        <w:t>We are</w:t>
      </w:r>
      <w:r w:rsidR="00E610FE">
        <w:t xml:space="preserve"> </w:t>
      </w:r>
      <w:r w:rsidR="00BE193B">
        <w:t>working with</w:t>
      </w:r>
      <w:r w:rsidR="00E610FE" w:rsidRPr="00E610FE">
        <w:t xml:space="preserve"> </w:t>
      </w:r>
      <w:r w:rsidR="00BE193B">
        <w:t>more</w:t>
      </w:r>
      <w:r w:rsidR="00E610FE">
        <w:t xml:space="preserve"> </w:t>
      </w:r>
      <w:r w:rsidR="00E61D3C">
        <w:t>homeless</w:t>
      </w:r>
      <w:r w:rsidR="00BE193B">
        <w:t xml:space="preserve"> people and people who use drugs</w:t>
      </w:r>
      <w:r w:rsidR="00E610FE">
        <w:t>.</w:t>
      </w:r>
    </w:p>
    <w:p w14:paraId="458F2451" w14:textId="4F754A93" w:rsidR="00053BAC" w:rsidRDefault="00053BAC" w:rsidP="00FA7BBC">
      <w:pPr>
        <w:pStyle w:val="EasyReadSentence"/>
      </w:pPr>
    </w:p>
    <w:p w14:paraId="67BF8099" w14:textId="77777777" w:rsidR="00F03C57" w:rsidRDefault="00F03C57" w:rsidP="00FA7BBC">
      <w:pPr>
        <w:pStyle w:val="EasyReadSentence"/>
      </w:pPr>
    </w:p>
    <w:p w14:paraId="22C8CF20" w14:textId="77777777" w:rsidR="00F03C57" w:rsidRDefault="00F03C57" w:rsidP="00FA7BBC">
      <w:pPr>
        <w:pStyle w:val="EasyReadSentence"/>
      </w:pPr>
    </w:p>
    <w:p w14:paraId="0DA34003" w14:textId="77777777" w:rsidR="00F03C57" w:rsidRDefault="00F03C57" w:rsidP="00FA7BBC">
      <w:pPr>
        <w:pStyle w:val="EasyReadSentence"/>
      </w:pPr>
    </w:p>
    <w:p w14:paraId="097CF7F6" w14:textId="3B2CE2F5" w:rsidR="009269CE" w:rsidRDefault="009269CE" w:rsidP="00FA7BBC">
      <w:pPr>
        <w:pStyle w:val="EasyReadSentence"/>
      </w:pPr>
      <w:r w:rsidRPr="00CC09ED">
        <w:rPr>
          <w:noProof/>
        </w:rPr>
        <w:drawing>
          <wp:anchor distT="0" distB="0" distL="114300" distR="114300" simplePos="0" relativeHeight="251641856" behindDoc="0" locked="0" layoutInCell="1" allowOverlap="1" wp14:anchorId="05FD4621" wp14:editId="49E4202A">
            <wp:simplePos x="0" y="0"/>
            <wp:positionH relativeFrom="margin">
              <wp:posOffset>161925</wp:posOffset>
            </wp:positionH>
            <wp:positionV relativeFrom="paragraph">
              <wp:posOffset>247650</wp:posOffset>
            </wp:positionV>
            <wp:extent cx="1252220" cy="1271905"/>
            <wp:effectExtent l="0" t="0" r="5080" b="4445"/>
            <wp:wrapNone/>
            <wp:docPr id="1812990296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90296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462B2E" w14:textId="595208EA" w:rsidR="00053BAC" w:rsidRDefault="00E3179B" w:rsidP="000B6D18">
      <w:pPr>
        <w:pStyle w:val="Bulletstyle"/>
      </w:pPr>
      <w:r w:rsidRPr="00E3179B">
        <w:t>We are working with our care and support providers to help them work in a more person-centred way.</w:t>
      </w:r>
    </w:p>
    <w:p w14:paraId="3C724CDC" w14:textId="5E88D988" w:rsidR="00E3179B" w:rsidRDefault="00E3179B" w:rsidP="00FA7BBC">
      <w:pPr>
        <w:pStyle w:val="EasyReadSentence"/>
      </w:pPr>
    </w:p>
    <w:p w14:paraId="571F873A" w14:textId="77777777" w:rsidR="00D563DC" w:rsidRPr="00D563DC" w:rsidRDefault="00D563DC" w:rsidP="00D563DC">
      <w:pPr>
        <w:pStyle w:val="EasyReadSentence"/>
      </w:pPr>
    </w:p>
    <w:p w14:paraId="3FE8BA63" w14:textId="4C6D7601" w:rsidR="00B82E8C" w:rsidRDefault="00B82E8C" w:rsidP="00B82E8C">
      <w:pPr>
        <w:pStyle w:val="Heading2"/>
      </w:pPr>
      <w:r>
        <w:lastRenderedPageBreak/>
        <w:t>Housing options</w:t>
      </w:r>
    </w:p>
    <w:p w14:paraId="1E529553" w14:textId="60358B77" w:rsidR="00B734BC" w:rsidRDefault="00B734BC" w:rsidP="00FA7BBC">
      <w:pPr>
        <w:pStyle w:val="EasyReadSentence"/>
      </w:pPr>
    </w:p>
    <w:p w14:paraId="5209587D" w14:textId="258CF81A" w:rsidR="00E3179B" w:rsidRDefault="00F3405F" w:rsidP="00B734BC">
      <w:pPr>
        <w:pStyle w:val="Bulletstyle"/>
      </w:pPr>
      <w:r w:rsidRPr="00F3405F">
        <w:rPr>
          <w:noProof/>
        </w:rPr>
        <w:drawing>
          <wp:anchor distT="0" distB="0" distL="114300" distR="114300" simplePos="0" relativeHeight="251642880" behindDoc="0" locked="0" layoutInCell="1" allowOverlap="1" wp14:anchorId="0D4AFAAB" wp14:editId="74984338">
            <wp:simplePos x="0" y="0"/>
            <wp:positionH relativeFrom="margin">
              <wp:align>left</wp:align>
            </wp:positionH>
            <wp:positionV relativeFrom="paragraph">
              <wp:posOffset>241300</wp:posOffset>
            </wp:positionV>
            <wp:extent cx="1779104" cy="792280"/>
            <wp:effectExtent l="0" t="0" r="0" b="8255"/>
            <wp:wrapNone/>
            <wp:docPr id="1043778138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778138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104" cy="79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E8C">
        <w:t xml:space="preserve">Working </w:t>
      </w:r>
      <w:r w:rsidR="004B0CCF">
        <w:t>with district councils</w:t>
      </w:r>
      <w:r w:rsidR="00B734BC">
        <w:t xml:space="preserve"> to </w:t>
      </w:r>
      <w:r w:rsidR="00CC09ED">
        <w:t>provide</w:t>
      </w:r>
      <w:r w:rsidR="004B0CCF">
        <w:t xml:space="preserve"> </w:t>
      </w:r>
      <w:r w:rsidR="00B82E8C" w:rsidRPr="00B82E8C">
        <w:t>more local housing options.</w:t>
      </w:r>
    </w:p>
    <w:p w14:paraId="5B80629B" w14:textId="44161FE4" w:rsidR="00A94DFB" w:rsidRDefault="00A94DFB" w:rsidP="00A94DFB">
      <w:pPr>
        <w:pStyle w:val="Bulletstyle"/>
      </w:pPr>
      <w:r>
        <w:t>We have 65 supported living homes being developed.</w:t>
      </w:r>
    </w:p>
    <w:p w14:paraId="14178D65" w14:textId="174D9C90" w:rsidR="00A94DFB" w:rsidRDefault="00A94DFB" w:rsidP="00FA7BBC">
      <w:pPr>
        <w:pStyle w:val="EasyReadSentence"/>
      </w:pPr>
    </w:p>
    <w:p w14:paraId="1092295F" w14:textId="6B377B25" w:rsidR="004E779F" w:rsidRPr="004E779F" w:rsidRDefault="00F3405F" w:rsidP="004E779F">
      <w:pPr>
        <w:pStyle w:val="Heading2"/>
      </w:pPr>
      <w:r>
        <w:t>Changes to</w:t>
      </w:r>
      <w:r w:rsidR="004E779F" w:rsidRPr="004E779F">
        <w:t xml:space="preserve"> your home to </w:t>
      </w:r>
      <w:r w:rsidR="004E779F">
        <w:t xml:space="preserve">meet </w:t>
      </w:r>
      <w:r w:rsidR="004E779F" w:rsidRPr="004E779F">
        <w:t>your needs.</w:t>
      </w:r>
    </w:p>
    <w:p w14:paraId="75E366C1" w14:textId="6526CC57" w:rsidR="00A94DFB" w:rsidRPr="00A94DFB" w:rsidRDefault="00391591" w:rsidP="00FA7BBC">
      <w:pPr>
        <w:pStyle w:val="EasyReadSentence"/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2A732AB5" wp14:editId="0F830781">
            <wp:simplePos x="0" y="0"/>
            <wp:positionH relativeFrom="column">
              <wp:posOffset>118938</wp:posOffset>
            </wp:positionH>
            <wp:positionV relativeFrom="paragraph">
              <wp:posOffset>169573</wp:posOffset>
            </wp:positionV>
            <wp:extent cx="1143000" cy="1607344"/>
            <wp:effectExtent l="0" t="0" r="0" b="0"/>
            <wp:wrapNone/>
            <wp:docPr id="1544183024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83024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07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50E51" w14:textId="3F229D78" w:rsidR="00903AD6" w:rsidRDefault="00903AD6" w:rsidP="00F3405F">
      <w:pPr>
        <w:pStyle w:val="Bulletstyle"/>
      </w:pPr>
      <w:r>
        <w:t xml:space="preserve">We have supported more people to stay at home because of helpful technology and gadgets. </w:t>
      </w:r>
    </w:p>
    <w:p w14:paraId="377161F9" w14:textId="77777777" w:rsidR="00CD0980" w:rsidRDefault="00CD0980" w:rsidP="00FA7BBC">
      <w:pPr>
        <w:pStyle w:val="EasyReadSentence"/>
      </w:pPr>
    </w:p>
    <w:p w14:paraId="6223E9E8" w14:textId="0213FF31" w:rsidR="00391591" w:rsidRDefault="00391591" w:rsidP="00FA7BBC">
      <w:pPr>
        <w:pStyle w:val="EasyReadSentence"/>
      </w:pPr>
    </w:p>
    <w:p w14:paraId="4142FE6F" w14:textId="4A7C3B18" w:rsidR="00903AD6" w:rsidRDefault="000D48AC" w:rsidP="00125387">
      <w:pPr>
        <w:pStyle w:val="Bulletstyle"/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706911E3" wp14:editId="1AF3DCEA">
            <wp:simplePos x="0" y="0"/>
            <wp:positionH relativeFrom="column">
              <wp:posOffset>28989</wp:posOffset>
            </wp:positionH>
            <wp:positionV relativeFrom="paragraph">
              <wp:posOffset>68773</wp:posOffset>
            </wp:positionV>
            <wp:extent cx="1630028" cy="894522"/>
            <wp:effectExtent l="0" t="0" r="8890" b="1270"/>
            <wp:wrapNone/>
            <wp:docPr id="177957628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7628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28" cy="894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3AD6">
        <w:t xml:space="preserve">165 people were able to stay at home and not move to residential care.  </w:t>
      </w:r>
    </w:p>
    <w:p w14:paraId="6ED45655" w14:textId="77777777" w:rsidR="00053BAC" w:rsidRDefault="00053BAC" w:rsidP="00FA7BBC">
      <w:pPr>
        <w:pStyle w:val="EasyReadSentence"/>
      </w:pPr>
    </w:p>
    <w:p w14:paraId="5A6B6657" w14:textId="77777777" w:rsidR="000B6D18" w:rsidRDefault="000B6D18" w:rsidP="00FA7BBC">
      <w:pPr>
        <w:pStyle w:val="EasyReadSentence"/>
      </w:pPr>
    </w:p>
    <w:p w14:paraId="02512DA3" w14:textId="77777777" w:rsidR="00E53789" w:rsidRPr="00E53789" w:rsidRDefault="00E53789" w:rsidP="00E53789">
      <w:pPr>
        <w:pStyle w:val="Heading2"/>
      </w:pPr>
      <w:r w:rsidRPr="00E53789">
        <w:t>Information and advice</w:t>
      </w:r>
    </w:p>
    <w:p w14:paraId="7F506B73" w14:textId="73A502CD" w:rsidR="00E53789" w:rsidRPr="00E53789" w:rsidRDefault="00E53789" w:rsidP="00E53789">
      <w:pPr>
        <w:pStyle w:val="Heading2"/>
        <w:rPr>
          <w:b w:val="0"/>
          <w:bCs/>
          <w:sz w:val="36"/>
          <w:szCs w:val="28"/>
        </w:rPr>
      </w:pPr>
      <w:r w:rsidRPr="00E53789">
        <w:rPr>
          <w:b w:val="0"/>
          <w:bCs/>
          <w:sz w:val="36"/>
          <w:szCs w:val="28"/>
        </w:rPr>
        <w:t>Having the information you need when you need it.</w:t>
      </w:r>
    </w:p>
    <w:p w14:paraId="26E034AA" w14:textId="570AAC64" w:rsidR="00E53789" w:rsidRDefault="00DB3CAA" w:rsidP="00FA7BBC">
      <w:pPr>
        <w:pStyle w:val="EasyReadSentence"/>
      </w:pPr>
      <w:r w:rsidRPr="00DB3CAA">
        <w:rPr>
          <w:noProof/>
        </w:rPr>
        <w:drawing>
          <wp:anchor distT="0" distB="0" distL="114300" distR="114300" simplePos="0" relativeHeight="251645952" behindDoc="0" locked="0" layoutInCell="1" allowOverlap="1" wp14:anchorId="04E1E24C" wp14:editId="0FC6364E">
            <wp:simplePos x="0" y="0"/>
            <wp:positionH relativeFrom="margin">
              <wp:align>left</wp:align>
            </wp:positionH>
            <wp:positionV relativeFrom="paragraph">
              <wp:posOffset>316892</wp:posOffset>
            </wp:positionV>
            <wp:extent cx="1656706" cy="1428909"/>
            <wp:effectExtent l="0" t="0" r="1270" b="0"/>
            <wp:wrapNone/>
            <wp:docPr id="1072024671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24671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129" cy="143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CB013" w14:textId="3E97B752" w:rsidR="00053BAC" w:rsidRDefault="00F96ADF" w:rsidP="00C16D8B">
      <w:pPr>
        <w:pStyle w:val="Bulletstyle"/>
      </w:pPr>
      <w:r w:rsidRPr="00F96ADF"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361DD6C3" wp14:editId="36B43913">
            <wp:simplePos x="0" y="0"/>
            <wp:positionH relativeFrom="column">
              <wp:posOffset>13647</wp:posOffset>
            </wp:positionH>
            <wp:positionV relativeFrom="paragraph">
              <wp:posOffset>0</wp:posOffset>
            </wp:positionV>
            <wp:extent cx="1542197" cy="1216852"/>
            <wp:effectExtent l="0" t="0" r="1270" b="2540"/>
            <wp:wrapNone/>
            <wp:docPr id="1560544430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54443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64" cy="121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6ADF">
        <w:t xml:space="preserve"> </w:t>
      </w:r>
      <w:r w:rsidR="00C16D8B" w:rsidRPr="00C16D8B">
        <w:t>Fewer carers are asking for a full carers assessment because of better advice and guidance.</w:t>
      </w:r>
    </w:p>
    <w:p w14:paraId="7D6735EC" w14:textId="77777777" w:rsidR="00C16D8B" w:rsidRDefault="00C16D8B" w:rsidP="00FA7BBC">
      <w:pPr>
        <w:pStyle w:val="EasyReadSentence"/>
      </w:pPr>
    </w:p>
    <w:p w14:paraId="378A26A7" w14:textId="4475E4D7" w:rsidR="00DB3CAA" w:rsidRDefault="00311F82" w:rsidP="00FA7BBC">
      <w:pPr>
        <w:pStyle w:val="EasyReadSentence"/>
      </w:pPr>
      <w:r w:rsidRPr="00311F82">
        <w:rPr>
          <w:noProof/>
        </w:rPr>
        <w:drawing>
          <wp:anchor distT="0" distB="0" distL="114300" distR="114300" simplePos="0" relativeHeight="251646976" behindDoc="0" locked="0" layoutInCell="1" allowOverlap="1" wp14:anchorId="08EEDEEC" wp14:editId="79D8F048">
            <wp:simplePos x="0" y="0"/>
            <wp:positionH relativeFrom="margin">
              <wp:align>left</wp:align>
            </wp:positionH>
            <wp:positionV relativeFrom="paragraph">
              <wp:posOffset>187905</wp:posOffset>
            </wp:positionV>
            <wp:extent cx="1630017" cy="1316486"/>
            <wp:effectExtent l="0" t="0" r="8890" b="0"/>
            <wp:wrapNone/>
            <wp:docPr id="741656102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656102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17" cy="131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F67F8" w14:textId="687DFD93" w:rsidR="00C16D8B" w:rsidRDefault="0024494D" w:rsidP="0024494D">
      <w:pPr>
        <w:pStyle w:val="Bulletstyle"/>
      </w:pPr>
      <w:r w:rsidRPr="0024494D">
        <w:t xml:space="preserve">We are </w:t>
      </w:r>
      <w:r w:rsidR="00DB3CAA">
        <w:t>trying out</w:t>
      </w:r>
      <w:r w:rsidRPr="0024494D">
        <w:t xml:space="preserve"> 3 Social Care face to face information sessions in Bassetlaw.</w:t>
      </w:r>
    </w:p>
    <w:p w14:paraId="1CEF406A" w14:textId="77777777" w:rsidR="0024494D" w:rsidRDefault="0024494D" w:rsidP="00FA7BBC">
      <w:pPr>
        <w:pStyle w:val="EasyReadSentence"/>
      </w:pPr>
    </w:p>
    <w:p w14:paraId="5E67D6CB" w14:textId="77777777" w:rsidR="00311F82" w:rsidRDefault="00311F82" w:rsidP="00FA7BBC">
      <w:pPr>
        <w:pStyle w:val="EasyReadSentence"/>
      </w:pPr>
    </w:p>
    <w:p w14:paraId="6B561C89" w14:textId="77777777" w:rsidR="00E22320" w:rsidRPr="0024494D" w:rsidRDefault="00E22320" w:rsidP="00FA7BBC">
      <w:pPr>
        <w:pStyle w:val="EasyReadSentence"/>
      </w:pPr>
    </w:p>
    <w:p w14:paraId="64F969EC" w14:textId="02C2E072" w:rsidR="00E53789" w:rsidRDefault="003B3678" w:rsidP="001A548F">
      <w:pPr>
        <w:pStyle w:val="Bulletstyle"/>
      </w:pPr>
      <w:r w:rsidRPr="003B3678">
        <w:rPr>
          <w:noProof/>
        </w:rPr>
        <w:drawing>
          <wp:anchor distT="0" distB="0" distL="114300" distR="114300" simplePos="0" relativeHeight="251648000" behindDoc="0" locked="0" layoutInCell="1" allowOverlap="1" wp14:anchorId="1FE637AE" wp14:editId="3F0E41CB">
            <wp:simplePos x="0" y="0"/>
            <wp:positionH relativeFrom="margin">
              <wp:align>left</wp:align>
            </wp:positionH>
            <wp:positionV relativeFrom="paragraph">
              <wp:posOffset>189495</wp:posOffset>
            </wp:positionV>
            <wp:extent cx="1630045" cy="1719580"/>
            <wp:effectExtent l="0" t="0" r="8255" b="0"/>
            <wp:wrapNone/>
            <wp:docPr id="340573292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7329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1F82">
        <w:t xml:space="preserve">The </w:t>
      </w:r>
      <w:r w:rsidR="001A548F" w:rsidRPr="00153CCE">
        <w:t xml:space="preserve">Carers Hub support service has </w:t>
      </w:r>
      <w:r w:rsidR="001A548F" w:rsidRPr="007C6433">
        <w:rPr>
          <w:color w:val="000000" w:themeColor="text1"/>
        </w:rPr>
        <w:t>co</w:t>
      </w:r>
      <w:r w:rsidR="00F463D7" w:rsidRPr="007C6433">
        <w:rPr>
          <w:color w:val="000000" w:themeColor="text1"/>
        </w:rPr>
        <w:t>-</w:t>
      </w:r>
      <w:r w:rsidR="001A548F" w:rsidRPr="007C6433">
        <w:rPr>
          <w:color w:val="000000" w:themeColor="text1"/>
        </w:rPr>
        <w:t xml:space="preserve">produced </w:t>
      </w:r>
      <w:r w:rsidR="001A548F">
        <w:t>a</w:t>
      </w:r>
      <w:r w:rsidR="001A548F" w:rsidRPr="00153CCE">
        <w:t xml:space="preserve"> Carers Newsletter with carers</w:t>
      </w:r>
    </w:p>
    <w:p w14:paraId="38421326" w14:textId="77777777" w:rsidR="001A548F" w:rsidRDefault="001A548F" w:rsidP="00FA7BBC">
      <w:pPr>
        <w:pStyle w:val="EasyReadSentence"/>
      </w:pPr>
    </w:p>
    <w:p w14:paraId="40D10AB3" w14:textId="77777777" w:rsidR="00E91E97" w:rsidRDefault="00E91E97" w:rsidP="00FA7BBC">
      <w:pPr>
        <w:pStyle w:val="EasyReadSentence"/>
      </w:pPr>
    </w:p>
    <w:p w14:paraId="0B716303" w14:textId="3C219D15" w:rsidR="00E91E97" w:rsidRDefault="00E91E97" w:rsidP="00FA7BBC">
      <w:pPr>
        <w:pStyle w:val="EasyReadSentence"/>
      </w:pPr>
    </w:p>
    <w:p w14:paraId="7320C488" w14:textId="7093FF8C" w:rsidR="00E91E97" w:rsidRDefault="002F4423" w:rsidP="00FA7BBC">
      <w:pPr>
        <w:pStyle w:val="EasyReadSentence"/>
      </w:pPr>
      <w:r w:rsidRPr="002F4423">
        <w:rPr>
          <w:noProof/>
        </w:rPr>
        <w:drawing>
          <wp:anchor distT="0" distB="0" distL="114300" distR="114300" simplePos="0" relativeHeight="251741184" behindDoc="0" locked="0" layoutInCell="1" allowOverlap="1" wp14:anchorId="5C5FDAA1" wp14:editId="78BFA4A7">
            <wp:simplePos x="0" y="0"/>
            <wp:positionH relativeFrom="column">
              <wp:posOffset>-81659</wp:posOffset>
            </wp:positionH>
            <wp:positionV relativeFrom="paragraph">
              <wp:posOffset>146316</wp:posOffset>
            </wp:positionV>
            <wp:extent cx="1781580" cy="1637731"/>
            <wp:effectExtent l="0" t="0" r="9525" b="635"/>
            <wp:wrapNone/>
            <wp:docPr id="974473010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73010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80" cy="163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058F2" w14:textId="5D8A5F2B" w:rsidR="00663F73" w:rsidRDefault="00166B06" w:rsidP="00166B06">
      <w:pPr>
        <w:pStyle w:val="Bulletstyle"/>
      </w:pPr>
      <w:r w:rsidRPr="00166B06">
        <w:t xml:space="preserve">We are using the Social Care Future </w:t>
      </w:r>
      <w:r w:rsidR="002F4423" w:rsidRPr="002F4423">
        <w:t xml:space="preserve"> </w:t>
      </w:r>
      <w:hyperlink r:id="rId31" w:history="1">
        <w:r w:rsidRPr="008801FF">
          <w:rPr>
            <w:rStyle w:val="Hyperlink"/>
          </w:rPr>
          <w:t>Gloriously Ordinary Language</w:t>
        </w:r>
      </w:hyperlink>
      <w:r w:rsidRPr="00166B06">
        <w:t xml:space="preserve"> with people</w:t>
      </w:r>
      <w:r>
        <w:t xml:space="preserve">, </w:t>
      </w:r>
      <w:r w:rsidRPr="00166B06">
        <w:t>carers and staff.</w:t>
      </w:r>
    </w:p>
    <w:p w14:paraId="7CC5FC53" w14:textId="7C17D6BA" w:rsidR="001D564D" w:rsidRDefault="00BE621C" w:rsidP="00FA7BBC">
      <w:pPr>
        <w:pStyle w:val="EasyReadSentence"/>
      </w:pPr>
      <w:r w:rsidRPr="00BE621C">
        <w:rPr>
          <w:noProof/>
        </w:rPr>
        <w:drawing>
          <wp:anchor distT="0" distB="0" distL="114300" distR="114300" simplePos="0" relativeHeight="251742208" behindDoc="0" locked="0" layoutInCell="1" allowOverlap="1" wp14:anchorId="52C629F3" wp14:editId="5F840BF4">
            <wp:simplePos x="0" y="0"/>
            <wp:positionH relativeFrom="margin">
              <wp:align>left</wp:align>
            </wp:positionH>
            <wp:positionV relativeFrom="paragraph">
              <wp:posOffset>129910</wp:posOffset>
            </wp:positionV>
            <wp:extent cx="1525783" cy="1596788"/>
            <wp:effectExtent l="0" t="0" r="0" b="3810"/>
            <wp:wrapNone/>
            <wp:docPr id="222613027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13027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783" cy="159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41074" w14:textId="12AE4B39" w:rsidR="001D564D" w:rsidRPr="001D564D" w:rsidRDefault="00143F60" w:rsidP="002F4423">
      <w:pPr>
        <w:pStyle w:val="Bulletstyle"/>
        <w:numPr>
          <w:ilvl w:val="0"/>
          <w:numId w:val="0"/>
        </w:numPr>
        <w:ind w:left="3402"/>
      </w:pPr>
      <w:r>
        <w:t xml:space="preserve">It </w:t>
      </w:r>
      <w:r w:rsidR="00F52FB4">
        <w:t xml:space="preserve">helps </w:t>
      </w:r>
      <w:r>
        <w:t>us think about the</w:t>
      </w:r>
      <w:r w:rsidR="001D564D">
        <w:t xml:space="preserve"> words we use </w:t>
      </w:r>
      <w:r w:rsidR="00D73CCE">
        <w:t xml:space="preserve">when we </w:t>
      </w:r>
      <w:r>
        <w:t>have</w:t>
      </w:r>
      <w:r w:rsidR="00D73CCE">
        <w:t xml:space="preserve"> conversations with people</w:t>
      </w:r>
      <w:r w:rsidR="00F52FB4">
        <w:t>.</w:t>
      </w:r>
    </w:p>
    <w:p w14:paraId="73D2787D" w14:textId="5A4D5694" w:rsidR="005E0BC9" w:rsidRDefault="0003722C" w:rsidP="0003722C">
      <w:pPr>
        <w:pStyle w:val="EasyReadSentence"/>
      </w:pPr>
      <w:r w:rsidRPr="009E365B"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7D22259F" wp14:editId="182FF888">
            <wp:simplePos x="0" y="0"/>
            <wp:positionH relativeFrom="column">
              <wp:posOffset>-87364</wp:posOffset>
            </wp:positionH>
            <wp:positionV relativeFrom="paragraph">
              <wp:posOffset>-5705</wp:posOffset>
            </wp:positionV>
            <wp:extent cx="1692197" cy="2345635"/>
            <wp:effectExtent l="0" t="0" r="3810" b="0"/>
            <wp:wrapNone/>
            <wp:docPr id="1222562847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562847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197" cy="23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686" w:rsidRPr="006E5686">
        <w:t>The council</w:t>
      </w:r>
      <w:r w:rsidR="006E5686" w:rsidRPr="008A5C70">
        <w:t xml:space="preserve"> website </w:t>
      </w:r>
      <w:r w:rsidR="006E5686" w:rsidRPr="006E5686">
        <w:t>has</w:t>
      </w:r>
      <w:r w:rsidR="006E5686" w:rsidRPr="008A5C70">
        <w:t xml:space="preserve"> British Sign</w:t>
      </w:r>
      <w:r w:rsidR="006E5686" w:rsidRPr="006E5686">
        <w:t xml:space="preserve"> </w:t>
      </w:r>
      <w:r w:rsidR="006E5686" w:rsidRPr="008A5C70">
        <w:t>Language (BSL) videos providing</w:t>
      </w:r>
      <w:r w:rsidR="006E5686" w:rsidRPr="006E5686">
        <w:t xml:space="preserve"> </w:t>
      </w:r>
      <w:r w:rsidR="006E5686" w:rsidRPr="008A5C70">
        <w:t xml:space="preserve">information about contacting </w:t>
      </w:r>
      <w:r w:rsidR="006E5686" w:rsidRPr="006E5686">
        <w:t>t</w:t>
      </w:r>
      <w:r w:rsidR="006E5686" w:rsidRPr="008A5C70">
        <w:t>he Council, services and promoting</w:t>
      </w:r>
      <w:r w:rsidR="006E5686" w:rsidRPr="006E5686">
        <w:t xml:space="preserve"> </w:t>
      </w:r>
      <w:r w:rsidR="006E5686" w:rsidRPr="008A5C70">
        <w:t>independence.</w:t>
      </w:r>
    </w:p>
    <w:p w14:paraId="622E60FA" w14:textId="1A758C06" w:rsidR="009E365B" w:rsidRDefault="009E365B" w:rsidP="00FA7BBC">
      <w:pPr>
        <w:pStyle w:val="EasyReadSentence"/>
      </w:pPr>
    </w:p>
    <w:p w14:paraId="6C1FE0D1" w14:textId="428A8B40" w:rsidR="009E365B" w:rsidRPr="009E365B" w:rsidRDefault="009E365B" w:rsidP="00FA7BBC">
      <w:pPr>
        <w:pStyle w:val="EasyReadSentence"/>
      </w:pPr>
    </w:p>
    <w:p w14:paraId="5D364ADE" w14:textId="148BF840" w:rsidR="00AC58AC" w:rsidRDefault="00AC58AC" w:rsidP="00FA7BBC">
      <w:pPr>
        <w:pStyle w:val="EasyReadSentence"/>
      </w:pPr>
    </w:p>
    <w:p w14:paraId="00490F76" w14:textId="77777777" w:rsidR="0003722C" w:rsidRDefault="0003722C" w:rsidP="00FA7BBC">
      <w:pPr>
        <w:pStyle w:val="EasyReadSentence"/>
      </w:pPr>
    </w:p>
    <w:p w14:paraId="50AF7332" w14:textId="77777777" w:rsidR="0003722C" w:rsidRDefault="0003722C" w:rsidP="00FA7BBC">
      <w:pPr>
        <w:pStyle w:val="EasyReadSentence"/>
      </w:pPr>
    </w:p>
    <w:p w14:paraId="6BE23123" w14:textId="77777777" w:rsidR="0003722C" w:rsidRDefault="0003722C" w:rsidP="00FA7BBC">
      <w:pPr>
        <w:pStyle w:val="EasyReadSentence"/>
      </w:pPr>
    </w:p>
    <w:p w14:paraId="44BBCACD" w14:textId="61217FF2" w:rsidR="006E5686" w:rsidRDefault="00AC58AC" w:rsidP="00FA7BBC">
      <w:pPr>
        <w:pStyle w:val="EasyReadSentence"/>
      </w:pPr>
      <w:r w:rsidRPr="00AC58AC">
        <w:rPr>
          <w:noProof/>
        </w:rPr>
        <w:drawing>
          <wp:anchor distT="0" distB="0" distL="114300" distR="114300" simplePos="0" relativeHeight="251651072" behindDoc="0" locked="0" layoutInCell="1" allowOverlap="1" wp14:anchorId="0D2EB9D5" wp14:editId="6C2C19B9">
            <wp:simplePos x="0" y="0"/>
            <wp:positionH relativeFrom="column">
              <wp:posOffset>-258417</wp:posOffset>
            </wp:positionH>
            <wp:positionV relativeFrom="paragraph">
              <wp:posOffset>406262</wp:posOffset>
            </wp:positionV>
            <wp:extent cx="1600200" cy="1578100"/>
            <wp:effectExtent l="0" t="0" r="0" b="3175"/>
            <wp:wrapNone/>
            <wp:docPr id="185774368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74368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109" cy="158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6DFF2" w14:textId="6C43886A" w:rsidR="009A35D4" w:rsidRPr="009A35D4" w:rsidRDefault="009A35D4" w:rsidP="009A35D4">
      <w:pPr>
        <w:pStyle w:val="Bulletstyle"/>
      </w:pPr>
      <w:r w:rsidRPr="009A35D4">
        <w:t>We also have advocacy support including a Deaf advocate, helping people to access independent advocacy in BSL.</w:t>
      </w:r>
    </w:p>
    <w:p w14:paraId="462CDE6E" w14:textId="4A31573E" w:rsidR="00055D10" w:rsidRDefault="00055D10" w:rsidP="00FA7BBC">
      <w:pPr>
        <w:pStyle w:val="EasyReadSentence"/>
      </w:pPr>
    </w:p>
    <w:p w14:paraId="4C2D4EE8" w14:textId="77777777" w:rsidR="0003722C" w:rsidRDefault="0003722C" w:rsidP="00FA7BBC">
      <w:pPr>
        <w:pStyle w:val="EasyReadSentence"/>
      </w:pPr>
    </w:p>
    <w:p w14:paraId="046113C0" w14:textId="77777777" w:rsidR="0003722C" w:rsidRDefault="0003722C" w:rsidP="00FA7BBC">
      <w:pPr>
        <w:pStyle w:val="EasyReadSentence"/>
      </w:pPr>
    </w:p>
    <w:p w14:paraId="4F5CB8A6" w14:textId="75FDA972" w:rsidR="00AC58AC" w:rsidRPr="006E5686" w:rsidRDefault="00375BAD" w:rsidP="00FA7BBC">
      <w:pPr>
        <w:pStyle w:val="EasyReadSentence"/>
      </w:pPr>
      <w:r w:rsidRPr="00375BAD">
        <w:rPr>
          <w:noProof/>
        </w:rPr>
        <w:drawing>
          <wp:anchor distT="0" distB="0" distL="114300" distR="114300" simplePos="0" relativeHeight="251652096" behindDoc="0" locked="0" layoutInCell="1" allowOverlap="1" wp14:anchorId="33E3D785" wp14:editId="73845699">
            <wp:simplePos x="0" y="0"/>
            <wp:positionH relativeFrom="column">
              <wp:posOffset>-120401</wp:posOffset>
            </wp:positionH>
            <wp:positionV relativeFrom="paragraph">
              <wp:posOffset>308969</wp:posOffset>
            </wp:positionV>
            <wp:extent cx="1471295" cy="1471295"/>
            <wp:effectExtent l="0" t="0" r="0" b="0"/>
            <wp:wrapNone/>
            <wp:docPr id="18708259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53D7C4" w14:textId="0B4D00F4" w:rsidR="00612600" w:rsidRDefault="00612600" w:rsidP="00FC2112">
      <w:pPr>
        <w:pStyle w:val="Bulletstyle"/>
      </w:pPr>
      <w:r>
        <w:t>T</w:t>
      </w:r>
      <w:r w:rsidRPr="00612600">
        <w:t xml:space="preserve">raining of GP carer champions who will find out </w:t>
      </w:r>
      <w:r w:rsidR="00FC2112">
        <w:t>which patients are</w:t>
      </w:r>
      <w:r w:rsidRPr="00612600">
        <w:t xml:space="preserve"> carers and </w:t>
      </w:r>
      <w:r w:rsidR="00FC2112">
        <w:t>give</w:t>
      </w:r>
      <w:r w:rsidRPr="00612600">
        <w:t xml:space="preserve"> the</w:t>
      </w:r>
      <w:r w:rsidR="00AC58AC">
        <w:t>m the</w:t>
      </w:r>
      <w:r w:rsidRPr="00612600">
        <w:t xml:space="preserve"> support they need.</w:t>
      </w:r>
    </w:p>
    <w:p w14:paraId="51BE2B50" w14:textId="77777777" w:rsidR="0003722C" w:rsidRPr="0003722C" w:rsidRDefault="0003722C" w:rsidP="0003722C">
      <w:pPr>
        <w:pStyle w:val="EasyReadSentence"/>
      </w:pPr>
    </w:p>
    <w:p w14:paraId="6DB09231" w14:textId="47C5FE77" w:rsidR="00F81B09" w:rsidRDefault="00F81B09" w:rsidP="00F81B09">
      <w:pPr>
        <w:pStyle w:val="Heading2"/>
      </w:pPr>
      <w:r>
        <w:lastRenderedPageBreak/>
        <w:t>Active and supportive communities</w:t>
      </w:r>
    </w:p>
    <w:p w14:paraId="6B92B91B" w14:textId="5DDEB75B" w:rsidR="00E53789" w:rsidRPr="00F81B09" w:rsidRDefault="00F81B09" w:rsidP="00F81B09">
      <w:pPr>
        <w:pStyle w:val="Heading2"/>
        <w:rPr>
          <w:b w:val="0"/>
          <w:bCs/>
          <w:sz w:val="36"/>
          <w:szCs w:val="28"/>
        </w:rPr>
      </w:pPr>
      <w:r w:rsidRPr="00F81B09">
        <w:rPr>
          <w:b w:val="0"/>
          <w:bCs/>
          <w:sz w:val="36"/>
          <w:szCs w:val="28"/>
        </w:rPr>
        <w:t>Keeping connections with family, friends and your community.</w:t>
      </w:r>
    </w:p>
    <w:p w14:paraId="47DA6152" w14:textId="76BA6764" w:rsidR="00E53789" w:rsidRDefault="00E53789" w:rsidP="00FA7BBC">
      <w:pPr>
        <w:pStyle w:val="EasyReadSentence"/>
      </w:pPr>
    </w:p>
    <w:p w14:paraId="57B6D08F" w14:textId="79B739D3" w:rsidR="00D15306" w:rsidRDefault="00D15306" w:rsidP="00FA7BBC">
      <w:pPr>
        <w:pStyle w:val="EasyReadSentence"/>
      </w:pPr>
    </w:p>
    <w:p w14:paraId="58143A9C" w14:textId="1235C296" w:rsidR="00F81B09" w:rsidRDefault="00F209DD" w:rsidP="00FA7BBC">
      <w:pPr>
        <w:pStyle w:val="EasyReadSentence"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722D2BB7" wp14:editId="09475DCA">
            <wp:simplePos x="0" y="0"/>
            <wp:positionH relativeFrom="margin">
              <wp:align>left</wp:align>
            </wp:positionH>
            <wp:positionV relativeFrom="paragraph">
              <wp:posOffset>120209</wp:posOffset>
            </wp:positionV>
            <wp:extent cx="1639957" cy="1712192"/>
            <wp:effectExtent l="0" t="0" r="0" b="2540"/>
            <wp:wrapNone/>
            <wp:docPr id="497526882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526882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57" cy="1712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96A89" w14:textId="08D6D564" w:rsidR="00F81B09" w:rsidRDefault="00AD7923" w:rsidP="00AD7923">
      <w:pPr>
        <w:pStyle w:val="Bulletstyle"/>
      </w:pPr>
      <w:r>
        <w:t>More people being</w:t>
      </w:r>
      <w:r w:rsidRPr="00AD7923">
        <w:t xml:space="preserve"> supported to access further education, employment or volunteering</w:t>
      </w:r>
      <w:r>
        <w:t>.</w:t>
      </w:r>
    </w:p>
    <w:p w14:paraId="0ED28231" w14:textId="200736BB" w:rsidR="00AD7923" w:rsidRDefault="00AD7923" w:rsidP="00FA7BBC">
      <w:pPr>
        <w:pStyle w:val="EasyReadSentence"/>
      </w:pPr>
    </w:p>
    <w:p w14:paraId="22AA9135" w14:textId="71C910AE" w:rsidR="00D15306" w:rsidRDefault="00D15306" w:rsidP="00FA7BBC">
      <w:pPr>
        <w:pStyle w:val="EasyReadSentence"/>
      </w:pPr>
    </w:p>
    <w:p w14:paraId="15337BAF" w14:textId="30617EF7" w:rsidR="00D15306" w:rsidRDefault="00D15306" w:rsidP="00FA7BBC">
      <w:pPr>
        <w:pStyle w:val="EasyReadSentence"/>
      </w:pPr>
    </w:p>
    <w:p w14:paraId="2E4E3F05" w14:textId="77777777" w:rsidR="00F209DD" w:rsidRDefault="00F209DD" w:rsidP="00FA7BBC">
      <w:pPr>
        <w:pStyle w:val="EasyReadSentence"/>
      </w:pPr>
    </w:p>
    <w:p w14:paraId="78FE0709" w14:textId="58B08A2C" w:rsidR="00AD7923" w:rsidRDefault="007F03A5" w:rsidP="0022753E">
      <w:pPr>
        <w:pStyle w:val="Bulletstyle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637D122B" wp14:editId="59B44E4B">
            <wp:simplePos x="0" y="0"/>
            <wp:positionH relativeFrom="margin">
              <wp:align>left</wp:align>
            </wp:positionH>
            <wp:positionV relativeFrom="paragraph">
              <wp:posOffset>49641</wp:posOffset>
            </wp:positionV>
            <wp:extent cx="1510748" cy="1345135"/>
            <wp:effectExtent l="0" t="0" r="0" b="7620"/>
            <wp:wrapNone/>
            <wp:docPr id="260638028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38028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48" cy="13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316">
        <w:t>‘</w:t>
      </w:r>
      <w:r w:rsidR="0022753E">
        <w:t>Let</w:t>
      </w:r>
      <w:r w:rsidR="00CB5316">
        <w:t>’</w:t>
      </w:r>
      <w:r w:rsidR="0022753E">
        <w:t xml:space="preserve">s </w:t>
      </w:r>
      <w:r w:rsidR="00CB5316">
        <w:t xml:space="preserve">Get Active’ </w:t>
      </w:r>
      <w:r w:rsidR="0022753E" w:rsidRPr="0022753E">
        <w:t>in Mansfield</w:t>
      </w:r>
      <w:r w:rsidR="003F1F69">
        <w:t xml:space="preserve"> supported a sporting event where </w:t>
      </w:r>
      <w:r w:rsidR="0022753E" w:rsidRPr="0022753E">
        <w:t>52 people took part and a 32 people went along to cheer them on.</w:t>
      </w:r>
    </w:p>
    <w:p w14:paraId="2BB8C3F7" w14:textId="01AEE0C6" w:rsidR="003F1F69" w:rsidRDefault="003F1F69" w:rsidP="00FA7BBC">
      <w:pPr>
        <w:pStyle w:val="EasyReadSentence"/>
      </w:pPr>
    </w:p>
    <w:p w14:paraId="2DEE75A0" w14:textId="603805D5" w:rsidR="00D15306" w:rsidRDefault="00D15306" w:rsidP="00FA7BBC">
      <w:pPr>
        <w:pStyle w:val="EasyReadSentence"/>
      </w:pPr>
    </w:p>
    <w:p w14:paraId="13039D7D" w14:textId="07B18E5B" w:rsidR="007F03A5" w:rsidRDefault="00973CF7" w:rsidP="00FA7BBC">
      <w:pPr>
        <w:pStyle w:val="EasyReadSentence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0F7F3D94" wp14:editId="63E44EFB">
            <wp:simplePos x="0" y="0"/>
            <wp:positionH relativeFrom="margin">
              <wp:align>left</wp:align>
            </wp:positionH>
            <wp:positionV relativeFrom="paragraph">
              <wp:posOffset>287517</wp:posOffset>
            </wp:positionV>
            <wp:extent cx="1679713" cy="1030305"/>
            <wp:effectExtent l="0" t="0" r="0" b="0"/>
            <wp:wrapNone/>
            <wp:docPr id="1455195616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95616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24" cy="103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F32BA" w14:textId="75415CA5" w:rsidR="00AC26D2" w:rsidRDefault="00AC26D2" w:rsidP="002E715C">
      <w:pPr>
        <w:pStyle w:val="Bulletstyle"/>
      </w:pPr>
      <w:r>
        <w:t xml:space="preserve">Brooke Farm and I-Work </w:t>
      </w:r>
      <w:r w:rsidR="00261E11">
        <w:t xml:space="preserve">are </w:t>
      </w:r>
      <w:r>
        <w:t>working together to improve</w:t>
      </w:r>
      <w:r w:rsidR="002E715C">
        <w:t xml:space="preserve"> support to people looking for work.</w:t>
      </w:r>
    </w:p>
    <w:p w14:paraId="4AF56FA2" w14:textId="77777777" w:rsidR="002E715C" w:rsidRDefault="002E715C" w:rsidP="00FA7BBC">
      <w:pPr>
        <w:pStyle w:val="EasyReadSentence"/>
      </w:pPr>
    </w:p>
    <w:p w14:paraId="6E3EADD3" w14:textId="22403350" w:rsidR="00D15306" w:rsidRDefault="002F5672" w:rsidP="00FA7BBC">
      <w:pPr>
        <w:pStyle w:val="EasyReadSentence"/>
      </w:pPr>
      <w:r w:rsidRPr="002F5672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5C55145E" wp14:editId="22F5BDDD">
            <wp:simplePos x="0" y="0"/>
            <wp:positionH relativeFrom="column">
              <wp:posOffset>-89149</wp:posOffset>
            </wp:positionH>
            <wp:positionV relativeFrom="paragraph">
              <wp:posOffset>308030</wp:posOffset>
            </wp:positionV>
            <wp:extent cx="1722808" cy="1560443"/>
            <wp:effectExtent l="0" t="0" r="0" b="1905"/>
            <wp:wrapNone/>
            <wp:docPr id="1678547538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547538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08" cy="156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E723B" w14:textId="50089359" w:rsidR="00604B3D" w:rsidRPr="00604B3D" w:rsidRDefault="00604B3D" w:rsidP="00604B3D">
      <w:pPr>
        <w:pStyle w:val="Bulletstyle"/>
      </w:pPr>
      <w:r w:rsidRPr="00604B3D">
        <w:t xml:space="preserve">Day Opportunities includes Community Hubs </w:t>
      </w:r>
      <w:r w:rsidR="00037E86">
        <w:t xml:space="preserve">are </w:t>
      </w:r>
      <w:r w:rsidRPr="00604B3D">
        <w:t>offering a ‘One Stop Shop’ for information about local services and a space for carers to support each other .</w:t>
      </w:r>
    </w:p>
    <w:p w14:paraId="5A1F128E" w14:textId="77777777" w:rsidR="002E715C" w:rsidRPr="002E715C" w:rsidRDefault="002E715C" w:rsidP="00FA7BBC">
      <w:pPr>
        <w:pStyle w:val="EasyReadSentence"/>
      </w:pPr>
    </w:p>
    <w:p w14:paraId="24F87D14" w14:textId="77777777" w:rsidR="002E715C" w:rsidRDefault="002E715C" w:rsidP="00FA7BBC">
      <w:pPr>
        <w:pStyle w:val="EasyReadSentence"/>
      </w:pPr>
    </w:p>
    <w:p w14:paraId="04725C45" w14:textId="77777777" w:rsidR="002E715C" w:rsidRDefault="002E715C" w:rsidP="00FA7BBC">
      <w:pPr>
        <w:pStyle w:val="EasyReadSentence"/>
      </w:pPr>
    </w:p>
    <w:p w14:paraId="1D7437CA" w14:textId="77777777" w:rsidR="00F81B09" w:rsidRDefault="00F81B09" w:rsidP="00FA7BBC">
      <w:pPr>
        <w:pStyle w:val="EasyReadSentence"/>
      </w:pPr>
    </w:p>
    <w:p w14:paraId="51CA2134" w14:textId="77777777" w:rsidR="00F81B09" w:rsidRDefault="00F81B09" w:rsidP="00FA7BBC">
      <w:pPr>
        <w:pStyle w:val="EasyReadSentence"/>
      </w:pPr>
    </w:p>
    <w:p w14:paraId="143F2707" w14:textId="7AA48C74" w:rsidR="00F81B09" w:rsidRDefault="00754F26" w:rsidP="00754F26">
      <w:pPr>
        <w:pStyle w:val="Heading2"/>
      </w:pPr>
      <w:r>
        <w:t>Transport</w:t>
      </w:r>
    </w:p>
    <w:p w14:paraId="52BD648D" w14:textId="3D7EFE0D" w:rsidR="00F32AA3" w:rsidRPr="00F32AA3" w:rsidRDefault="00F32AA3" w:rsidP="00FA7BBC">
      <w:pPr>
        <w:pStyle w:val="EasyReadSentence"/>
      </w:pPr>
    </w:p>
    <w:p w14:paraId="61F7B68F" w14:textId="4BE51C9A" w:rsidR="00F405C2" w:rsidRDefault="00417643" w:rsidP="00F405C2">
      <w:pPr>
        <w:pStyle w:val="Bulletstyle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15B3661" wp14:editId="2F871EA8">
            <wp:simplePos x="0" y="0"/>
            <wp:positionH relativeFrom="margin">
              <wp:align>left</wp:align>
            </wp:positionH>
            <wp:positionV relativeFrom="paragraph">
              <wp:posOffset>37217</wp:posOffset>
            </wp:positionV>
            <wp:extent cx="1590261" cy="1322466"/>
            <wp:effectExtent l="0" t="0" r="0" b="0"/>
            <wp:wrapNone/>
            <wp:docPr id="1398338837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338837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61" cy="1322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672">
        <w:t>We use money from the Government</w:t>
      </w:r>
      <w:r w:rsidR="00F32AA3">
        <w:t xml:space="preserve"> to support</w:t>
      </w:r>
      <w:r w:rsidR="00F405C2" w:rsidRPr="00F405C2">
        <w:t xml:space="preserve"> 110 local bus services which are all wheelchair accessible.</w:t>
      </w:r>
    </w:p>
    <w:p w14:paraId="569E4398" w14:textId="77777777" w:rsidR="00F405C2" w:rsidRDefault="00F405C2" w:rsidP="00FA7BBC">
      <w:pPr>
        <w:pStyle w:val="EasyReadSentence"/>
      </w:pPr>
    </w:p>
    <w:p w14:paraId="0EC91396" w14:textId="77777777" w:rsidR="00417643" w:rsidRPr="00F405C2" w:rsidRDefault="00417643" w:rsidP="00FA7BBC">
      <w:pPr>
        <w:pStyle w:val="EasyReadSentence"/>
      </w:pPr>
    </w:p>
    <w:p w14:paraId="7B5E6705" w14:textId="7409A33B" w:rsidR="00213DAA" w:rsidRDefault="0050338B" w:rsidP="00213DAA">
      <w:pPr>
        <w:pStyle w:val="Bulletstyle"/>
      </w:pPr>
      <w:r w:rsidRPr="0050338B">
        <w:rPr>
          <w:noProof/>
        </w:rPr>
        <w:drawing>
          <wp:anchor distT="0" distB="0" distL="114300" distR="114300" simplePos="0" relativeHeight="251658240" behindDoc="0" locked="0" layoutInCell="1" allowOverlap="1" wp14:anchorId="64F690BF" wp14:editId="58959F57">
            <wp:simplePos x="0" y="0"/>
            <wp:positionH relativeFrom="margin">
              <wp:align>left</wp:align>
            </wp:positionH>
            <wp:positionV relativeFrom="paragraph">
              <wp:posOffset>107978</wp:posOffset>
            </wp:positionV>
            <wp:extent cx="1461135" cy="1471295"/>
            <wp:effectExtent l="0" t="0" r="0" b="0"/>
            <wp:wrapNone/>
            <wp:docPr id="740460018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460018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7643">
        <w:t xml:space="preserve">We have </w:t>
      </w:r>
      <w:r w:rsidR="00213DAA" w:rsidRPr="00213DAA">
        <w:t>7  On Demand zones which</w:t>
      </w:r>
      <w:r w:rsidR="00417643">
        <w:t xml:space="preserve"> help people</w:t>
      </w:r>
      <w:r w:rsidR="00213DAA" w:rsidRPr="00213DAA">
        <w:t xml:space="preserve"> </w:t>
      </w:r>
      <w:r w:rsidR="00417643">
        <w:t>access</w:t>
      </w:r>
      <w:r w:rsidR="00213DAA" w:rsidRPr="00213DAA">
        <w:t xml:space="preserve"> employment, training, health, and leisure opportunities. The vehicles are all low floor and wheelchair accessible.</w:t>
      </w:r>
    </w:p>
    <w:p w14:paraId="30DFF0A3" w14:textId="77777777" w:rsidR="00213DAA" w:rsidRDefault="00213DAA" w:rsidP="00FA7BBC">
      <w:pPr>
        <w:pStyle w:val="EasyReadSentence"/>
      </w:pPr>
    </w:p>
    <w:p w14:paraId="1C940350" w14:textId="1F9BE7B7" w:rsidR="009746E9" w:rsidRPr="009746E9" w:rsidRDefault="00257FE2" w:rsidP="009746E9">
      <w:pPr>
        <w:pStyle w:val="Bulletstyle"/>
      </w:pPr>
      <w:r w:rsidRPr="00257FE2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4D1A63" wp14:editId="2F6296FB">
            <wp:simplePos x="0" y="0"/>
            <wp:positionH relativeFrom="margin">
              <wp:posOffset>-139148</wp:posOffset>
            </wp:positionH>
            <wp:positionV relativeFrom="paragraph">
              <wp:posOffset>0</wp:posOffset>
            </wp:positionV>
            <wp:extent cx="1772296" cy="1123122"/>
            <wp:effectExtent l="0" t="0" r="0" b="1270"/>
            <wp:wrapNone/>
            <wp:docPr id="1788150713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150713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96" cy="112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38B">
        <w:t xml:space="preserve">There are </w:t>
      </w:r>
      <w:r w:rsidR="009746E9" w:rsidRPr="009746E9">
        <w:t>154,000 bus pass holders including disabled passes and passes where people can take someone along with them</w:t>
      </w:r>
      <w:r>
        <w:t>.</w:t>
      </w:r>
    </w:p>
    <w:p w14:paraId="41F97ED9" w14:textId="77777777" w:rsidR="00213DAA" w:rsidRDefault="00213DAA" w:rsidP="00FA7BBC">
      <w:pPr>
        <w:pStyle w:val="EasyReadSentence"/>
      </w:pPr>
    </w:p>
    <w:p w14:paraId="3466E0BE" w14:textId="77777777" w:rsidR="00912365" w:rsidRDefault="00912365" w:rsidP="00FA7BBC">
      <w:pPr>
        <w:pStyle w:val="EasyReadSentence"/>
      </w:pPr>
    </w:p>
    <w:p w14:paraId="52D5B669" w14:textId="2375DDCD" w:rsidR="00B04F3F" w:rsidRPr="00213DAA" w:rsidRDefault="00F90CC2" w:rsidP="00B04F3F">
      <w:pPr>
        <w:pStyle w:val="Bulletstyle"/>
      </w:pPr>
      <w:r w:rsidRPr="00F90CC2">
        <w:rPr>
          <w:noProof/>
        </w:rPr>
        <w:drawing>
          <wp:anchor distT="0" distB="0" distL="114300" distR="114300" simplePos="0" relativeHeight="251660288" behindDoc="0" locked="0" layoutInCell="1" allowOverlap="1" wp14:anchorId="6A29CE2E" wp14:editId="0AF11780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490870" cy="1307854"/>
            <wp:effectExtent l="0" t="0" r="0" b="6985"/>
            <wp:wrapNone/>
            <wp:docPr id="943964636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964636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35" cy="131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F3F">
        <w:t xml:space="preserve">We are </w:t>
      </w:r>
      <w:r w:rsidR="00257FE2">
        <w:t xml:space="preserve">also </w:t>
      </w:r>
      <w:r w:rsidR="00B04F3F">
        <w:t xml:space="preserve">getting ready to offer free bus and tram </w:t>
      </w:r>
      <w:r w:rsidR="00257FE2">
        <w:t xml:space="preserve">travel </w:t>
      </w:r>
      <w:r w:rsidR="00B04F3F">
        <w:t xml:space="preserve">to young carers </w:t>
      </w:r>
      <w:r w:rsidR="00F32D1D">
        <w:t>under 19.</w:t>
      </w:r>
    </w:p>
    <w:p w14:paraId="383E0AA5" w14:textId="77777777" w:rsidR="00754F26" w:rsidRDefault="00754F26" w:rsidP="00FA7BBC">
      <w:pPr>
        <w:pStyle w:val="EasyReadSentence"/>
      </w:pPr>
    </w:p>
    <w:p w14:paraId="53E8BDE1" w14:textId="77777777" w:rsidR="00213DAA" w:rsidRDefault="00213DAA" w:rsidP="00FA7BBC">
      <w:pPr>
        <w:pStyle w:val="EasyReadSentence"/>
      </w:pPr>
    </w:p>
    <w:p w14:paraId="1D350D4D" w14:textId="77777777" w:rsidR="00213DAA" w:rsidRDefault="00213DAA" w:rsidP="00FA7BBC">
      <w:pPr>
        <w:pStyle w:val="EasyReadSentence"/>
      </w:pPr>
    </w:p>
    <w:p w14:paraId="51327499" w14:textId="77777777" w:rsidR="00912365" w:rsidRDefault="00912365" w:rsidP="00FA7BBC">
      <w:pPr>
        <w:pStyle w:val="EasyReadSentence"/>
      </w:pPr>
    </w:p>
    <w:p w14:paraId="20F9DD54" w14:textId="77777777" w:rsidR="00123BFE" w:rsidRPr="00123BFE" w:rsidRDefault="00123BFE" w:rsidP="00123BFE">
      <w:pPr>
        <w:pStyle w:val="Heading2"/>
      </w:pPr>
      <w:r w:rsidRPr="00123BFE">
        <w:t>Flexible and integrated care and support</w:t>
      </w:r>
    </w:p>
    <w:p w14:paraId="2CACADAB" w14:textId="77777777" w:rsidR="00123BFE" w:rsidRPr="00123BFE" w:rsidRDefault="00123BFE" w:rsidP="00123BFE">
      <w:pPr>
        <w:pStyle w:val="Heading2"/>
        <w:rPr>
          <w:b w:val="0"/>
          <w:bCs/>
          <w:sz w:val="36"/>
          <w:szCs w:val="28"/>
        </w:rPr>
      </w:pPr>
      <w:r w:rsidRPr="00123BFE">
        <w:rPr>
          <w:b w:val="0"/>
          <w:bCs/>
          <w:sz w:val="36"/>
          <w:szCs w:val="28"/>
        </w:rPr>
        <w:t>My support, my own way.</w:t>
      </w:r>
    </w:p>
    <w:p w14:paraId="778F3DE7" w14:textId="77777777" w:rsidR="00123BFE" w:rsidRPr="00123BFE" w:rsidRDefault="00123BFE" w:rsidP="00FA7BBC">
      <w:pPr>
        <w:pStyle w:val="EasyReadSentence"/>
      </w:pPr>
    </w:p>
    <w:p w14:paraId="4D46BD61" w14:textId="168BC314" w:rsidR="00123BFE" w:rsidRPr="00123BFE" w:rsidRDefault="00912365" w:rsidP="00123BFE">
      <w:r w:rsidRPr="00912365">
        <w:rPr>
          <w:noProof/>
        </w:rPr>
        <w:drawing>
          <wp:anchor distT="0" distB="0" distL="114300" distR="114300" simplePos="0" relativeHeight="251661312" behindDoc="0" locked="0" layoutInCell="1" allowOverlap="1" wp14:anchorId="4D4F0B0E" wp14:editId="0AC79BBA">
            <wp:simplePos x="0" y="0"/>
            <wp:positionH relativeFrom="margin">
              <wp:align>left</wp:align>
            </wp:positionH>
            <wp:positionV relativeFrom="paragraph">
              <wp:posOffset>370702</wp:posOffset>
            </wp:positionV>
            <wp:extent cx="1600200" cy="1600200"/>
            <wp:effectExtent l="0" t="0" r="0" b="0"/>
            <wp:wrapNone/>
            <wp:docPr id="189755677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5677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DC12D3" w14:textId="21B77838" w:rsidR="00123BFE" w:rsidRDefault="00123BFE" w:rsidP="00123BFE">
      <w:pPr>
        <w:pStyle w:val="Bulletstyle"/>
      </w:pPr>
      <w:r w:rsidRPr="00123BFE">
        <w:t>We have more adults taking short break stays.</w:t>
      </w:r>
    </w:p>
    <w:p w14:paraId="79F63ECF" w14:textId="77777777" w:rsidR="00912365" w:rsidRDefault="00912365" w:rsidP="00FA7BBC">
      <w:pPr>
        <w:pStyle w:val="EasyReadSentence"/>
      </w:pPr>
    </w:p>
    <w:p w14:paraId="53311D60" w14:textId="77777777" w:rsidR="00912365" w:rsidRPr="00912365" w:rsidRDefault="00912365" w:rsidP="00FA7BBC">
      <w:pPr>
        <w:pStyle w:val="EasyReadSentence"/>
      </w:pPr>
    </w:p>
    <w:p w14:paraId="6ECAE14C" w14:textId="77777777" w:rsidR="00123BFE" w:rsidRPr="00123BFE" w:rsidRDefault="00123BFE" w:rsidP="00123BFE"/>
    <w:p w14:paraId="783206BC" w14:textId="4B9AD90C" w:rsidR="00123BFE" w:rsidRPr="00123BFE" w:rsidRDefault="00466B15" w:rsidP="00123BFE">
      <w:pPr>
        <w:pStyle w:val="Bulletstyle"/>
      </w:pPr>
      <w:r w:rsidRPr="00466B15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9471360" wp14:editId="072C628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10139" cy="1204644"/>
            <wp:effectExtent l="0" t="0" r="9525" b="0"/>
            <wp:wrapNone/>
            <wp:docPr id="695714152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714152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693" cy="120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365">
        <w:t xml:space="preserve">The </w:t>
      </w:r>
      <w:r w:rsidR="00123BFE" w:rsidRPr="00123BFE">
        <w:t xml:space="preserve">Direct Payments team are </w:t>
      </w:r>
      <w:r w:rsidR="00E10301">
        <w:t xml:space="preserve">now </w:t>
      </w:r>
      <w:r w:rsidR="00123BFE" w:rsidRPr="00123BFE">
        <w:t>doing all new direct payments for people and supporting them to get Personal Assistants.</w:t>
      </w:r>
    </w:p>
    <w:p w14:paraId="5B6506FA" w14:textId="77777777" w:rsidR="00213DAA" w:rsidRDefault="00213DAA" w:rsidP="00FA7BBC">
      <w:pPr>
        <w:pStyle w:val="EasyReadSentence"/>
      </w:pPr>
    </w:p>
    <w:p w14:paraId="243F15AF" w14:textId="32AB62AF" w:rsidR="00E767F1" w:rsidRDefault="00E767F1" w:rsidP="00E767F1">
      <w:pPr>
        <w:pStyle w:val="Heading2"/>
      </w:pPr>
      <w:r>
        <w:t>Reviews</w:t>
      </w:r>
    </w:p>
    <w:p w14:paraId="389C13EF" w14:textId="2EE1EF55" w:rsidR="00466B15" w:rsidRPr="00466B15" w:rsidRDefault="00466B15" w:rsidP="00FA7BBC">
      <w:pPr>
        <w:pStyle w:val="EasyReadSentence"/>
      </w:pPr>
    </w:p>
    <w:p w14:paraId="38C6DF2D" w14:textId="2CA767D9" w:rsidR="00123BFE" w:rsidRDefault="00544EDC" w:rsidP="00123BFE">
      <w:pPr>
        <w:pStyle w:val="Bulletstyle"/>
      </w:pPr>
      <w:r w:rsidRPr="00544EDC">
        <w:rPr>
          <w:noProof/>
        </w:rPr>
        <w:drawing>
          <wp:anchor distT="0" distB="0" distL="114300" distR="114300" simplePos="0" relativeHeight="251663360" behindDoc="0" locked="0" layoutInCell="1" allowOverlap="1" wp14:anchorId="59A80777" wp14:editId="51BD7DB6">
            <wp:simplePos x="0" y="0"/>
            <wp:positionH relativeFrom="column">
              <wp:posOffset>198810</wp:posOffset>
            </wp:positionH>
            <wp:positionV relativeFrom="paragraph">
              <wp:posOffset>39978</wp:posOffset>
            </wp:positionV>
            <wp:extent cx="1182553" cy="1779104"/>
            <wp:effectExtent l="0" t="0" r="0" b="0"/>
            <wp:wrapNone/>
            <wp:docPr id="265682056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82056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553" cy="177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B15">
        <w:t>We are getting better at</w:t>
      </w:r>
      <w:r w:rsidR="00123BFE">
        <w:t xml:space="preserve"> listen</w:t>
      </w:r>
      <w:r w:rsidR="00466B15">
        <w:t>ing</w:t>
      </w:r>
      <w:r w:rsidR="002E7C27">
        <w:t xml:space="preserve"> to what matter</w:t>
      </w:r>
      <w:r w:rsidR="00466B15">
        <w:t>s</w:t>
      </w:r>
      <w:r w:rsidR="002E7C27">
        <w:t xml:space="preserve"> to people</w:t>
      </w:r>
    </w:p>
    <w:p w14:paraId="6372567E" w14:textId="270FF040" w:rsidR="00E767F1" w:rsidRDefault="00E767F1" w:rsidP="00FA7BBC">
      <w:pPr>
        <w:pStyle w:val="EasyReadSentence"/>
      </w:pPr>
    </w:p>
    <w:p w14:paraId="5B1E014B" w14:textId="1168F7E9" w:rsidR="00A27194" w:rsidRDefault="00152863" w:rsidP="00D84BA0">
      <w:pPr>
        <w:pStyle w:val="Bulletstyle"/>
      </w:pPr>
      <w:r w:rsidRPr="00D84BA0">
        <w:t>Finding out people strengths and talents</w:t>
      </w:r>
    </w:p>
    <w:p w14:paraId="55153DAB" w14:textId="61432BE5" w:rsidR="00E767F1" w:rsidRDefault="00D84BA0" w:rsidP="00A27194">
      <w:pPr>
        <w:pStyle w:val="Bulletstyle"/>
        <w:numPr>
          <w:ilvl w:val="0"/>
          <w:numId w:val="0"/>
        </w:numPr>
        <w:ind w:left="3402"/>
      </w:pPr>
      <w:r>
        <w:t>.</w:t>
      </w:r>
    </w:p>
    <w:p w14:paraId="31BB0F14" w14:textId="72A3FB10" w:rsidR="00544EDC" w:rsidRPr="00544EDC" w:rsidRDefault="004716E7" w:rsidP="00FA7BBC">
      <w:pPr>
        <w:pStyle w:val="EasyReadSentence"/>
      </w:pPr>
      <w:r w:rsidRPr="004716E7">
        <w:rPr>
          <w:noProof/>
        </w:rPr>
        <w:drawing>
          <wp:anchor distT="0" distB="0" distL="114300" distR="114300" simplePos="0" relativeHeight="251664384" behindDoc="0" locked="0" layoutInCell="1" allowOverlap="1" wp14:anchorId="39CB780D" wp14:editId="5270F5A0">
            <wp:simplePos x="0" y="0"/>
            <wp:positionH relativeFrom="column">
              <wp:posOffset>29816</wp:posOffset>
            </wp:positionH>
            <wp:positionV relativeFrom="paragraph">
              <wp:posOffset>319045</wp:posOffset>
            </wp:positionV>
            <wp:extent cx="1480931" cy="1400341"/>
            <wp:effectExtent l="0" t="0" r="5080" b="9525"/>
            <wp:wrapNone/>
            <wp:docPr id="1832464430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464430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729" cy="140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4DEC7" w14:textId="262F60A3" w:rsidR="00D84BA0" w:rsidRDefault="006E3EB3" w:rsidP="006E3EB3">
      <w:pPr>
        <w:pStyle w:val="Bulletstyle"/>
      </w:pPr>
      <w:r w:rsidRPr="006E3EB3">
        <w:t>We have a new action plan to improve people’s experience of reviews.</w:t>
      </w:r>
    </w:p>
    <w:p w14:paraId="79DBFB40" w14:textId="7081B147" w:rsidR="00A27194" w:rsidRDefault="00A27194" w:rsidP="00FA7BBC">
      <w:pPr>
        <w:pStyle w:val="EasyReadSentence"/>
      </w:pPr>
    </w:p>
    <w:p w14:paraId="283FBC67" w14:textId="1E1F8499" w:rsidR="00A27194" w:rsidRDefault="00A27194" w:rsidP="00FA7BBC">
      <w:pPr>
        <w:pStyle w:val="EasyReadSentence"/>
      </w:pPr>
    </w:p>
    <w:p w14:paraId="53437EAA" w14:textId="77777777" w:rsidR="00E10301" w:rsidRPr="00A27194" w:rsidRDefault="00E10301" w:rsidP="00FA7BBC">
      <w:pPr>
        <w:pStyle w:val="EasyReadSentence"/>
      </w:pPr>
    </w:p>
    <w:p w14:paraId="0263E047" w14:textId="653B4170" w:rsidR="00A27194" w:rsidRDefault="00E10301" w:rsidP="00A27194">
      <w:pPr>
        <w:pStyle w:val="Bulletstyle"/>
      </w:pPr>
      <w:r w:rsidRPr="00D31396">
        <w:rPr>
          <w:noProof/>
        </w:rPr>
        <w:drawing>
          <wp:anchor distT="0" distB="0" distL="114300" distR="114300" simplePos="0" relativeHeight="251665408" behindDoc="0" locked="0" layoutInCell="1" allowOverlap="1" wp14:anchorId="02F8AC46" wp14:editId="01AADD3A">
            <wp:simplePos x="0" y="0"/>
            <wp:positionH relativeFrom="column">
              <wp:posOffset>259715</wp:posOffset>
            </wp:positionH>
            <wp:positionV relativeFrom="paragraph">
              <wp:posOffset>81640</wp:posOffset>
            </wp:positionV>
            <wp:extent cx="1172817" cy="1446377"/>
            <wp:effectExtent l="0" t="0" r="8890" b="1905"/>
            <wp:wrapNone/>
            <wp:docPr id="1233350562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50562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17" cy="144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194" w:rsidRPr="00D32B4F">
        <w:t>We are co-producing new review</w:t>
      </w:r>
      <w:r w:rsidR="00A27194">
        <w:t xml:space="preserve"> information sheet</w:t>
      </w:r>
      <w:r w:rsidR="004A456D">
        <w:t>s</w:t>
      </w:r>
      <w:r w:rsidR="00A27194">
        <w:t xml:space="preserve"> </w:t>
      </w:r>
      <w:r w:rsidR="00A27194" w:rsidRPr="00D32B4F">
        <w:t>for people</w:t>
      </w:r>
      <w:r w:rsidR="004716E7">
        <w:t xml:space="preserve">, </w:t>
      </w:r>
      <w:r w:rsidR="00A27194" w:rsidRPr="00D32B4F">
        <w:t xml:space="preserve">carers and </w:t>
      </w:r>
      <w:r w:rsidR="004716E7">
        <w:t xml:space="preserve">for </w:t>
      </w:r>
      <w:r w:rsidR="00A27194" w:rsidRPr="00D32B4F">
        <w:t>staff.</w:t>
      </w:r>
    </w:p>
    <w:p w14:paraId="1180085F" w14:textId="77777777" w:rsidR="00A27194" w:rsidRDefault="00A27194" w:rsidP="00FA7BBC">
      <w:pPr>
        <w:pStyle w:val="EasyReadSentence"/>
      </w:pPr>
    </w:p>
    <w:p w14:paraId="2D31CA1D" w14:textId="4641CBE5" w:rsidR="00A27194" w:rsidRDefault="0023488F" w:rsidP="00D6030D">
      <w:pPr>
        <w:pStyle w:val="Bulletstyle"/>
      </w:pPr>
      <w:r w:rsidRPr="0023488F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014A91A" wp14:editId="53053FEA">
            <wp:simplePos x="0" y="0"/>
            <wp:positionH relativeFrom="column">
              <wp:posOffset>139148</wp:posOffset>
            </wp:positionH>
            <wp:positionV relativeFrom="paragraph">
              <wp:posOffset>-129209</wp:posOffset>
            </wp:positionV>
            <wp:extent cx="1272209" cy="1757122"/>
            <wp:effectExtent l="0" t="0" r="4445" b="0"/>
            <wp:wrapNone/>
            <wp:docPr id="111899058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9058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42" cy="175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194">
        <w:t xml:space="preserve">We are </w:t>
      </w:r>
      <w:r w:rsidR="00D31396">
        <w:t>asking</w:t>
      </w:r>
      <w:r w:rsidR="0073518A">
        <w:t xml:space="preserve"> some</w:t>
      </w:r>
      <w:r w:rsidR="00D6030D">
        <w:t xml:space="preserve"> people and carers </w:t>
      </w:r>
      <w:r w:rsidR="00BC1497">
        <w:t>to tell us about</w:t>
      </w:r>
      <w:r w:rsidR="0073518A">
        <w:t xml:space="preserve"> their experience of a review</w:t>
      </w:r>
    </w:p>
    <w:p w14:paraId="417F3492" w14:textId="77777777" w:rsidR="00A57C55" w:rsidRDefault="00A57C55" w:rsidP="00FA7BBC">
      <w:pPr>
        <w:pStyle w:val="EasyReadSentence"/>
      </w:pPr>
    </w:p>
    <w:p w14:paraId="5E878443" w14:textId="77777777" w:rsidR="001E5D0F" w:rsidRDefault="001E5D0F" w:rsidP="00FA7BBC">
      <w:pPr>
        <w:pStyle w:val="EasyReadSentence"/>
      </w:pPr>
    </w:p>
    <w:p w14:paraId="288B28A7" w14:textId="77777777" w:rsidR="0023488F" w:rsidRDefault="0023488F" w:rsidP="00FA7BBC">
      <w:pPr>
        <w:pStyle w:val="EasyReadSentence"/>
      </w:pPr>
    </w:p>
    <w:p w14:paraId="416C86BF" w14:textId="5B01B2BE" w:rsidR="00A57C55" w:rsidRDefault="001E5D0F" w:rsidP="000D5668">
      <w:pPr>
        <w:pStyle w:val="Bulletstyle"/>
      </w:pPr>
      <w:r w:rsidRPr="001E5D0F">
        <w:rPr>
          <w:noProof/>
        </w:rPr>
        <w:drawing>
          <wp:anchor distT="0" distB="0" distL="114300" distR="114300" simplePos="0" relativeHeight="251667456" behindDoc="0" locked="0" layoutInCell="1" allowOverlap="1" wp14:anchorId="4CFAB2D0" wp14:editId="303A6342">
            <wp:simplePos x="0" y="0"/>
            <wp:positionH relativeFrom="margin">
              <wp:align>left</wp:align>
            </wp:positionH>
            <wp:positionV relativeFrom="paragraph">
              <wp:posOffset>10215</wp:posOffset>
            </wp:positionV>
            <wp:extent cx="1739348" cy="899707"/>
            <wp:effectExtent l="0" t="0" r="0" b="0"/>
            <wp:wrapNone/>
            <wp:docPr id="1429170089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170089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48" cy="89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668">
        <w:t xml:space="preserve">Easy Read version of our information </w:t>
      </w:r>
      <w:r w:rsidRPr="001E5D0F">
        <w:t xml:space="preserve"> </w:t>
      </w:r>
      <w:r w:rsidR="000D5668">
        <w:t xml:space="preserve">sheets is being </w:t>
      </w:r>
      <w:r w:rsidR="00BC1497">
        <w:t>written.</w:t>
      </w:r>
    </w:p>
    <w:p w14:paraId="45EBE149" w14:textId="77777777" w:rsidR="000D5668" w:rsidRDefault="000D5668" w:rsidP="00FA7BBC">
      <w:pPr>
        <w:pStyle w:val="EasyReadSentence"/>
      </w:pPr>
    </w:p>
    <w:p w14:paraId="321F1D8E" w14:textId="77777777" w:rsidR="00CC41B7" w:rsidRDefault="00CC41B7" w:rsidP="00FA7BBC">
      <w:pPr>
        <w:pStyle w:val="EasyReadSentence"/>
      </w:pPr>
    </w:p>
    <w:p w14:paraId="20E20FFA" w14:textId="77777777" w:rsidR="00CC41B7" w:rsidRDefault="00CC41B7" w:rsidP="00FA7BBC">
      <w:pPr>
        <w:pStyle w:val="EasyReadSentence"/>
      </w:pPr>
    </w:p>
    <w:p w14:paraId="26C4FA9C" w14:textId="2EECE1EE" w:rsidR="001E5D0F" w:rsidRDefault="00CC41B7" w:rsidP="00FA7BBC">
      <w:pPr>
        <w:pStyle w:val="EasyReadSentence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BC6D457" wp14:editId="11929040">
            <wp:simplePos x="0" y="0"/>
            <wp:positionH relativeFrom="margin">
              <wp:align>left</wp:align>
            </wp:positionH>
            <wp:positionV relativeFrom="paragraph">
              <wp:posOffset>103312</wp:posOffset>
            </wp:positionV>
            <wp:extent cx="1560443" cy="1835108"/>
            <wp:effectExtent l="0" t="0" r="1905" b="0"/>
            <wp:wrapNone/>
            <wp:docPr id="30837206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7206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63" cy="1837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F095C" w14:textId="5BE302BD" w:rsidR="006E3EB3" w:rsidRDefault="000D5668" w:rsidP="00FF1E89">
      <w:pPr>
        <w:pStyle w:val="Bulletstyle"/>
      </w:pPr>
      <w:r>
        <w:t xml:space="preserve">A </w:t>
      </w:r>
      <w:r w:rsidR="00FF1E89">
        <w:t xml:space="preserve">Direct payment working group and support group </w:t>
      </w:r>
      <w:r w:rsidR="001E5D0F">
        <w:t xml:space="preserve">is </w:t>
      </w:r>
      <w:r w:rsidR="00FF1E89">
        <w:t>being set up.</w:t>
      </w:r>
    </w:p>
    <w:p w14:paraId="49755FD5" w14:textId="77777777" w:rsidR="00FF1E89" w:rsidRDefault="00FF1E89" w:rsidP="00FA7BBC">
      <w:pPr>
        <w:pStyle w:val="EasyReadSentence"/>
      </w:pPr>
    </w:p>
    <w:p w14:paraId="3678672C" w14:textId="77777777" w:rsidR="00CC41B7" w:rsidRDefault="00CC41B7" w:rsidP="00FA7BBC">
      <w:pPr>
        <w:pStyle w:val="EasyReadSentence"/>
      </w:pPr>
    </w:p>
    <w:p w14:paraId="54124DC8" w14:textId="77777777" w:rsidR="00CC41B7" w:rsidRDefault="00CC41B7" w:rsidP="00FA7BBC">
      <w:pPr>
        <w:pStyle w:val="EasyReadSentence"/>
      </w:pPr>
    </w:p>
    <w:p w14:paraId="4FE31859" w14:textId="64AA99FB" w:rsidR="00CC41B7" w:rsidRDefault="00E06275" w:rsidP="00FA7BBC">
      <w:pPr>
        <w:pStyle w:val="EasyReadSentence"/>
      </w:pPr>
      <w:r w:rsidRPr="00E06275">
        <w:rPr>
          <w:noProof/>
        </w:rPr>
        <w:drawing>
          <wp:anchor distT="0" distB="0" distL="114300" distR="114300" simplePos="0" relativeHeight="251669504" behindDoc="0" locked="0" layoutInCell="1" allowOverlap="1" wp14:anchorId="1585E20F" wp14:editId="52470CF4">
            <wp:simplePos x="0" y="0"/>
            <wp:positionH relativeFrom="column">
              <wp:posOffset>-228599</wp:posOffset>
            </wp:positionH>
            <wp:positionV relativeFrom="paragraph">
              <wp:posOffset>364877</wp:posOffset>
            </wp:positionV>
            <wp:extent cx="1915288" cy="1202634"/>
            <wp:effectExtent l="0" t="0" r="0" b="0"/>
            <wp:wrapNone/>
            <wp:docPr id="773055675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055675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595" cy="120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ACAE0" w14:textId="3800A027" w:rsidR="00FF1E89" w:rsidRDefault="00FF1E89" w:rsidP="00FF1E89">
      <w:pPr>
        <w:pStyle w:val="Bulletstyle"/>
      </w:pPr>
      <w:r>
        <w:t>We</w:t>
      </w:r>
      <w:r w:rsidR="007438C4">
        <w:t xml:space="preserve">’ve had </w:t>
      </w:r>
      <w:r w:rsidR="007870B0">
        <w:t>listening event</w:t>
      </w:r>
      <w:r w:rsidR="007438C4">
        <w:t>s</w:t>
      </w:r>
      <w:r w:rsidR="007870B0">
        <w:t xml:space="preserve"> supported by </w:t>
      </w:r>
      <w:proofErr w:type="spellStart"/>
      <w:r w:rsidR="007870B0" w:rsidRPr="007870B0">
        <w:t>POhWER</w:t>
      </w:r>
      <w:proofErr w:type="spellEnd"/>
      <w:r w:rsidR="007870B0" w:rsidRPr="007870B0">
        <w:t>,</w:t>
      </w:r>
      <w:r w:rsidR="007870B0">
        <w:t xml:space="preserve"> with people</w:t>
      </w:r>
      <w:r w:rsidR="00A43FFB">
        <w:t xml:space="preserve"> who have a direct payment.</w:t>
      </w:r>
    </w:p>
    <w:p w14:paraId="7043364B" w14:textId="77777777" w:rsidR="00A43FFB" w:rsidRDefault="00A43FFB" w:rsidP="00FA7BBC">
      <w:pPr>
        <w:pStyle w:val="EasyReadSentence"/>
      </w:pPr>
    </w:p>
    <w:p w14:paraId="75FB07A0" w14:textId="77777777" w:rsidR="003F3DCF" w:rsidRPr="003F3DCF" w:rsidRDefault="003F3DCF" w:rsidP="003F3DCF">
      <w:pPr>
        <w:pStyle w:val="Heading2"/>
      </w:pPr>
      <w:r w:rsidRPr="003F3DCF">
        <w:lastRenderedPageBreak/>
        <w:t>When things need to change</w:t>
      </w:r>
    </w:p>
    <w:p w14:paraId="3A608E2B" w14:textId="77777777" w:rsidR="003F3DCF" w:rsidRPr="003F3DCF" w:rsidRDefault="003F3DCF" w:rsidP="003F3DCF">
      <w:pPr>
        <w:pStyle w:val="Heading2"/>
        <w:rPr>
          <w:b w:val="0"/>
          <w:bCs/>
          <w:sz w:val="36"/>
          <w:szCs w:val="28"/>
        </w:rPr>
      </w:pPr>
      <w:r w:rsidRPr="003F3DCF">
        <w:rPr>
          <w:b w:val="0"/>
          <w:bCs/>
          <w:sz w:val="36"/>
          <w:szCs w:val="28"/>
        </w:rPr>
        <w:t>Staying in control</w:t>
      </w:r>
    </w:p>
    <w:p w14:paraId="156A8CE5" w14:textId="57E32B89" w:rsidR="00A43FFB" w:rsidRPr="00A43FFB" w:rsidRDefault="00DA046C" w:rsidP="00FA7BBC">
      <w:pPr>
        <w:pStyle w:val="EasyReadSentence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30BD526" wp14:editId="5117900D">
            <wp:simplePos x="0" y="0"/>
            <wp:positionH relativeFrom="column">
              <wp:posOffset>248478</wp:posOffset>
            </wp:positionH>
            <wp:positionV relativeFrom="paragraph">
              <wp:posOffset>266644</wp:posOffset>
            </wp:positionV>
            <wp:extent cx="1212574" cy="1711869"/>
            <wp:effectExtent l="0" t="0" r="6985" b="3175"/>
            <wp:wrapNone/>
            <wp:docPr id="1483004600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04600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55" cy="1720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C3D07" w14:textId="128DB232" w:rsidR="00213DAA" w:rsidRDefault="00357578" w:rsidP="00357578">
      <w:pPr>
        <w:pStyle w:val="Bulletstyle"/>
      </w:pPr>
      <w:r w:rsidRPr="006A79CD">
        <w:t xml:space="preserve">We </w:t>
      </w:r>
      <w:r w:rsidRPr="00357578">
        <w:t>are using more</w:t>
      </w:r>
      <w:r w:rsidRPr="006A79CD">
        <w:t xml:space="preserve"> </w:t>
      </w:r>
      <w:r w:rsidR="009D7AAB">
        <w:t>equipment</w:t>
      </w:r>
      <w:r w:rsidRPr="00357578">
        <w:t xml:space="preserve"> </w:t>
      </w:r>
      <w:r w:rsidRPr="006A79CD">
        <w:t xml:space="preserve">including sensors to support people </w:t>
      </w:r>
      <w:r w:rsidRPr="00357578">
        <w:t xml:space="preserve">to be independent </w:t>
      </w:r>
      <w:r w:rsidR="009D7AAB">
        <w:t>and</w:t>
      </w:r>
      <w:r w:rsidRPr="00357578">
        <w:t xml:space="preserve"> </w:t>
      </w:r>
      <w:r w:rsidR="00B8662F">
        <w:t xml:space="preserve">to </w:t>
      </w:r>
      <w:r w:rsidRPr="00357578">
        <w:t>keep safe.</w:t>
      </w:r>
    </w:p>
    <w:p w14:paraId="2142B0CB" w14:textId="77777777" w:rsidR="00357578" w:rsidRDefault="00357578" w:rsidP="00FA7BBC">
      <w:pPr>
        <w:pStyle w:val="EasyReadSentence"/>
      </w:pPr>
    </w:p>
    <w:p w14:paraId="691C55AC" w14:textId="77777777" w:rsidR="00DA046C" w:rsidRDefault="00DA046C" w:rsidP="00FA7BBC">
      <w:pPr>
        <w:pStyle w:val="EasyReadSentence"/>
      </w:pPr>
    </w:p>
    <w:p w14:paraId="604C8328" w14:textId="77777777" w:rsidR="00022C32" w:rsidRDefault="00022C32" w:rsidP="00FA7BBC">
      <w:pPr>
        <w:pStyle w:val="EasyReadSentence"/>
      </w:pPr>
    </w:p>
    <w:p w14:paraId="0E432AE9" w14:textId="729F31F5" w:rsidR="00DA046C" w:rsidRDefault="00022C32" w:rsidP="00FA7BBC">
      <w:pPr>
        <w:pStyle w:val="EasyReadSentence"/>
      </w:pPr>
      <w:r w:rsidRPr="00022C32">
        <w:rPr>
          <w:noProof/>
        </w:rPr>
        <w:drawing>
          <wp:anchor distT="0" distB="0" distL="114300" distR="114300" simplePos="0" relativeHeight="251671552" behindDoc="0" locked="0" layoutInCell="1" allowOverlap="1" wp14:anchorId="2AF876E4" wp14:editId="5857696C">
            <wp:simplePos x="0" y="0"/>
            <wp:positionH relativeFrom="column">
              <wp:posOffset>188843</wp:posOffset>
            </wp:positionH>
            <wp:positionV relativeFrom="paragraph">
              <wp:posOffset>225259</wp:posOffset>
            </wp:positionV>
            <wp:extent cx="1222514" cy="1595412"/>
            <wp:effectExtent l="0" t="0" r="0" b="5080"/>
            <wp:wrapNone/>
            <wp:docPr id="28229727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9727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61" cy="159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A9A9E" w14:textId="2AEA2567" w:rsidR="00357578" w:rsidRDefault="00022C32" w:rsidP="00B426E5">
      <w:pPr>
        <w:pStyle w:val="Bulletstyle"/>
      </w:pPr>
      <w:r w:rsidRPr="00022C32">
        <w:t xml:space="preserve"> </w:t>
      </w:r>
      <w:r w:rsidR="00357578">
        <w:t xml:space="preserve">Making </w:t>
      </w:r>
      <w:r w:rsidR="00B8662F">
        <w:t xml:space="preserve">the time </w:t>
      </w:r>
      <w:r w:rsidR="008373B2">
        <w:t xml:space="preserve">it takes to </w:t>
      </w:r>
      <w:r w:rsidR="006F1624">
        <w:t xml:space="preserve">fix broken </w:t>
      </w:r>
      <w:r w:rsidR="00357578">
        <w:t>equi</w:t>
      </w:r>
      <w:r w:rsidR="00B426E5">
        <w:t>pment quicker</w:t>
      </w:r>
      <w:r w:rsidR="008373B2">
        <w:t>.</w:t>
      </w:r>
    </w:p>
    <w:p w14:paraId="09FAB27B" w14:textId="77777777" w:rsidR="00B426E5" w:rsidRDefault="00B426E5" w:rsidP="00FA7BBC">
      <w:pPr>
        <w:pStyle w:val="EasyReadSentence"/>
      </w:pPr>
    </w:p>
    <w:p w14:paraId="2504962E" w14:textId="77777777" w:rsidR="00022C32" w:rsidRDefault="00022C32" w:rsidP="00FA7BBC">
      <w:pPr>
        <w:pStyle w:val="EasyReadSentence"/>
      </w:pPr>
    </w:p>
    <w:p w14:paraId="31F0815A" w14:textId="77777777" w:rsidR="00022C32" w:rsidRDefault="00022C32" w:rsidP="00FA7BBC">
      <w:pPr>
        <w:pStyle w:val="EasyReadSentence"/>
      </w:pPr>
    </w:p>
    <w:p w14:paraId="505E5307" w14:textId="77777777" w:rsidR="008373B2" w:rsidRDefault="008373B2" w:rsidP="00FA7BBC">
      <w:pPr>
        <w:pStyle w:val="EasyReadSentence"/>
      </w:pPr>
    </w:p>
    <w:p w14:paraId="76C32FAF" w14:textId="7040EFD7" w:rsidR="00022C32" w:rsidRDefault="00DB7017" w:rsidP="00FA7BBC">
      <w:pPr>
        <w:pStyle w:val="EasyReadSentence"/>
      </w:pPr>
      <w:r w:rsidRPr="00DB7017">
        <w:rPr>
          <w:noProof/>
        </w:rPr>
        <w:drawing>
          <wp:anchor distT="0" distB="0" distL="114300" distR="114300" simplePos="0" relativeHeight="251672576" behindDoc="0" locked="0" layoutInCell="1" allowOverlap="1" wp14:anchorId="46159BD8" wp14:editId="11FD36FF">
            <wp:simplePos x="0" y="0"/>
            <wp:positionH relativeFrom="column">
              <wp:posOffset>228020</wp:posOffset>
            </wp:positionH>
            <wp:positionV relativeFrom="paragraph">
              <wp:posOffset>111152</wp:posOffset>
            </wp:positionV>
            <wp:extent cx="1371600" cy="1766189"/>
            <wp:effectExtent l="0" t="0" r="0" b="5715"/>
            <wp:wrapNone/>
            <wp:docPr id="1652823677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823677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6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1014D" w14:textId="46C0DF3D" w:rsidR="00333EA1" w:rsidRDefault="00DB7017" w:rsidP="00333EA1">
      <w:pPr>
        <w:pStyle w:val="Bulletstyle"/>
      </w:pPr>
      <w:r w:rsidRPr="00DB7017">
        <w:t xml:space="preserve"> </w:t>
      </w:r>
      <w:r w:rsidR="00333EA1" w:rsidRPr="00333EA1">
        <w:t xml:space="preserve">We are working on supported accommodation and unplanned support for people who need help in the community. </w:t>
      </w:r>
    </w:p>
    <w:p w14:paraId="0C2AB7BF" w14:textId="77777777" w:rsidR="00333EA1" w:rsidRDefault="00333EA1" w:rsidP="00FA7BBC">
      <w:pPr>
        <w:pStyle w:val="EasyReadSentence"/>
      </w:pPr>
    </w:p>
    <w:p w14:paraId="664CEE74" w14:textId="77777777" w:rsidR="00DB7017" w:rsidRDefault="00DB7017" w:rsidP="00FA7BBC">
      <w:pPr>
        <w:pStyle w:val="EasyReadSentence"/>
      </w:pPr>
    </w:p>
    <w:p w14:paraId="3B71E18E" w14:textId="77777777" w:rsidR="00DB7017" w:rsidRDefault="00DB7017" w:rsidP="00FA7BBC">
      <w:pPr>
        <w:pStyle w:val="EasyReadSentence"/>
      </w:pPr>
    </w:p>
    <w:p w14:paraId="3ADC0AA4" w14:textId="19A0B758" w:rsidR="00333EA1" w:rsidRPr="00784DF5" w:rsidRDefault="009562A8" w:rsidP="00A206F0">
      <w:pPr>
        <w:pStyle w:val="Bulletstyle"/>
        <w:rPr>
          <w:strike/>
        </w:rPr>
      </w:pPr>
      <w:r w:rsidRPr="009562A8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F49CC07" wp14:editId="4A05C807">
            <wp:simplePos x="0" y="0"/>
            <wp:positionH relativeFrom="column">
              <wp:posOffset>208115</wp:posOffset>
            </wp:positionH>
            <wp:positionV relativeFrom="paragraph">
              <wp:posOffset>-168965</wp:posOffset>
            </wp:positionV>
            <wp:extent cx="1381540" cy="1644190"/>
            <wp:effectExtent l="0" t="0" r="9525" b="0"/>
            <wp:wrapNone/>
            <wp:docPr id="401419844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19844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540" cy="16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6F0" w:rsidRPr="00A206F0">
        <w:t xml:space="preserve">We are </w:t>
      </w:r>
      <w:r w:rsidR="00A206F0">
        <w:t xml:space="preserve">looking </w:t>
      </w:r>
      <w:r w:rsidR="00684890">
        <w:t>with others including City and County safegu</w:t>
      </w:r>
      <w:r w:rsidR="00A206F0">
        <w:t>a</w:t>
      </w:r>
      <w:r w:rsidR="00784DF5">
        <w:t xml:space="preserve">rding </w:t>
      </w:r>
      <w:r w:rsidR="00AB33D5">
        <w:t>partnerships</w:t>
      </w:r>
      <w:r w:rsidR="00784DF5">
        <w:t xml:space="preserve"> on</w:t>
      </w:r>
      <w:r w:rsidR="00A206F0">
        <w:t xml:space="preserve"> how we </w:t>
      </w:r>
      <w:r w:rsidR="00684890" w:rsidRPr="008373B2">
        <w:rPr>
          <w:color w:val="000000" w:themeColor="text1"/>
        </w:rPr>
        <w:t>work with</w:t>
      </w:r>
      <w:r w:rsidR="00AB33D5" w:rsidRPr="008373B2">
        <w:rPr>
          <w:color w:val="000000" w:themeColor="text1"/>
        </w:rPr>
        <w:t xml:space="preserve"> young</w:t>
      </w:r>
      <w:r w:rsidR="00684890" w:rsidRPr="008373B2">
        <w:rPr>
          <w:color w:val="000000" w:themeColor="text1"/>
        </w:rPr>
        <w:t xml:space="preserve"> people to keep them safe</w:t>
      </w:r>
      <w:r w:rsidR="003A16B7" w:rsidRPr="008373B2">
        <w:rPr>
          <w:color w:val="000000" w:themeColor="text1"/>
        </w:rPr>
        <w:t xml:space="preserve"> </w:t>
      </w:r>
      <w:r w:rsidR="002E3188">
        <w:rPr>
          <w:color w:val="000000" w:themeColor="text1"/>
        </w:rPr>
        <w:t>as</w:t>
      </w:r>
      <w:r w:rsidR="003A16B7" w:rsidRPr="008373B2">
        <w:rPr>
          <w:color w:val="000000" w:themeColor="text1"/>
        </w:rPr>
        <w:t xml:space="preserve"> they prepare for adulthood</w:t>
      </w:r>
      <w:r w:rsidR="00784DF5" w:rsidRPr="008373B2">
        <w:rPr>
          <w:color w:val="000000" w:themeColor="text1"/>
        </w:rPr>
        <w:t>.</w:t>
      </w:r>
      <w:r w:rsidR="00684890" w:rsidRPr="008373B2">
        <w:rPr>
          <w:color w:val="000000" w:themeColor="text1"/>
        </w:rPr>
        <w:t xml:space="preserve"> </w:t>
      </w:r>
    </w:p>
    <w:p w14:paraId="50BBEF64" w14:textId="77777777" w:rsidR="00B426E5" w:rsidRDefault="00B426E5" w:rsidP="00FA7BBC">
      <w:pPr>
        <w:pStyle w:val="EasyReadSentence"/>
      </w:pPr>
    </w:p>
    <w:p w14:paraId="5DBA16C2" w14:textId="7A756561" w:rsidR="009562A8" w:rsidRPr="00B426E5" w:rsidRDefault="00EA47F6" w:rsidP="00FA7BBC">
      <w:pPr>
        <w:pStyle w:val="EasyReadSentence"/>
      </w:pPr>
      <w:r w:rsidRPr="00EA47F6">
        <w:rPr>
          <w:noProof/>
        </w:rPr>
        <w:drawing>
          <wp:anchor distT="0" distB="0" distL="114300" distR="114300" simplePos="0" relativeHeight="251674624" behindDoc="0" locked="0" layoutInCell="1" allowOverlap="1" wp14:anchorId="5C7C5C30" wp14:editId="36B63849">
            <wp:simplePos x="0" y="0"/>
            <wp:positionH relativeFrom="column">
              <wp:posOffset>118938</wp:posOffset>
            </wp:positionH>
            <wp:positionV relativeFrom="paragraph">
              <wp:posOffset>269736</wp:posOffset>
            </wp:positionV>
            <wp:extent cx="1480820" cy="1421130"/>
            <wp:effectExtent l="0" t="0" r="5080" b="7620"/>
            <wp:wrapNone/>
            <wp:docPr id="775212437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212437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7B4516" w14:textId="18632F7F" w:rsidR="00213DAA" w:rsidRDefault="002E3188" w:rsidP="004C2BA8">
      <w:pPr>
        <w:pStyle w:val="Bulletstyle"/>
      </w:pPr>
      <w:r>
        <w:t xml:space="preserve">More </w:t>
      </w:r>
      <w:r w:rsidR="004C2BA8" w:rsidRPr="004C2BA8">
        <w:t xml:space="preserve">people </w:t>
      </w:r>
      <w:r>
        <w:t xml:space="preserve">are being supported by </w:t>
      </w:r>
      <w:r w:rsidRPr="002E3188">
        <w:t>Our Maximising Independence Service</w:t>
      </w:r>
      <w:r>
        <w:t xml:space="preserve"> (MIS)</w:t>
      </w:r>
    </w:p>
    <w:p w14:paraId="54127C53" w14:textId="2415E18F" w:rsidR="00FD4177" w:rsidRDefault="00FD4177" w:rsidP="00FA7BBC">
      <w:pPr>
        <w:pStyle w:val="EasyReadSentence"/>
      </w:pPr>
    </w:p>
    <w:p w14:paraId="660F1CE5" w14:textId="0D498C17" w:rsidR="003A56F9" w:rsidRDefault="003A56F9" w:rsidP="00FA7BBC">
      <w:pPr>
        <w:pStyle w:val="EasyReadSentence"/>
      </w:pPr>
    </w:p>
    <w:p w14:paraId="3D2FD102" w14:textId="5983CCF9" w:rsidR="00EA47F6" w:rsidRDefault="00EA47F6" w:rsidP="00FA7BBC">
      <w:pPr>
        <w:pStyle w:val="EasyReadSentence"/>
      </w:pPr>
    </w:p>
    <w:p w14:paraId="63D13A35" w14:textId="080D61C8" w:rsidR="00FD4177" w:rsidRDefault="003A56F9" w:rsidP="00BD3A3B">
      <w:pPr>
        <w:pStyle w:val="Bulletstyle"/>
      </w:pPr>
      <w:r w:rsidRPr="003A56F9">
        <w:rPr>
          <w:noProof/>
        </w:rPr>
        <w:drawing>
          <wp:anchor distT="0" distB="0" distL="114300" distR="114300" simplePos="0" relativeHeight="251675648" behindDoc="0" locked="0" layoutInCell="1" allowOverlap="1" wp14:anchorId="4BA95407" wp14:editId="0C767D9A">
            <wp:simplePos x="0" y="0"/>
            <wp:positionH relativeFrom="column">
              <wp:posOffset>59635</wp:posOffset>
            </wp:positionH>
            <wp:positionV relativeFrom="paragraph">
              <wp:posOffset>6046</wp:posOffset>
            </wp:positionV>
            <wp:extent cx="1567519" cy="805070"/>
            <wp:effectExtent l="0" t="0" r="0" b="0"/>
            <wp:wrapNone/>
            <wp:docPr id="142801486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01486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838" cy="80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56F9">
        <w:t xml:space="preserve"> </w:t>
      </w:r>
      <w:r w:rsidR="00C52862">
        <w:t xml:space="preserve">More staff </w:t>
      </w:r>
      <w:r>
        <w:t xml:space="preserve">have been </w:t>
      </w:r>
      <w:r w:rsidR="00C52862">
        <w:t xml:space="preserve">employed </w:t>
      </w:r>
      <w:r w:rsidR="00BD3A3B">
        <w:t xml:space="preserve">in the Preparing for </w:t>
      </w:r>
      <w:r w:rsidR="008A235C">
        <w:t>A</w:t>
      </w:r>
      <w:r w:rsidR="00BD3A3B">
        <w:t>dulthood team.</w:t>
      </w:r>
    </w:p>
    <w:p w14:paraId="661C9A11" w14:textId="77777777" w:rsidR="003A56F9" w:rsidRDefault="003A56F9" w:rsidP="00FA7BBC">
      <w:pPr>
        <w:pStyle w:val="EasyReadSentence"/>
      </w:pPr>
    </w:p>
    <w:p w14:paraId="6A57B2F5" w14:textId="0B27A05F" w:rsidR="003A56F9" w:rsidRPr="003A56F9" w:rsidRDefault="00FA1379" w:rsidP="00FA7BBC">
      <w:pPr>
        <w:pStyle w:val="EasyReadSentence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CC01539" wp14:editId="3FDAE4CF">
            <wp:simplePos x="0" y="0"/>
            <wp:positionH relativeFrom="margin">
              <wp:posOffset>-140401</wp:posOffset>
            </wp:positionH>
            <wp:positionV relativeFrom="paragraph">
              <wp:posOffset>288622</wp:posOffset>
            </wp:positionV>
            <wp:extent cx="1715927" cy="1103243"/>
            <wp:effectExtent l="0" t="0" r="0" b="1905"/>
            <wp:wrapNone/>
            <wp:docPr id="1497254790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254790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927" cy="1103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0B76B" w14:textId="79B71AB3" w:rsidR="008A235C" w:rsidRPr="008A235C" w:rsidRDefault="008A235C" w:rsidP="00034F35">
      <w:pPr>
        <w:pStyle w:val="Bulletstyle"/>
      </w:pPr>
      <w:r>
        <w:t xml:space="preserve">The </w:t>
      </w:r>
      <w:r w:rsidRPr="008A235C">
        <w:t>Preparing for Adulthood team</w:t>
      </w:r>
      <w:r>
        <w:t xml:space="preserve"> now have enough staff to </w:t>
      </w:r>
      <w:r w:rsidR="00034F35">
        <w:t>work with schools</w:t>
      </w:r>
      <w:r w:rsidRPr="008A235C">
        <w:t>.</w:t>
      </w:r>
    </w:p>
    <w:p w14:paraId="77A4218B" w14:textId="46198E42" w:rsidR="00BD3A3B" w:rsidRDefault="00BD3A3B" w:rsidP="00FA7BBC">
      <w:pPr>
        <w:pStyle w:val="EasyReadSentence"/>
      </w:pPr>
    </w:p>
    <w:p w14:paraId="12F8237A" w14:textId="7742C44A" w:rsidR="00FA1379" w:rsidRDefault="002E3188" w:rsidP="00FA7BBC">
      <w:pPr>
        <w:pStyle w:val="EasyReadSentence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2B98586" wp14:editId="3C10BCE0">
            <wp:simplePos x="0" y="0"/>
            <wp:positionH relativeFrom="column">
              <wp:posOffset>9866</wp:posOffset>
            </wp:positionH>
            <wp:positionV relativeFrom="paragraph">
              <wp:posOffset>289787</wp:posOffset>
            </wp:positionV>
            <wp:extent cx="1176655" cy="1450975"/>
            <wp:effectExtent l="0" t="0" r="4445" b="0"/>
            <wp:wrapNone/>
            <wp:docPr id="49440520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0520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0DE9D4" w14:textId="7D9CF561" w:rsidR="00BD3A3B" w:rsidRDefault="00063AEB" w:rsidP="00063AEB">
      <w:pPr>
        <w:pStyle w:val="Bulletstyle"/>
      </w:pPr>
      <w:r>
        <w:t>New information and guidance for young people is due to be published.</w:t>
      </w:r>
    </w:p>
    <w:p w14:paraId="7607BD44" w14:textId="29A6FA8B" w:rsidR="00BD3A3B" w:rsidRDefault="00063AEB" w:rsidP="00D136C5">
      <w:pPr>
        <w:pStyle w:val="Heading2"/>
      </w:pPr>
      <w:r>
        <w:lastRenderedPageBreak/>
        <w:t>Workforce</w:t>
      </w:r>
    </w:p>
    <w:p w14:paraId="1B8B8F84" w14:textId="54FE9DF5" w:rsidR="00D136C5" w:rsidRPr="00D136C5" w:rsidRDefault="00D136C5" w:rsidP="00D136C5">
      <w:pPr>
        <w:pStyle w:val="Heading2"/>
        <w:rPr>
          <w:b w:val="0"/>
          <w:bCs/>
        </w:rPr>
      </w:pPr>
      <w:r w:rsidRPr="00D136C5">
        <w:rPr>
          <w:b w:val="0"/>
          <w:bCs/>
          <w:sz w:val="36"/>
          <w:szCs w:val="28"/>
        </w:rPr>
        <w:t>The people who support you.</w:t>
      </w:r>
    </w:p>
    <w:p w14:paraId="07FD5E29" w14:textId="3CFD3657" w:rsidR="00213DAA" w:rsidRDefault="00213DAA" w:rsidP="00FA7BBC">
      <w:pPr>
        <w:pStyle w:val="EasyReadSentence"/>
      </w:pPr>
    </w:p>
    <w:p w14:paraId="28806EBC" w14:textId="59B0A821" w:rsidR="00AA4B9C" w:rsidRDefault="00AA4B9C" w:rsidP="00FA7BBC">
      <w:pPr>
        <w:pStyle w:val="EasyReadSentence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37152EF" wp14:editId="24A8874E">
            <wp:simplePos x="0" y="0"/>
            <wp:positionH relativeFrom="margin">
              <wp:posOffset>-135890</wp:posOffset>
            </wp:positionH>
            <wp:positionV relativeFrom="paragraph">
              <wp:posOffset>355354</wp:posOffset>
            </wp:positionV>
            <wp:extent cx="1872384" cy="1063487"/>
            <wp:effectExtent l="0" t="0" r="0" b="3810"/>
            <wp:wrapNone/>
            <wp:docPr id="224840759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40759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384" cy="1063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1FD79" w14:textId="10925AC3" w:rsidR="004F0EB3" w:rsidRDefault="004F0EB3" w:rsidP="004F0EB3">
      <w:pPr>
        <w:pStyle w:val="Bulletstyle"/>
      </w:pPr>
      <w:r>
        <w:t>We have more</w:t>
      </w:r>
      <w:r w:rsidRPr="001E75E6">
        <w:t xml:space="preserve"> Social Work and Occupational Therapy apprentices</w:t>
      </w:r>
      <w:r>
        <w:t>.</w:t>
      </w:r>
    </w:p>
    <w:p w14:paraId="4865E1B9" w14:textId="77777777" w:rsidR="004F0EB3" w:rsidRDefault="004F0EB3" w:rsidP="00FA7BBC">
      <w:pPr>
        <w:pStyle w:val="EasyReadSentence"/>
      </w:pPr>
    </w:p>
    <w:p w14:paraId="3F81224C" w14:textId="77777777" w:rsidR="00860128" w:rsidRDefault="00860128" w:rsidP="00FA7BBC">
      <w:pPr>
        <w:pStyle w:val="EasyReadSentence"/>
      </w:pPr>
    </w:p>
    <w:p w14:paraId="7D981A53" w14:textId="77777777" w:rsidR="00F30F5A" w:rsidRDefault="00F30F5A" w:rsidP="00FA7BBC">
      <w:pPr>
        <w:pStyle w:val="EasyReadSentence"/>
      </w:pPr>
    </w:p>
    <w:p w14:paraId="19A668EA" w14:textId="0E7E5D25" w:rsidR="00860128" w:rsidRPr="001E75E6" w:rsidRDefault="0088122F" w:rsidP="00FA7BBC">
      <w:pPr>
        <w:pStyle w:val="EasyReadSentence"/>
      </w:pPr>
      <w:r w:rsidRPr="0088122F">
        <w:rPr>
          <w:noProof/>
        </w:rPr>
        <w:drawing>
          <wp:anchor distT="0" distB="0" distL="114300" distR="114300" simplePos="0" relativeHeight="251679744" behindDoc="0" locked="0" layoutInCell="1" allowOverlap="1" wp14:anchorId="5156807F" wp14:editId="3657635C">
            <wp:simplePos x="0" y="0"/>
            <wp:positionH relativeFrom="margin">
              <wp:align>left</wp:align>
            </wp:positionH>
            <wp:positionV relativeFrom="paragraph">
              <wp:posOffset>147927</wp:posOffset>
            </wp:positionV>
            <wp:extent cx="1549620" cy="1908313"/>
            <wp:effectExtent l="0" t="0" r="0" b="0"/>
            <wp:wrapNone/>
            <wp:docPr id="280412822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12822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895" cy="19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15D16" w14:textId="6C9E8EB8" w:rsidR="004F0EB3" w:rsidRDefault="004F0EB3" w:rsidP="004F0EB3">
      <w:pPr>
        <w:pStyle w:val="Bulletstyle"/>
        <w:rPr>
          <w:szCs w:val="32"/>
        </w:rPr>
      </w:pPr>
      <w:r w:rsidRPr="001E75E6">
        <w:t xml:space="preserve">We have </w:t>
      </w:r>
      <w:r>
        <w:t xml:space="preserve">trained </w:t>
      </w:r>
      <w:r w:rsidRPr="001E75E6">
        <w:t>146 care staff to become mental health</w:t>
      </w:r>
      <w:r>
        <w:t xml:space="preserve"> </w:t>
      </w:r>
      <w:r w:rsidRPr="001E75E6">
        <w:rPr>
          <w:szCs w:val="32"/>
        </w:rPr>
        <w:t xml:space="preserve">first aiders </w:t>
      </w:r>
      <w:r>
        <w:rPr>
          <w:szCs w:val="32"/>
        </w:rPr>
        <w:t>where</w:t>
      </w:r>
      <w:r w:rsidRPr="001E75E6">
        <w:rPr>
          <w:szCs w:val="32"/>
        </w:rPr>
        <w:t xml:space="preserve"> </w:t>
      </w:r>
      <w:r>
        <w:rPr>
          <w:szCs w:val="32"/>
        </w:rPr>
        <w:t>they</w:t>
      </w:r>
      <w:r w:rsidRPr="001E75E6">
        <w:rPr>
          <w:szCs w:val="32"/>
        </w:rPr>
        <w:t xml:space="preserve"> work</w:t>
      </w:r>
      <w:r>
        <w:rPr>
          <w:szCs w:val="32"/>
        </w:rPr>
        <w:t>.</w:t>
      </w:r>
    </w:p>
    <w:p w14:paraId="122B39B1" w14:textId="77777777" w:rsidR="00F30F5A" w:rsidRPr="00F30F5A" w:rsidRDefault="00F30F5A" w:rsidP="00F30F5A">
      <w:pPr>
        <w:pStyle w:val="EasyReadSentence"/>
      </w:pPr>
    </w:p>
    <w:p w14:paraId="6EACD787" w14:textId="03F1C986" w:rsidR="004F0EB3" w:rsidRDefault="004F0EB3" w:rsidP="004F0EB3">
      <w:pPr>
        <w:pStyle w:val="Bulletstyle"/>
      </w:pPr>
      <w:r>
        <w:rPr>
          <w:szCs w:val="32"/>
        </w:rPr>
        <w:t>We</w:t>
      </w:r>
      <w:r w:rsidRPr="001E75E6">
        <w:rPr>
          <w:szCs w:val="32"/>
        </w:rPr>
        <w:t xml:space="preserve"> </w:t>
      </w:r>
      <w:r>
        <w:rPr>
          <w:szCs w:val="32"/>
        </w:rPr>
        <w:t>trained</w:t>
      </w:r>
      <w:r w:rsidRPr="001E75E6">
        <w:rPr>
          <w:szCs w:val="32"/>
        </w:rPr>
        <w:t xml:space="preserve"> 90 care managers in mental</w:t>
      </w:r>
      <w:r>
        <w:rPr>
          <w:szCs w:val="32"/>
        </w:rPr>
        <w:t xml:space="preserve"> </w:t>
      </w:r>
      <w:r w:rsidRPr="001E75E6">
        <w:t>health skills to support their staff.</w:t>
      </w:r>
    </w:p>
    <w:p w14:paraId="05EEB4C7" w14:textId="14505EB9" w:rsidR="004F0EB3" w:rsidRDefault="004F0EB3" w:rsidP="00CA3F57">
      <w:pPr>
        <w:pStyle w:val="Bulletstyle"/>
        <w:numPr>
          <w:ilvl w:val="0"/>
          <w:numId w:val="0"/>
        </w:numPr>
        <w:ind w:left="3402"/>
      </w:pPr>
    </w:p>
    <w:p w14:paraId="15969BD5" w14:textId="45962167" w:rsidR="00F30F5A" w:rsidRPr="00F30F5A" w:rsidRDefault="00F30F5A" w:rsidP="00F30F5A">
      <w:pPr>
        <w:pStyle w:val="EasyReadSentence"/>
      </w:pPr>
    </w:p>
    <w:p w14:paraId="5C6621C9" w14:textId="61E8D0F4" w:rsidR="00CA3F57" w:rsidRDefault="004D6504" w:rsidP="004F0EB3">
      <w:pPr>
        <w:pStyle w:val="Bulletstyle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0F85CBB" wp14:editId="33381340">
            <wp:simplePos x="0" y="0"/>
            <wp:positionH relativeFrom="margin">
              <wp:posOffset>-89452</wp:posOffset>
            </wp:positionH>
            <wp:positionV relativeFrom="paragraph">
              <wp:posOffset>155326</wp:posOffset>
            </wp:positionV>
            <wp:extent cx="1871980" cy="835331"/>
            <wp:effectExtent l="0" t="0" r="0" b="3175"/>
            <wp:wrapNone/>
            <wp:docPr id="1944558695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558695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835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F57" w:rsidRPr="004F0EB3">
        <w:t xml:space="preserve">We have 29 people who work in social care </w:t>
      </w:r>
      <w:r w:rsidR="00183822">
        <w:t>who</w:t>
      </w:r>
      <w:r w:rsidR="00CA3F57" w:rsidRPr="004F0EB3">
        <w:t xml:space="preserve"> will visit schools, colleges, universities, and community job fairs to tell people about working in social care.</w:t>
      </w:r>
    </w:p>
    <w:p w14:paraId="291222BC" w14:textId="3251E71D" w:rsidR="0088122F" w:rsidRPr="0088122F" w:rsidRDefault="0088122F" w:rsidP="00FA7BBC">
      <w:pPr>
        <w:pStyle w:val="EasyReadSentence"/>
      </w:pPr>
    </w:p>
    <w:p w14:paraId="4478D76D" w14:textId="0B1C20C0" w:rsidR="00F671D5" w:rsidRDefault="00F30F5A" w:rsidP="00763B75">
      <w:pPr>
        <w:pStyle w:val="Bulletstyle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3CF82AC2" wp14:editId="667359E1">
            <wp:simplePos x="0" y="0"/>
            <wp:positionH relativeFrom="column">
              <wp:posOffset>-370177</wp:posOffset>
            </wp:positionH>
            <wp:positionV relativeFrom="paragraph">
              <wp:posOffset>-79963</wp:posOffset>
            </wp:positionV>
            <wp:extent cx="1898373" cy="1445598"/>
            <wp:effectExtent l="0" t="0" r="6985" b="2540"/>
            <wp:wrapNone/>
            <wp:docPr id="1230463628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463628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373" cy="1445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B75" w:rsidRPr="002251B6">
        <w:t xml:space="preserve">We </w:t>
      </w:r>
      <w:r w:rsidR="00763B75">
        <w:t xml:space="preserve">had </w:t>
      </w:r>
      <w:r w:rsidR="00763B75" w:rsidRPr="002251B6">
        <w:t xml:space="preserve">our annual Learning and Celebration Event for 600 members of staff </w:t>
      </w:r>
      <w:r w:rsidR="00763B75">
        <w:t xml:space="preserve">and </w:t>
      </w:r>
      <w:r w:rsidR="00763B75" w:rsidRPr="002251B6">
        <w:t>included people with lived experience of social care and partners.</w:t>
      </w:r>
    </w:p>
    <w:p w14:paraId="52D19E79" w14:textId="5BBD6D0C" w:rsidR="00F671D5" w:rsidRDefault="00F671D5" w:rsidP="00F671D5">
      <w:pPr>
        <w:pStyle w:val="Bulletstyle"/>
        <w:numPr>
          <w:ilvl w:val="0"/>
          <w:numId w:val="0"/>
        </w:numPr>
        <w:ind w:left="3402"/>
      </w:pPr>
    </w:p>
    <w:p w14:paraId="15C6D144" w14:textId="595891CA" w:rsidR="00763B75" w:rsidRPr="002251B6" w:rsidRDefault="00BC66D6" w:rsidP="00F671D5">
      <w:pPr>
        <w:pStyle w:val="Bulletstyle"/>
        <w:numPr>
          <w:ilvl w:val="0"/>
          <w:numId w:val="0"/>
        </w:numPr>
        <w:ind w:left="3402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DE68062" wp14:editId="504A837A">
            <wp:simplePos x="0" y="0"/>
            <wp:positionH relativeFrom="column">
              <wp:posOffset>206442</wp:posOffset>
            </wp:positionH>
            <wp:positionV relativeFrom="paragraph">
              <wp:posOffset>6985</wp:posOffset>
            </wp:positionV>
            <wp:extent cx="1193746" cy="1858617"/>
            <wp:effectExtent l="0" t="0" r="6985" b="8890"/>
            <wp:wrapNone/>
            <wp:docPr id="1029893636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893636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746" cy="1858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B75">
        <w:t xml:space="preserve">There was </w:t>
      </w:r>
      <w:r w:rsidR="00763B75" w:rsidRPr="002251B6">
        <w:t xml:space="preserve"> an award ceremony for staff recognising their </w:t>
      </w:r>
      <w:r w:rsidR="00763B75">
        <w:t xml:space="preserve">work </w:t>
      </w:r>
      <w:r w:rsidR="00763B75" w:rsidRPr="002251B6">
        <w:t xml:space="preserve">over the last year. </w:t>
      </w:r>
      <w:r w:rsidR="00763B75">
        <w:t>S</w:t>
      </w:r>
      <w:r w:rsidR="00763B75" w:rsidRPr="002251B6">
        <w:t xml:space="preserve">taff </w:t>
      </w:r>
      <w:r w:rsidR="00763B75">
        <w:t>and</w:t>
      </w:r>
      <w:r w:rsidR="00763B75" w:rsidRPr="002251B6">
        <w:t xml:space="preserve"> people with lived experience </w:t>
      </w:r>
      <w:r w:rsidR="00763B75">
        <w:t>said the</w:t>
      </w:r>
      <w:r w:rsidR="00763B75" w:rsidRPr="002251B6">
        <w:t xml:space="preserve"> event was very positive.</w:t>
      </w:r>
    </w:p>
    <w:p w14:paraId="641C4204" w14:textId="2685B489" w:rsidR="00CA3F57" w:rsidRDefault="00CA3F57" w:rsidP="00FA7BBC">
      <w:pPr>
        <w:pStyle w:val="EasyReadSentence"/>
      </w:pPr>
    </w:p>
    <w:p w14:paraId="7B502313" w14:textId="04FC9793" w:rsidR="00763B75" w:rsidRDefault="00763B75" w:rsidP="00FA7BBC">
      <w:pPr>
        <w:pStyle w:val="EasyReadSentence"/>
      </w:pPr>
    </w:p>
    <w:p w14:paraId="27747430" w14:textId="08EA1D6A" w:rsidR="00CA3F57" w:rsidRPr="00CA3F57" w:rsidRDefault="00CA3F57" w:rsidP="00FA7BBC">
      <w:pPr>
        <w:pStyle w:val="EasyReadSentence"/>
      </w:pPr>
    </w:p>
    <w:p w14:paraId="79B30F7E" w14:textId="02501DAE" w:rsidR="00D136C5" w:rsidRPr="00754F26" w:rsidRDefault="00D136C5" w:rsidP="00FA7BBC">
      <w:pPr>
        <w:pStyle w:val="EasyReadSentence"/>
      </w:pPr>
    </w:p>
    <w:p w14:paraId="3010633C" w14:textId="2F51B62B" w:rsidR="00E53789" w:rsidRDefault="00E53789" w:rsidP="00FA7BBC">
      <w:pPr>
        <w:pStyle w:val="EasyReadSentence"/>
      </w:pPr>
    </w:p>
    <w:p w14:paraId="53F298B2" w14:textId="77777777" w:rsidR="00053BAC" w:rsidRPr="00053BAC" w:rsidRDefault="00053BAC" w:rsidP="00FA7BBC">
      <w:pPr>
        <w:pStyle w:val="EasyReadSentence"/>
      </w:pPr>
    </w:p>
    <w:p w14:paraId="3F6D83AB" w14:textId="77777777" w:rsidR="00741FAF" w:rsidRDefault="00741FAF" w:rsidP="00741FAF"/>
    <w:p w14:paraId="1B898FBE" w14:textId="77777777" w:rsidR="00772AD5" w:rsidRDefault="00772AD5" w:rsidP="00FA7BBC">
      <w:pPr>
        <w:pStyle w:val="EasyReadSentence"/>
      </w:pPr>
    </w:p>
    <w:p w14:paraId="075C38FB" w14:textId="77777777" w:rsidR="00741FAF" w:rsidRDefault="00741FAF" w:rsidP="00741FAF">
      <w:pPr>
        <w:pBdr>
          <w:bottom w:val="single" w:sz="6" w:space="1" w:color="auto"/>
        </w:pBdr>
      </w:pPr>
    </w:p>
    <w:p w14:paraId="78029733" w14:textId="5B85B330" w:rsidR="00741FAF" w:rsidRPr="00A260C1" w:rsidRDefault="000F7AAA" w:rsidP="00741FAF">
      <w:pPr>
        <w:rPr>
          <w:color w:val="000000" w:themeColor="text1"/>
        </w:rPr>
      </w:pPr>
      <w:r w:rsidRPr="00A260C1">
        <w:rPr>
          <w:color w:val="000000" w:themeColor="text1"/>
        </w:rPr>
        <w:t xml:space="preserve">Date </w:t>
      </w:r>
      <w:r w:rsidR="00A260C1">
        <w:rPr>
          <w:color w:val="000000" w:themeColor="text1"/>
        </w:rPr>
        <w:t xml:space="preserve">this </w:t>
      </w:r>
      <w:r w:rsidRPr="00A260C1">
        <w:rPr>
          <w:color w:val="000000" w:themeColor="text1"/>
        </w:rPr>
        <w:t xml:space="preserve">easy read published </w:t>
      </w:r>
      <w:r w:rsidR="00212034">
        <w:rPr>
          <w:color w:val="000000" w:themeColor="text1"/>
        </w:rPr>
        <w:t>June 2025</w:t>
      </w:r>
    </w:p>
    <w:sectPr w:rsidR="00741FAF" w:rsidRPr="00A260C1" w:rsidSect="00356536">
      <w:headerReference w:type="default" r:id="rId65"/>
      <w:footerReference w:type="default" r:id="rId66"/>
      <w:headerReference w:type="first" r:id="rId67"/>
      <w:pgSz w:w="11906" w:h="16838"/>
      <w:pgMar w:top="1440" w:right="1440" w:bottom="1440" w:left="1440" w:header="708" w:footer="708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1DF3B" w14:textId="77777777" w:rsidR="001806AA" w:rsidRDefault="001806AA" w:rsidP="00BF474B">
      <w:pPr>
        <w:spacing w:after="0" w:line="240" w:lineRule="auto"/>
      </w:pPr>
      <w:r>
        <w:separator/>
      </w:r>
    </w:p>
  </w:endnote>
  <w:endnote w:type="continuationSeparator" w:id="0">
    <w:p w14:paraId="3376B847" w14:textId="77777777" w:rsidR="001806AA" w:rsidRDefault="001806AA" w:rsidP="00BF4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767883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C630D76" w14:textId="77777777" w:rsidR="003F7BCC" w:rsidRDefault="003F7BC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F081BB8" w14:textId="77777777" w:rsidR="00BF474B" w:rsidRDefault="00BF47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652286" w14:textId="77777777" w:rsidR="001806AA" w:rsidRDefault="001806AA" w:rsidP="00BF474B">
      <w:pPr>
        <w:spacing w:after="0" w:line="240" w:lineRule="auto"/>
      </w:pPr>
      <w:r>
        <w:separator/>
      </w:r>
    </w:p>
  </w:footnote>
  <w:footnote w:type="continuationSeparator" w:id="0">
    <w:p w14:paraId="26DE5D20" w14:textId="77777777" w:rsidR="001806AA" w:rsidRDefault="001806AA" w:rsidP="00BF4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E8C53" w14:textId="77777777" w:rsidR="00B34E41" w:rsidRDefault="00356536" w:rsidP="00356536">
    <w:pPr>
      <w:pStyle w:val="Header"/>
      <w:tabs>
        <w:tab w:val="clear" w:pos="4513"/>
        <w:tab w:val="clear" w:pos="9026"/>
        <w:tab w:val="left" w:pos="378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A0E6C" w14:textId="77777777" w:rsidR="00182336" w:rsidRPr="00182336" w:rsidRDefault="00214FC5" w:rsidP="00182336">
    <w:pPr>
      <w:pStyle w:val="NoSpacing"/>
    </w:pPr>
    <w:r w:rsidRPr="001D2024">
      <w:rPr>
        <w:rFonts w:cs="Arial"/>
        <w:noProof/>
        <w:szCs w:val="32"/>
      </w:rPr>
      <w:drawing>
        <wp:anchor distT="0" distB="0" distL="114300" distR="114300" simplePos="0" relativeHeight="251659264" behindDoc="1" locked="0" layoutInCell="1" allowOverlap="1" wp14:anchorId="53C13401" wp14:editId="35F4F49D">
          <wp:simplePos x="0" y="0"/>
          <wp:positionH relativeFrom="column">
            <wp:posOffset>-942975</wp:posOffset>
          </wp:positionH>
          <wp:positionV relativeFrom="paragraph">
            <wp:posOffset>-476885</wp:posOffset>
          </wp:positionV>
          <wp:extent cx="7583170" cy="1184275"/>
          <wp:effectExtent l="0" t="0" r="0" b="0"/>
          <wp:wrapNone/>
          <wp:docPr id="407316233" name="Picture 4073162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170" cy="1184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646EF"/>
    <w:multiLevelType w:val="hybridMultilevel"/>
    <w:tmpl w:val="166EDB7A"/>
    <w:lvl w:ilvl="0" w:tplc="FA8EBFE4">
      <w:numFmt w:val="bullet"/>
      <w:lvlText w:val="•"/>
      <w:lvlJc w:val="left"/>
      <w:pPr>
        <w:ind w:left="3119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94A23"/>
    <w:multiLevelType w:val="hybridMultilevel"/>
    <w:tmpl w:val="081453C2"/>
    <w:lvl w:ilvl="0" w:tplc="B04249C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A1857"/>
    <w:multiLevelType w:val="hybridMultilevel"/>
    <w:tmpl w:val="E59290B0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3" w15:restartNumberingAfterBreak="0">
    <w:nsid w:val="26304BEF"/>
    <w:multiLevelType w:val="hybridMultilevel"/>
    <w:tmpl w:val="A3907F20"/>
    <w:lvl w:ilvl="0" w:tplc="B04249C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73762E"/>
    <w:multiLevelType w:val="hybridMultilevel"/>
    <w:tmpl w:val="3BE6686A"/>
    <w:lvl w:ilvl="0" w:tplc="0809000F">
      <w:start w:val="1"/>
      <w:numFmt w:val="decimal"/>
      <w:lvlText w:val="%1."/>
      <w:lvlJc w:val="left"/>
      <w:pPr>
        <w:ind w:left="3839" w:hanging="360"/>
      </w:pPr>
    </w:lvl>
    <w:lvl w:ilvl="1" w:tplc="08090019" w:tentative="1">
      <w:start w:val="1"/>
      <w:numFmt w:val="lowerLetter"/>
      <w:lvlText w:val="%2."/>
      <w:lvlJc w:val="left"/>
      <w:pPr>
        <w:ind w:left="4559" w:hanging="360"/>
      </w:pPr>
    </w:lvl>
    <w:lvl w:ilvl="2" w:tplc="0809001B" w:tentative="1">
      <w:start w:val="1"/>
      <w:numFmt w:val="lowerRoman"/>
      <w:lvlText w:val="%3."/>
      <w:lvlJc w:val="right"/>
      <w:pPr>
        <w:ind w:left="5279" w:hanging="180"/>
      </w:pPr>
    </w:lvl>
    <w:lvl w:ilvl="3" w:tplc="0809000F" w:tentative="1">
      <w:start w:val="1"/>
      <w:numFmt w:val="decimal"/>
      <w:lvlText w:val="%4."/>
      <w:lvlJc w:val="left"/>
      <w:pPr>
        <w:ind w:left="5999" w:hanging="360"/>
      </w:pPr>
    </w:lvl>
    <w:lvl w:ilvl="4" w:tplc="08090019" w:tentative="1">
      <w:start w:val="1"/>
      <w:numFmt w:val="lowerLetter"/>
      <w:lvlText w:val="%5."/>
      <w:lvlJc w:val="left"/>
      <w:pPr>
        <w:ind w:left="6719" w:hanging="360"/>
      </w:pPr>
    </w:lvl>
    <w:lvl w:ilvl="5" w:tplc="0809001B" w:tentative="1">
      <w:start w:val="1"/>
      <w:numFmt w:val="lowerRoman"/>
      <w:lvlText w:val="%6."/>
      <w:lvlJc w:val="right"/>
      <w:pPr>
        <w:ind w:left="7439" w:hanging="180"/>
      </w:pPr>
    </w:lvl>
    <w:lvl w:ilvl="6" w:tplc="0809000F" w:tentative="1">
      <w:start w:val="1"/>
      <w:numFmt w:val="decimal"/>
      <w:lvlText w:val="%7."/>
      <w:lvlJc w:val="left"/>
      <w:pPr>
        <w:ind w:left="8159" w:hanging="360"/>
      </w:pPr>
    </w:lvl>
    <w:lvl w:ilvl="7" w:tplc="08090019" w:tentative="1">
      <w:start w:val="1"/>
      <w:numFmt w:val="lowerLetter"/>
      <w:lvlText w:val="%8."/>
      <w:lvlJc w:val="left"/>
      <w:pPr>
        <w:ind w:left="8879" w:hanging="360"/>
      </w:pPr>
    </w:lvl>
    <w:lvl w:ilvl="8" w:tplc="0809001B" w:tentative="1">
      <w:start w:val="1"/>
      <w:numFmt w:val="lowerRoman"/>
      <w:lvlText w:val="%9."/>
      <w:lvlJc w:val="right"/>
      <w:pPr>
        <w:ind w:left="9599" w:hanging="180"/>
      </w:pPr>
    </w:lvl>
  </w:abstractNum>
  <w:abstractNum w:abstractNumId="5" w15:restartNumberingAfterBreak="0">
    <w:nsid w:val="43A97165"/>
    <w:multiLevelType w:val="hybridMultilevel"/>
    <w:tmpl w:val="12A83028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6" w15:restartNumberingAfterBreak="0">
    <w:nsid w:val="4CE82B45"/>
    <w:multiLevelType w:val="hybridMultilevel"/>
    <w:tmpl w:val="3C82B580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7" w15:restartNumberingAfterBreak="0">
    <w:nsid w:val="521C4F3A"/>
    <w:multiLevelType w:val="hybridMultilevel"/>
    <w:tmpl w:val="6BDC4A8E"/>
    <w:lvl w:ilvl="0" w:tplc="08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8" w15:restartNumberingAfterBreak="0">
    <w:nsid w:val="5BCB4837"/>
    <w:multiLevelType w:val="hybridMultilevel"/>
    <w:tmpl w:val="729669FE"/>
    <w:lvl w:ilvl="0" w:tplc="B04249C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4E4CD1"/>
    <w:multiLevelType w:val="hybridMultilevel"/>
    <w:tmpl w:val="B6F2D38A"/>
    <w:lvl w:ilvl="0" w:tplc="088E8716">
      <w:start w:val="1"/>
      <w:numFmt w:val="bullet"/>
      <w:pStyle w:val="Bulletsty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A63BAD"/>
    <w:multiLevelType w:val="hybridMultilevel"/>
    <w:tmpl w:val="1C26315A"/>
    <w:lvl w:ilvl="0" w:tplc="FA8EBFE4">
      <w:numFmt w:val="bullet"/>
      <w:lvlText w:val="•"/>
      <w:lvlJc w:val="left"/>
      <w:pPr>
        <w:ind w:left="3119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79" w:hanging="360"/>
      </w:pPr>
      <w:rPr>
        <w:rFonts w:ascii="Wingdings" w:hAnsi="Wingdings" w:hint="default"/>
      </w:rPr>
    </w:lvl>
  </w:abstractNum>
  <w:abstractNum w:abstractNumId="11" w15:restartNumberingAfterBreak="0">
    <w:nsid w:val="76EA3A09"/>
    <w:multiLevelType w:val="hybridMultilevel"/>
    <w:tmpl w:val="3D9E5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5735E0"/>
    <w:multiLevelType w:val="hybridMultilevel"/>
    <w:tmpl w:val="33687828"/>
    <w:lvl w:ilvl="0" w:tplc="B6E2A228">
      <w:start w:val="1"/>
      <w:numFmt w:val="bullet"/>
      <w:pStyle w:val="BulletStyle0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num w:numId="1" w16cid:durableId="1933467169">
    <w:abstractNumId w:val="9"/>
  </w:num>
  <w:num w:numId="2" w16cid:durableId="822047614">
    <w:abstractNumId w:val="10"/>
  </w:num>
  <w:num w:numId="3" w16cid:durableId="141582646">
    <w:abstractNumId w:val="0"/>
  </w:num>
  <w:num w:numId="4" w16cid:durableId="1507669821">
    <w:abstractNumId w:val="6"/>
  </w:num>
  <w:num w:numId="5" w16cid:durableId="210195475">
    <w:abstractNumId w:val="4"/>
  </w:num>
  <w:num w:numId="6" w16cid:durableId="139619510">
    <w:abstractNumId w:val="7"/>
  </w:num>
  <w:num w:numId="7" w16cid:durableId="1653556254">
    <w:abstractNumId w:val="12"/>
  </w:num>
  <w:num w:numId="8" w16cid:durableId="1645231498">
    <w:abstractNumId w:val="2"/>
  </w:num>
  <w:num w:numId="9" w16cid:durableId="1415054155">
    <w:abstractNumId w:val="11"/>
  </w:num>
  <w:num w:numId="10" w16cid:durableId="723873994">
    <w:abstractNumId w:val="1"/>
  </w:num>
  <w:num w:numId="11" w16cid:durableId="839738960">
    <w:abstractNumId w:val="8"/>
  </w:num>
  <w:num w:numId="12" w16cid:durableId="2114590799">
    <w:abstractNumId w:val="3"/>
  </w:num>
  <w:num w:numId="13" w16cid:durableId="11409981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F87"/>
    <w:rsid w:val="00005B15"/>
    <w:rsid w:val="00010577"/>
    <w:rsid w:val="0001179E"/>
    <w:rsid w:val="00012580"/>
    <w:rsid w:val="00017163"/>
    <w:rsid w:val="00020F87"/>
    <w:rsid w:val="000211A3"/>
    <w:rsid w:val="00022C32"/>
    <w:rsid w:val="000269D9"/>
    <w:rsid w:val="00034F35"/>
    <w:rsid w:val="0003722C"/>
    <w:rsid w:val="00037E86"/>
    <w:rsid w:val="00047A92"/>
    <w:rsid w:val="00052282"/>
    <w:rsid w:val="00053BAC"/>
    <w:rsid w:val="00053EA8"/>
    <w:rsid w:val="00055D10"/>
    <w:rsid w:val="00063AEB"/>
    <w:rsid w:val="000660ED"/>
    <w:rsid w:val="00085B31"/>
    <w:rsid w:val="0009063A"/>
    <w:rsid w:val="0009077B"/>
    <w:rsid w:val="00093E00"/>
    <w:rsid w:val="00096CE2"/>
    <w:rsid w:val="000B440D"/>
    <w:rsid w:val="000B5C42"/>
    <w:rsid w:val="000B6D18"/>
    <w:rsid w:val="000C491D"/>
    <w:rsid w:val="000D48AC"/>
    <w:rsid w:val="000D5668"/>
    <w:rsid w:val="000D73B9"/>
    <w:rsid w:val="000D7510"/>
    <w:rsid w:val="000D7687"/>
    <w:rsid w:val="000E4F2E"/>
    <w:rsid w:val="000F0D10"/>
    <w:rsid w:val="000F4198"/>
    <w:rsid w:val="000F7AAA"/>
    <w:rsid w:val="001039FE"/>
    <w:rsid w:val="00106E3F"/>
    <w:rsid w:val="00111BF7"/>
    <w:rsid w:val="00113C02"/>
    <w:rsid w:val="001170E1"/>
    <w:rsid w:val="00122344"/>
    <w:rsid w:val="00123BFE"/>
    <w:rsid w:val="00125387"/>
    <w:rsid w:val="001276A4"/>
    <w:rsid w:val="00127EE4"/>
    <w:rsid w:val="0013773D"/>
    <w:rsid w:val="00137BEC"/>
    <w:rsid w:val="001405E9"/>
    <w:rsid w:val="00143F60"/>
    <w:rsid w:val="001461D8"/>
    <w:rsid w:val="00152863"/>
    <w:rsid w:val="00163AB6"/>
    <w:rsid w:val="00165375"/>
    <w:rsid w:val="00166B06"/>
    <w:rsid w:val="0017058C"/>
    <w:rsid w:val="001806AA"/>
    <w:rsid w:val="00182336"/>
    <w:rsid w:val="00183822"/>
    <w:rsid w:val="00185B9E"/>
    <w:rsid w:val="00195AA9"/>
    <w:rsid w:val="001A135C"/>
    <w:rsid w:val="001A548F"/>
    <w:rsid w:val="001B2DDB"/>
    <w:rsid w:val="001B3CA2"/>
    <w:rsid w:val="001B753C"/>
    <w:rsid w:val="001C3FAD"/>
    <w:rsid w:val="001C43DF"/>
    <w:rsid w:val="001D564D"/>
    <w:rsid w:val="001E5C7B"/>
    <w:rsid w:val="001E5D0F"/>
    <w:rsid w:val="001F2F9A"/>
    <w:rsid w:val="00202407"/>
    <w:rsid w:val="00212034"/>
    <w:rsid w:val="00213DAA"/>
    <w:rsid w:val="00214FC5"/>
    <w:rsid w:val="00217480"/>
    <w:rsid w:val="002209C4"/>
    <w:rsid w:val="00222B27"/>
    <w:rsid w:val="00223450"/>
    <w:rsid w:val="0022753E"/>
    <w:rsid w:val="0023488F"/>
    <w:rsid w:val="002444B7"/>
    <w:rsid w:val="0024494D"/>
    <w:rsid w:val="00257FE2"/>
    <w:rsid w:val="00261E11"/>
    <w:rsid w:val="002672C9"/>
    <w:rsid w:val="00277534"/>
    <w:rsid w:val="00280735"/>
    <w:rsid w:val="00297DFA"/>
    <w:rsid w:val="002A2200"/>
    <w:rsid w:val="002A4C6A"/>
    <w:rsid w:val="002C60CC"/>
    <w:rsid w:val="002C6B81"/>
    <w:rsid w:val="002E3188"/>
    <w:rsid w:val="002E715C"/>
    <w:rsid w:val="002E7C27"/>
    <w:rsid w:val="002F4423"/>
    <w:rsid w:val="002F5672"/>
    <w:rsid w:val="00311F82"/>
    <w:rsid w:val="0031277F"/>
    <w:rsid w:val="00321DB1"/>
    <w:rsid w:val="003256F4"/>
    <w:rsid w:val="00333EA1"/>
    <w:rsid w:val="003365DB"/>
    <w:rsid w:val="00343F63"/>
    <w:rsid w:val="00346310"/>
    <w:rsid w:val="0035044A"/>
    <w:rsid w:val="0035593F"/>
    <w:rsid w:val="00356254"/>
    <w:rsid w:val="00356536"/>
    <w:rsid w:val="00357578"/>
    <w:rsid w:val="00370F5E"/>
    <w:rsid w:val="00375BAD"/>
    <w:rsid w:val="00387DBC"/>
    <w:rsid w:val="00390A11"/>
    <w:rsid w:val="00390A9E"/>
    <w:rsid w:val="0039123F"/>
    <w:rsid w:val="00391591"/>
    <w:rsid w:val="00393977"/>
    <w:rsid w:val="003A16B7"/>
    <w:rsid w:val="003A5416"/>
    <w:rsid w:val="003A56F9"/>
    <w:rsid w:val="003A5F4B"/>
    <w:rsid w:val="003B3678"/>
    <w:rsid w:val="003C0E13"/>
    <w:rsid w:val="003D5F0A"/>
    <w:rsid w:val="003E5735"/>
    <w:rsid w:val="003F1F69"/>
    <w:rsid w:val="003F2DD4"/>
    <w:rsid w:val="003F3717"/>
    <w:rsid w:val="003F3DCF"/>
    <w:rsid w:val="003F7784"/>
    <w:rsid w:val="003F7BCC"/>
    <w:rsid w:val="00417643"/>
    <w:rsid w:val="00420B8D"/>
    <w:rsid w:val="00422527"/>
    <w:rsid w:val="0042617B"/>
    <w:rsid w:val="004451C7"/>
    <w:rsid w:val="0045282B"/>
    <w:rsid w:val="00457ACA"/>
    <w:rsid w:val="00466B15"/>
    <w:rsid w:val="004716E7"/>
    <w:rsid w:val="00491340"/>
    <w:rsid w:val="00492ABD"/>
    <w:rsid w:val="00494088"/>
    <w:rsid w:val="004A2CD6"/>
    <w:rsid w:val="004A456D"/>
    <w:rsid w:val="004A4A70"/>
    <w:rsid w:val="004B0CCF"/>
    <w:rsid w:val="004B3A1F"/>
    <w:rsid w:val="004B5360"/>
    <w:rsid w:val="004B57F8"/>
    <w:rsid w:val="004C0418"/>
    <w:rsid w:val="004C0CBC"/>
    <w:rsid w:val="004C2B53"/>
    <w:rsid w:val="004C2BA8"/>
    <w:rsid w:val="004C3EEA"/>
    <w:rsid w:val="004C5F53"/>
    <w:rsid w:val="004D234F"/>
    <w:rsid w:val="004D6504"/>
    <w:rsid w:val="004E325C"/>
    <w:rsid w:val="004E779F"/>
    <w:rsid w:val="004F0EB3"/>
    <w:rsid w:val="0050338B"/>
    <w:rsid w:val="00514165"/>
    <w:rsid w:val="005149F2"/>
    <w:rsid w:val="00515494"/>
    <w:rsid w:val="00527AD1"/>
    <w:rsid w:val="0054170D"/>
    <w:rsid w:val="00541929"/>
    <w:rsid w:val="00543CD1"/>
    <w:rsid w:val="00544B09"/>
    <w:rsid w:val="00544EDC"/>
    <w:rsid w:val="00552F5C"/>
    <w:rsid w:val="0056400B"/>
    <w:rsid w:val="0058576C"/>
    <w:rsid w:val="005B4586"/>
    <w:rsid w:val="005B7F00"/>
    <w:rsid w:val="005E0BC9"/>
    <w:rsid w:val="005E44C8"/>
    <w:rsid w:val="005E7ECA"/>
    <w:rsid w:val="006010FF"/>
    <w:rsid w:val="006022A7"/>
    <w:rsid w:val="00603629"/>
    <w:rsid w:val="00604B3D"/>
    <w:rsid w:val="00611395"/>
    <w:rsid w:val="00612600"/>
    <w:rsid w:val="00615AC6"/>
    <w:rsid w:val="00623484"/>
    <w:rsid w:val="00646472"/>
    <w:rsid w:val="006525A1"/>
    <w:rsid w:val="00654377"/>
    <w:rsid w:val="0065494A"/>
    <w:rsid w:val="00663F73"/>
    <w:rsid w:val="00674647"/>
    <w:rsid w:val="006812B3"/>
    <w:rsid w:val="006813DB"/>
    <w:rsid w:val="00684890"/>
    <w:rsid w:val="00694B95"/>
    <w:rsid w:val="00697344"/>
    <w:rsid w:val="006A3723"/>
    <w:rsid w:val="006A6815"/>
    <w:rsid w:val="006E3EB3"/>
    <w:rsid w:val="006E5686"/>
    <w:rsid w:val="006F1624"/>
    <w:rsid w:val="00713BD5"/>
    <w:rsid w:val="0071647A"/>
    <w:rsid w:val="00720414"/>
    <w:rsid w:val="00727D10"/>
    <w:rsid w:val="0073200E"/>
    <w:rsid w:val="007349D8"/>
    <w:rsid w:val="0073518A"/>
    <w:rsid w:val="00735AA7"/>
    <w:rsid w:val="00737BA5"/>
    <w:rsid w:val="0074154A"/>
    <w:rsid w:val="00741FAF"/>
    <w:rsid w:val="007438C4"/>
    <w:rsid w:val="00750824"/>
    <w:rsid w:val="00752AE5"/>
    <w:rsid w:val="00754F26"/>
    <w:rsid w:val="007602E8"/>
    <w:rsid w:val="00761D20"/>
    <w:rsid w:val="00763B75"/>
    <w:rsid w:val="0077088C"/>
    <w:rsid w:val="00772AD5"/>
    <w:rsid w:val="00772FA2"/>
    <w:rsid w:val="00775292"/>
    <w:rsid w:val="0077579F"/>
    <w:rsid w:val="007758A6"/>
    <w:rsid w:val="00784DF5"/>
    <w:rsid w:val="007870B0"/>
    <w:rsid w:val="00793445"/>
    <w:rsid w:val="007B1521"/>
    <w:rsid w:val="007B3538"/>
    <w:rsid w:val="007C6433"/>
    <w:rsid w:val="007D62EE"/>
    <w:rsid w:val="007D6B1B"/>
    <w:rsid w:val="007E3681"/>
    <w:rsid w:val="007F03A5"/>
    <w:rsid w:val="007F69AD"/>
    <w:rsid w:val="008001CF"/>
    <w:rsid w:val="008044A7"/>
    <w:rsid w:val="00825F9A"/>
    <w:rsid w:val="008275DB"/>
    <w:rsid w:val="00831F0E"/>
    <w:rsid w:val="00834DF1"/>
    <w:rsid w:val="008373B2"/>
    <w:rsid w:val="00860128"/>
    <w:rsid w:val="00867F0F"/>
    <w:rsid w:val="0087017C"/>
    <w:rsid w:val="008721E1"/>
    <w:rsid w:val="008801FF"/>
    <w:rsid w:val="0088122F"/>
    <w:rsid w:val="008859C8"/>
    <w:rsid w:val="00887DFE"/>
    <w:rsid w:val="00894805"/>
    <w:rsid w:val="0089656B"/>
    <w:rsid w:val="008A235C"/>
    <w:rsid w:val="008A63E8"/>
    <w:rsid w:val="008A721F"/>
    <w:rsid w:val="008B5487"/>
    <w:rsid w:val="008B7B43"/>
    <w:rsid w:val="008C73AE"/>
    <w:rsid w:val="008E2574"/>
    <w:rsid w:val="008E7E9E"/>
    <w:rsid w:val="00903AD6"/>
    <w:rsid w:val="00904749"/>
    <w:rsid w:val="0091113A"/>
    <w:rsid w:val="00912365"/>
    <w:rsid w:val="00914303"/>
    <w:rsid w:val="0092346D"/>
    <w:rsid w:val="0092517F"/>
    <w:rsid w:val="009269CE"/>
    <w:rsid w:val="00932BAF"/>
    <w:rsid w:val="0093427E"/>
    <w:rsid w:val="00941D61"/>
    <w:rsid w:val="00943E92"/>
    <w:rsid w:val="00952FD3"/>
    <w:rsid w:val="00955E56"/>
    <w:rsid w:val="009562A8"/>
    <w:rsid w:val="00960849"/>
    <w:rsid w:val="009644ED"/>
    <w:rsid w:val="0096624F"/>
    <w:rsid w:val="00973CF7"/>
    <w:rsid w:val="009746E9"/>
    <w:rsid w:val="0098035B"/>
    <w:rsid w:val="0098293E"/>
    <w:rsid w:val="0099181C"/>
    <w:rsid w:val="0099247B"/>
    <w:rsid w:val="009A1781"/>
    <w:rsid w:val="009A1EB3"/>
    <w:rsid w:val="009A35D4"/>
    <w:rsid w:val="009A6982"/>
    <w:rsid w:val="009A7F99"/>
    <w:rsid w:val="009D26EA"/>
    <w:rsid w:val="009D53DF"/>
    <w:rsid w:val="009D707E"/>
    <w:rsid w:val="009D7AAB"/>
    <w:rsid w:val="009E365B"/>
    <w:rsid w:val="009F68C9"/>
    <w:rsid w:val="00A0446D"/>
    <w:rsid w:val="00A0543C"/>
    <w:rsid w:val="00A061A9"/>
    <w:rsid w:val="00A15EC7"/>
    <w:rsid w:val="00A206F0"/>
    <w:rsid w:val="00A260C1"/>
    <w:rsid w:val="00A27194"/>
    <w:rsid w:val="00A355AB"/>
    <w:rsid w:val="00A43FFB"/>
    <w:rsid w:val="00A47F03"/>
    <w:rsid w:val="00A5309C"/>
    <w:rsid w:val="00A55945"/>
    <w:rsid w:val="00A55D94"/>
    <w:rsid w:val="00A57C55"/>
    <w:rsid w:val="00A70074"/>
    <w:rsid w:val="00A71DC7"/>
    <w:rsid w:val="00A74EBF"/>
    <w:rsid w:val="00A77522"/>
    <w:rsid w:val="00A80505"/>
    <w:rsid w:val="00A876F8"/>
    <w:rsid w:val="00A94DFB"/>
    <w:rsid w:val="00AA4B9C"/>
    <w:rsid w:val="00AA567C"/>
    <w:rsid w:val="00AB33D5"/>
    <w:rsid w:val="00AC26D2"/>
    <w:rsid w:val="00AC46EF"/>
    <w:rsid w:val="00AC58AC"/>
    <w:rsid w:val="00AD7923"/>
    <w:rsid w:val="00AF10BB"/>
    <w:rsid w:val="00B04709"/>
    <w:rsid w:val="00B04F3F"/>
    <w:rsid w:val="00B15532"/>
    <w:rsid w:val="00B27AD1"/>
    <w:rsid w:val="00B34E41"/>
    <w:rsid w:val="00B37848"/>
    <w:rsid w:val="00B426E5"/>
    <w:rsid w:val="00B43E6A"/>
    <w:rsid w:val="00B530D0"/>
    <w:rsid w:val="00B54341"/>
    <w:rsid w:val="00B734BC"/>
    <w:rsid w:val="00B80A88"/>
    <w:rsid w:val="00B82E8C"/>
    <w:rsid w:val="00B8662F"/>
    <w:rsid w:val="00B93D06"/>
    <w:rsid w:val="00B9470C"/>
    <w:rsid w:val="00BB4BBF"/>
    <w:rsid w:val="00BC1497"/>
    <w:rsid w:val="00BC66D6"/>
    <w:rsid w:val="00BD3A3B"/>
    <w:rsid w:val="00BE068B"/>
    <w:rsid w:val="00BE193B"/>
    <w:rsid w:val="00BE621C"/>
    <w:rsid w:val="00BF1F52"/>
    <w:rsid w:val="00BF474B"/>
    <w:rsid w:val="00BF51FD"/>
    <w:rsid w:val="00BF5568"/>
    <w:rsid w:val="00C10486"/>
    <w:rsid w:val="00C16D8B"/>
    <w:rsid w:val="00C26777"/>
    <w:rsid w:val="00C276A7"/>
    <w:rsid w:val="00C349A8"/>
    <w:rsid w:val="00C413FE"/>
    <w:rsid w:val="00C45E9D"/>
    <w:rsid w:val="00C52862"/>
    <w:rsid w:val="00C55FAD"/>
    <w:rsid w:val="00C72656"/>
    <w:rsid w:val="00C805F9"/>
    <w:rsid w:val="00C806B0"/>
    <w:rsid w:val="00C80D7E"/>
    <w:rsid w:val="00C817E4"/>
    <w:rsid w:val="00C8619D"/>
    <w:rsid w:val="00C96456"/>
    <w:rsid w:val="00CA2951"/>
    <w:rsid w:val="00CA3F57"/>
    <w:rsid w:val="00CA6BA8"/>
    <w:rsid w:val="00CB1517"/>
    <w:rsid w:val="00CB287A"/>
    <w:rsid w:val="00CB5316"/>
    <w:rsid w:val="00CB55C5"/>
    <w:rsid w:val="00CC09ED"/>
    <w:rsid w:val="00CC3C89"/>
    <w:rsid w:val="00CC41B7"/>
    <w:rsid w:val="00CD0980"/>
    <w:rsid w:val="00CD1608"/>
    <w:rsid w:val="00CD2440"/>
    <w:rsid w:val="00D04775"/>
    <w:rsid w:val="00D0572E"/>
    <w:rsid w:val="00D1330E"/>
    <w:rsid w:val="00D136C5"/>
    <w:rsid w:val="00D15306"/>
    <w:rsid w:val="00D31396"/>
    <w:rsid w:val="00D5031D"/>
    <w:rsid w:val="00D53002"/>
    <w:rsid w:val="00D55B2D"/>
    <w:rsid w:val="00D563DC"/>
    <w:rsid w:val="00D56DF5"/>
    <w:rsid w:val="00D6030D"/>
    <w:rsid w:val="00D60473"/>
    <w:rsid w:val="00D65603"/>
    <w:rsid w:val="00D6716A"/>
    <w:rsid w:val="00D73CCE"/>
    <w:rsid w:val="00D82035"/>
    <w:rsid w:val="00D820F8"/>
    <w:rsid w:val="00D84BA0"/>
    <w:rsid w:val="00DA046C"/>
    <w:rsid w:val="00DA3C85"/>
    <w:rsid w:val="00DA45DA"/>
    <w:rsid w:val="00DA563F"/>
    <w:rsid w:val="00DB3CAA"/>
    <w:rsid w:val="00DB4440"/>
    <w:rsid w:val="00DB7017"/>
    <w:rsid w:val="00DD14D4"/>
    <w:rsid w:val="00DE392F"/>
    <w:rsid w:val="00DE5249"/>
    <w:rsid w:val="00DE7E16"/>
    <w:rsid w:val="00DF795C"/>
    <w:rsid w:val="00E0310C"/>
    <w:rsid w:val="00E04B46"/>
    <w:rsid w:val="00E06275"/>
    <w:rsid w:val="00E07F25"/>
    <w:rsid w:val="00E10301"/>
    <w:rsid w:val="00E1307A"/>
    <w:rsid w:val="00E14832"/>
    <w:rsid w:val="00E22320"/>
    <w:rsid w:val="00E22F8C"/>
    <w:rsid w:val="00E3179B"/>
    <w:rsid w:val="00E32792"/>
    <w:rsid w:val="00E33725"/>
    <w:rsid w:val="00E52959"/>
    <w:rsid w:val="00E53789"/>
    <w:rsid w:val="00E540AD"/>
    <w:rsid w:val="00E60695"/>
    <w:rsid w:val="00E610FE"/>
    <w:rsid w:val="00E61D3C"/>
    <w:rsid w:val="00E70B1D"/>
    <w:rsid w:val="00E74225"/>
    <w:rsid w:val="00E74F17"/>
    <w:rsid w:val="00E767F1"/>
    <w:rsid w:val="00E77125"/>
    <w:rsid w:val="00E85715"/>
    <w:rsid w:val="00E91E97"/>
    <w:rsid w:val="00E946CE"/>
    <w:rsid w:val="00EA0667"/>
    <w:rsid w:val="00EA47F6"/>
    <w:rsid w:val="00EB292C"/>
    <w:rsid w:val="00EB5259"/>
    <w:rsid w:val="00EB73A3"/>
    <w:rsid w:val="00EC35D3"/>
    <w:rsid w:val="00EC446C"/>
    <w:rsid w:val="00ED180A"/>
    <w:rsid w:val="00ED3707"/>
    <w:rsid w:val="00ED3E9F"/>
    <w:rsid w:val="00EE4245"/>
    <w:rsid w:val="00EE6FBF"/>
    <w:rsid w:val="00EF0687"/>
    <w:rsid w:val="00F00EBD"/>
    <w:rsid w:val="00F03C57"/>
    <w:rsid w:val="00F11E62"/>
    <w:rsid w:val="00F209DD"/>
    <w:rsid w:val="00F2120C"/>
    <w:rsid w:val="00F30F5A"/>
    <w:rsid w:val="00F32AA3"/>
    <w:rsid w:val="00F32D1D"/>
    <w:rsid w:val="00F3405F"/>
    <w:rsid w:val="00F3647D"/>
    <w:rsid w:val="00F405C2"/>
    <w:rsid w:val="00F4128F"/>
    <w:rsid w:val="00F463D7"/>
    <w:rsid w:val="00F51AC9"/>
    <w:rsid w:val="00F52FB4"/>
    <w:rsid w:val="00F5683C"/>
    <w:rsid w:val="00F5710D"/>
    <w:rsid w:val="00F671D5"/>
    <w:rsid w:val="00F71C37"/>
    <w:rsid w:val="00F81B09"/>
    <w:rsid w:val="00F84033"/>
    <w:rsid w:val="00F8495C"/>
    <w:rsid w:val="00F86409"/>
    <w:rsid w:val="00F86EEB"/>
    <w:rsid w:val="00F90CC2"/>
    <w:rsid w:val="00F92DF5"/>
    <w:rsid w:val="00F93A2B"/>
    <w:rsid w:val="00F96635"/>
    <w:rsid w:val="00F96ADF"/>
    <w:rsid w:val="00FA0ACA"/>
    <w:rsid w:val="00FA1379"/>
    <w:rsid w:val="00FA4373"/>
    <w:rsid w:val="00FA7BBC"/>
    <w:rsid w:val="00FB02A0"/>
    <w:rsid w:val="00FB3410"/>
    <w:rsid w:val="00FB5875"/>
    <w:rsid w:val="00FC2112"/>
    <w:rsid w:val="00FC5540"/>
    <w:rsid w:val="00FC5D12"/>
    <w:rsid w:val="00FD141B"/>
    <w:rsid w:val="00FD240C"/>
    <w:rsid w:val="00FD4177"/>
    <w:rsid w:val="00FE0729"/>
    <w:rsid w:val="00FE346E"/>
    <w:rsid w:val="00FF1E89"/>
    <w:rsid w:val="00FF2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9EB3C2"/>
  <w15:chartTrackingRefBased/>
  <w15:docId w15:val="{45AD0FC4-0AD5-4A92-B546-306EC9E67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474B"/>
    <w:pPr>
      <w:spacing w:line="360" w:lineRule="auto"/>
    </w:pPr>
    <w:rPr>
      <w:rFonts w:ascii="Arial" w:hAnsi="Arial"/>
      <w:sz w:val="32"/>
    </w:rPr>
  </w:style>
  <w:style w:type="paragraph" w:styleId="Heading1">
    <w:name w:val="heading 1"/>
    <w:basedOn w:val="Header"/>
    <w:next w:val="EasyReadSentence"/>
    <w:link w:val="Heading1Char"/>
    <w:autoRedefine/>
    <w:uiPriority w:val="9"/>
    <w:qFormat/>
    <w:rsid w:val="00DE7E1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sz w:val="56"/>
      <w:szCs w:val="48"/>
    </w:rPr>
  </w:style>
  <w:style w:type="paragraph" w:styleId="Heading2">
    <w:name w:val="heading 2"/>
    <w:basedOn w:val="Header"/>
    <w:next w:val="EasyReadSentence"/>
    <w:link w:val="Heading2Char"/>
    <w:autoRedefine/>
    <w:uiPriority w:val="9"/>
    <w:unhideWhenUsed/>
    <w:qFormat/>
    <w:rsid w:val="00BF474B"/>
    <w:pPr>
      <w:keepNext/>
      <w:keepLines/>
      <w:spacing w:before="160" w:after="80"/>
      <w:outlineLvl w:val="1"/>
    </w:pPr>
    <w:rPr>
      <w:rFonts w:eastAsiaTheme="majorEastAsia" w:cstheme="majorBidi"/>
      <w:b/>
      <w:sz w:val="40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BF47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47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47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47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47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47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47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asyReadSentence">
    <w:name w:val="Easy Read Sentence"/>
    <w:basedOn w:val="Normal"/>
    <w:link w:val="EasyReadSentenceChar"/>
    <w:autoRedefine/>
    <w:qFormat/>
    <w:rsid w:val="00FA7BBC"/>
    <w:pPr>
      <w:spacing w:after="0"/>
      <w:ind w:left="3119"/>
    </w:pPr>
    <w:rPr>
      <w:color w:val="000000" w:themeColor="text1"/>
      <w:szCs w:val="32"/>
    </w:rPr>
  </w:style>
  <w:style w:type="character" w:customStyle="1" w:styleId="EasyReadSentenceChar">
    <w:name w:val="Easy Read Sentence Char"/>
    <w:basedOn w:val="DefaultParagraphFont"/>
    <w:link w:val="EasyReadSentence"/>
    <w:rsid w:val="00FA7BBC"/>
    <w:rPr>
      <w:rFonts w:ascii="Arial" w:hAnsi="Arial"/>
      <w:color w:val="000000" w:themeColor="text1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DE7E16"/>
    <w:rPr>
      <w:rFonts w:ascii="Arial" w:eastAsiaTheme="majorEastAsia" w:hAnsi="Arial" w:cstheme="majorBidi"/>
      <w:b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74225"/>
    <w:rPr>
      <w:rFonts w:ascii="Arial" w:eastAsiaTheme="majorEastAsia" w:hAnsi="Arial" w:cstheme="majorBidi"/>
      <w:b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47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47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47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47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47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47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47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017163"/>
    <w:pPr>
      <w:spacing w:after="80" w:line="240" w:lineRule="auto"/>
      <w:contextualSpacing/>
    </w:pPr>
    <w:rPr>
      <w:rFonts w:eastAsiaTheme="majorEastAsia" w:cs="Arial"/>
      <w:b/>
      <w:bCs/>
      <w:spacing w:val="-10"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017163"/>
    <w:rPr>
      <w:rFonts w:ascii="Arial" w:eastAsiaTheme="majorEastAsia" w:hAnsi="Arial" w:cs="Arial"/>
      <w:b/>
      <w:bCs/>
      <w:spacing w:val="-10"/>
      <w:kern w:val="28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rsid w:val="00BF47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47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BF47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474B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rsid w:val="00BF47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BF47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BF47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47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BF474B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autoRedefine/>
    <w:uiPriority w:val="1"/>
    <w:qFormat/>
    <w:rsid w:val="00217480"/>
    <w:pPr>
      <w:spacing w:after="0" w:line="240" w:lineRule="auto"/>
    </w:pPr>
    <w:rPr>
      <w:rFonts w:ascii="Arial" w:hAnsi="Arial"/>
      <w:sz w:val="32"/>
    </w:rPr>
  </w:style>
  <w:style w:type="paragraph" w:customStyle="1" w:styleId="Bulletstyle">
    <w:name w:val="Bullet style"/>
    <w:basedOn w:val="Normal"/>
    <w:next w:val="EasyReadSentence"/>
    <w:link w:val="BulletstyleChar"/>
    <w:autoRedefine/>
    <w:qFormat/>
    <w:rsid w:val="00904749"/>
    <w:pPr>
      <w:numPr>
        <w:numId w:val="1"/>
      </w:numPr>
      <w:ind w:left="3402" w:hanging="283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F474B"/>
    <w:rPr>
      <w:rFonts w:ascii="Arial" w:hAnsi="Arial"/>
      <w:sz w:val="32"/>
    </w:rPr>
  </w:style>
  <w:style w:type="character" w:customStyle="1" w:styleId="BulletstyleChar">
    <w:name w:val="Bullet style Char"/>
    <w:basedOn w:val="ListParagraphChar"/>
    <w:link w:val="Bulletstyle"/>
    <w:rsid w:val="00904749"/>
    <w:rPr>
      <w:rFonts w:ascii="Arial" w:hAnsi="Arial"/>
      <w:sz w:val="32"/>
    </w:rPr>
  </w:style>
  <w:style w:type="paragraph" w:styleId="Header">
    <w:name w:val="header"/>
    <w:basedOn w:val="Normal"/>
    <w:link w:val="HeaderChar"/>
    <w:uiPriority w:val="99"/>
    <w:unhideWhenUsed/>
    <w:rsid w:val="00BF47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74B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BF47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74B"/>
    <w:rPr>
      <w:rFonts w:ascii="Arial" w:hAnsi="Arial"/>
      <w:sz w:val="32"/>
    </w:rPr>
  </w:style>
  <w:style w:type="character" w:styleId="Hyperlink">
    <w:name w:val="Hyperlink"/>
    <w:basedOn w:val="DefaultParagraphFont"/>
    <w:uiPriority w:val="99"/>
    <w:unhideWhenUsed/>
    <w:rsid w:val="00727D1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7D10"/>
    <w:rPr>
      <w:color w:val="605E5C"/>
      <w:shd w:val="clear" w:color="auto" w:fill="E1DFDD"/>
    </w:rPr>
  </w:style>
  <w:style w:type="paragraph" w:customStyle="1" w:styleId="BulletStyle0">
    <w:name w:val="Bullet Style"/>
    <w:basedOn w:val="EasyReadSentence"/>
    <w:link w:val="BulletStyleChar0"/>
    <w:rsid w:val="00F3647D"/>
    <w:pPr>
      <w:numPr>
        <w:numId w:val="7"/>
      </w:numPr>
    </w:pPr>
    <w:rPr>
      <w:rFonts w:eastAsia="Times New Roman" w:cs="Times New Roman"/>
      <w:kern w:val="0"/>
      <w:szCs w:val="24"/>
      <w:lang w:eastAsia="en-GB"/>
      <w14:ligatures w14:val="none"/>
    </w:rPr>
  </w:style>
  <w:style w:type="character" w:customStyle="1" w:styleId="BulletStyleChar0">
    <w:name w:val="Bullet Style Char"/>
    <w:basedOn w:val="EasyReadSentenceChar"/>
    <w:link w:val="BulletStyle0"/>
    <w:rsid w:val="00F3647D"/>
    <w:rPr>
      <w:rFonts w:ascii="Arial" w:eastAsia="Times New Roman" w:hAnsi="Arial" w:cs="Times New Roman"/>
      <w:color w:val="000000" w:themeColor="text1"/>
      <w:kern w:val="0"/>
      <w:sz w:val="32"/>
      <w:szCs w:val="24"/>
      <w:lang w:eastAsia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FC5D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5D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5D12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5D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5D12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2232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hyperlink" Target="https://www.nottinghamshire.gov.uk/care/adult-social-care/the-big-conversation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0.png"/><Relationship Id="rId14" Type="http://schemas.openxmlformats.org/officeDocument/2006/relationships/image" Target="media/image6.e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emf"/><Relationship Id="rId35" Type="http://schemas.openxmlformats.org/officeDocument/2006/relationships/image" Target="media/image25.emf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header" Target="header2.xml"/><Relationship Id="rId20" Type="http://schemas.openxmlformats.org/officeDocument/2006/relationships/image" Target="media/image11.png"/><Relationship Id="rId41" Type="http://schemas.openxmlformats.org/officeDocument/2006/relationships/image" Target="media/image31.emf"/><Relationship Id="rId54" Type="http://schemas.openxmlformats.org/officeDocument/2006/relationships/image" Target="media/image44.jpe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view.officeapps.live.com/op/view.aspx?src=https%3A%2F%2Fwww.nottinghamshire.gov.uk%2Fmedia%2F2sqciktv%2Flocalaccounteasyread.docx&amp;wdOrigin=BROWSELINK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emf"/><Relationship Id="rId31" Type="http://schemas.openxmlformats.org/officeDocument/2006/relationships/hyperlink" Target="https://www.gloriouslyordinarylives.co.uk/gloriously-ordinary-language" TargetMode="External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39" Type="http://schemas.openxmlformats.org/officeDocument/2006/relationships/image" Target="media/image29.png"/><Relationship Id="rId34" Type="http://schemas.openxmlformats.org/officeDocument/2006/relationships/image" Target="media/image24.emf"/><Relationship Id="rId50" Type="http://schemas.openxmlformats.org/officeDocument/2006/relationships/image" Target="media/image40.png"/><Relationship Id="rId55" Type="http://schemas.openxmlformats.org/officeDocument/2006/relationships/image" Target="media/image4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b35\OneDrive%20-%20Nottinghamshire%20County%20Council\_%20Easy%20Read%20Writers%20PROJECT\NEW_Easy%20R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AC387-5B85-4CA1-BEB6-BD0E45A91CB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fd7c08e-9c24-436d-a6ad-a8ecb8394d49}" enabled="1" method="Standard" siteId="{6e5a37bb-a961-4e4f-baae-2798a2245f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NEW_Easy Read.dotx</Template>
  <TotalTime>34</TotalTime>
  <Pages>16</Pages>
  <Words>958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Styles in Easy Read Template: Easy Read</vt:lpstr>
    </vt:vector>
  </TitlesOfParts>
  <Company>NCC</Company>
  <LinksUpToDate>false</LinksUpToDate>
  <CharactersWithSpaces>6409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</dc:title>
  <dc:subject/>
  <dc:creator>Konrad Bakalarczyk</dc:creator>
  <cp:keywords>Easy Read</cp:keywords>
  <dc:description/>
  <cp:lastModifiedBy>Chris Wall</cp:lastModifiedBy>
  <cp:revision>35</cp:revision>
  <cp:lastPrinted>2025-05-29T10:36:00Z</cp:lastPrinted>
  <dcterms:created xsi:type="dcterms:W3CDTF">2025-06-04T12:13:00Z</dcterms:created>
  <dcterms:modified xsi:type="dcterms:W3CDTF">2025-06-04T13:50:00Z</dcterms:modified>
</cp:coreProperties>
</file>