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D41D9" w14:textId="77777777" w:rsidR="001654B8" w:rsidRPr="003A34A5" w:rsidRDefault="008A16E7" w:rsidP="001654B8">
      <w:pPr>
        <w:rPr>
          <w:rFonts w:cs="Arial"/>
          <w:sz w:val="32"/>
          <w:szCs w:val="32"/>
        </w:rPr>
      </w:pPr>
      <w:bookmarkStart w:id="0" w:name="_Hlk203552955"/>
      <w:bookmarkEnd w:id="0"/>
      <w:r w:rsidRPr="003A34A5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58C77253" wp14:editId="7679C419">
            <wp:simplePos x="0" y="0"/>
            <wp:positionH relativeFrom="column">
              <wp:posOffset>-398144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41273" w14:textId="77777777" w:rsidR="001654B8" w:rsidRPr="003A34A5" w:rsidRDefault="001654B8" w:rsidP="001654B8">
      <w:pPr>
        <w:rPr>
          <w:rFonts w:cs="Arial"/>
          <w:sz w:val="32"/>
          <w:szCs w:val="32"/>
        </w:rPr>
      </w:pPr>
    </w:p>
    <w:p w14:paraId="64AAA936" w14:textId="77777777" w:rsidR="00644989" w:rsidRPr="003A34A5" w:rsidRDefault="00644989" w:rsidP="001654B8">
      <w:pPr>
        <w:rPr>
          <w:rFonts w:cs="Arial"/>
          <w:sz w:val="32"/>
          <w:szCs w:val="32"/>
        </w:rPr>
      </w:pPr>
    </w:p>
    <w:p w14:paraId="67488AA6" w14:textId="2D214FD8" w:rsidR="006713AF" w:rsidRPr="003A34A5" w:rsidRDefault="006713AF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7990"/>
      </w:tblGrid>
      <w:tr w:rsidR="006C6C0B" w:rsidRPr="006C6C0B" w14:paraId="2D0F3235" w14:textId="77777777" w:rsidTr="00D56583">
        <w:tc>
          <w:tcPr>
            <w:tcW w:w="2466" w:type="dxa"/>
          </w:tcPr>
          <w:p w14:paraId="69E24CDF" w14:textId="13EB391B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FEAC34" wp14:editId="3AD78EF7">
                  <wp:extent cx="969010" cy="1323975"/>
                  <wp:effectExtent l="0" t="0" r="2540" b="9525"/>
                  <wp:docPr id="1118489069" name="Picture 10" descr="A black and white line drawing of a clipboard with check m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black and white line drawing of a clipboard with check mark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E16BE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29ABF648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</w:tcPr>
          <w:p w14:paraId="2A1956C5" w14:textId="2FAA2739" w:rsidR="006C6C0B" w:rsidRPr="006C6C0B" w:rsidRDefault="00DF5EA3" w:rsidP="006C6C0B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 xml:space="preserve">The Big Conversation </w:t>
            </w:r>
            <w:r w:rsidR="0093395F">
              <w:rPr>
                <w:rFonts w:cs="Arial"/>
                <w:b/>
                <w:bCs/>
                <w:sz w:val="40"/>
                <w:szCs w:val="40"/>
              </w:rPr>
              <w:t>s</w:t>
            </w:r>
            <w:r w:rsidR="006C6C0B" w:rsidRPr="006C6C0B">
              <w:rPr>
                <w:rFonts w:cs="Arial"/>
                <w:b/>
                <w:bCs/>
                <w:sz w:val="40"/>
                <w:szCs w:val="40"/>
              </w:rPr>
              <w:t>urvey for people who draw on social care</w:t>
            </w:r>
            <w:r w:rsidR="006C6C0B" w:rsidRPr="006C6C0B">
              <w:rPr>
                <w:rFonts w:cs="Arial"/>
                <w:b/>
                <w:bCs/>
                <w:sz w:val="32"/>
                <w:szCs w:val="32"/>
              </w:rPr>
              <w:t xml:space="preserve">. </w:t>
            </w:r>
          </w:p>
          <w:p w14:paraId="292289DA" w14:textId="77777777" w:rsidR="006C6C0B" w:rsidRPr="006C6C0B" w:rsidRDefault="006C6C0B" w:rsidP="006C6C0B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6C6C0B" w:rsidRPr="006C6C0B" w14:paraId="08AA529A" w14:textId="77777777" w:rsidTr="00D56583">
        <w:tc>
          <w:tcPr>
            <w:tcW w:w="2466" w:type="dxa"/>
          </w:tcPr>
          <w:p w14:paraId="19EBCCDE" w14:textId="49AE16BF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1E03861" wp14:editId="54F4AD6D">
                  <wp:extent cx="1200785" cy="1828800"/>
                  <wp:effectExtent l="0" t="0" r="0" b="0"/>
                  <wp:docPr id="985163520" name="Picture 8" descr="A hand and a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hand and a group of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F3240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2B1F8DF2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75D76D4E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</w:tcPr>
          <w:p w14:paraId="6489420B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sz w:val="32"/>
                <w:szCs w:val="32"/>
              </w:rPr>
              <w:t>In Nottinghamshire, many people need care and support to live their lives.</w:t>
            </w:r>
          </w:p>
          <w:p w14:paraId="00B791D1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478490E9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43B8192B" w14:textId="370E0547" w:rsidR="006C6C0B" w:rsidRPr="006C6C0B" w:rsidRDefault="00CE59FD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Nottinghamshire County Council</w:t>
            </w:r>
            <w:r w:rsidR="006C6C0B" w:rsidRPr="006C6C0B">
              <w:rPr>
                <w:rFonts w:cs="Arial"/>
                <w:sz w:val="32"/>
                <w:szCs w:val="32"/>
              </w:rPr>
              <w:t xml:space="preserve"> works together with health care and other groups</w:t>
            </w:r>
            <w:r w:rsidR="0093395F">
              <w:rPr>
                <w:rFonts w:cs="Arial"/>
                <w:sz w:val="32"/>
                <w:szCs w:val="32"/>
              </w:rPr>
              <w:t xml:space="preserve"> </w:t>
            </w:r>
            <w:r w:rsidR="00DC481C">
              <w:rPr>
                <w:rFonts w:cs="Arial"/>
                <w:sz w:val="32"/>
                <w:szCs w:val="32"/>
              </w:rPr>
              <w:t>offering support for people to live their lives</w:t>
            </w:r>
            <w:r w:rsidR="006C6C0B" w:rsidRPr="006C6C0B">
              <w:rPr>
                <w:rFonts w:cs="Arial"/>
                <w:sz w:val="32"/>
                <w:szCs w:val="32"/>
              </w:rPr>
              <w:t>.</w:t>
            </w:r>
            <w:r w:rsidR="00DC481C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6C6C0B" w:rsidRPr="006C6C0B" w14:paraId="2997EF7E" w14:textId="77777777" w:rsidTr="00D56583">
        <w:tc>
          <w:tcPr>
            <w:tcW w:w="2466" w:type="dxa"/>
          </w:tcPr>
          <w:p w14:paraId="092F9878" w14:textId="2AC9ED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1DFD35B" wp14:editId="493FAC83">
                  <wp:extent cx="1214755" cy="1774190"/>
                  <wp:effectExtent l="0" t="0" r="4445" b="0"/>
                  <wp:docPr id="664912593" name="Picture 7" descr="A black stick figure with a curved arrow pointing to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stick figure with a curved arrow pointing to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8E1C1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43F95865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</w:tcPr>
          <w:p w14:paraId="4FC0E5C5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427BB7E4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sz w:val="32"/>
                <w:szCs w:val="32"/>
              </w:rPr>
              <w:t xml:space="preserve">The County Council know that everyone's experience </w:t>
            </w:r>
            <w:r w:rsidR="00DC481C">
              <w:rPr>
                <w:rFonts w:cs="Arial"/>
                <w:sz w:val="32"/>
                <w:szCs w:val="32"/>
              </w:rPr>
              <w:t>of</w:t>
            </w:r>
            <w:r w:rsidRPr="006C6C0B">
              <w:rPr>
                <w:rFonts w:cs="Arial"/>
                <w:sz w:val="32"/>
                <w:szCs w:val="32"/>
              </w:rPr>
              <w:t xml:space="preserve"> social care is differen</w:t>
            </w:r>
            <w:r w:rsidR="00DC481C">
              <w:rPr>
                <w:rFonts w:cs="Arial"/>
                <w:sz w:val="32"/>
                <w:szCs w:val="32"/>
              </w:rPr>
              <w:t>t</w:t>
            </w:r>
            <w:r w:rsidRPr="006C6C0B">
              <w:rPr>
                <w:rFonts w:cs="Arial"/>
                <w:sz w:val="32"/>
                <w:szCs w:val="32"/>
              </w:rPr>
              <w:t xml:space="preserve">. </w:t>
            </w:r>
          </w:p>
          <w:p w14:paraId="0724DF67" w14:textId="77777777" w:rsidR="00B67A3A" w:rsidRDefault="00B67A3A" w:rsidP="006C6C0B">
            <w:pPr>
              <w:rPr>
                <w:rFonts w:cs="Arial"/>
                <w:sz w:val="32"/>
                <w:szCs w:val="32"/>
              </w:rPr>
            </w:pPr>
          </w:p>
          <w:p w14:paraId="363BA78F" w14:textId="2DAF93F8" w:rsidR="00B67A3A" w:rsidRPr="006C6C0B" w:rsidRDefault="00B67A3A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know that </w:t>
            </w:r>
            <w:r w:rsidR="0002640C">
              <w:rPr>
                <w:rFonts w:cs="Arial"/>
                <w:sz w:val="32"/>
                <w:szCs w:val="32"/>
              </w:rPr>
              <w:t xml:space="preserve">how people </w:t>
            </w:r>
            <w:r w:rsidR="00590033">
              <w:rPr>
                <w:rFonts w:cs="Arial"/>
                <w:sz w:val="32"/>
                <w:szCs w:val="32"/>
              </w:rPr>
              <w:t>find</w:t>
            </w:r>
            <w:r w:rsidR="0002640C">
              <w:rPr>
                <w:rFonts w:cs="Arial"/>
                <w:sz w:val="32"/>
                <w:szCs w:val="32"/>
              </w:rPr>
              <w:t xml:space="preserve"> the right support can be confusing</w:t>
            </w:r>
            <w:r w:rsidR="00DF5EA3">
              <w:rPr>
                <w:rFonts w:cs="Arial"/>
                <w:sz w:val="32"/>
                <w:szCs w:val="32"/>
              </w:rPr>
              <w:t>.</w:t>
            </w:r>
            <w:r w:rsidR="0002640C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6C6C0B" w:rsidRPr="006C6C0B" w14:paraId="42ABC760" w14:textId="77777777" w:rsidTr="00D56583">
        <w:tc>
          <w:tcPr>
            <w:tcW w:w="2466" w:type="dxa"/>
          </w:tcPr>
          <w:p w14:paraId="44CB86BF" w14:textId="01E37645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2BC160A" wp14:editId="51C807E3">
                  <wp:extent cx="1310005" cy="1337310"/>
                  <wp:effectExtent l="0" t="0" r="4445" b="0"/>
                  <wp:docPr id="409988991" name="Picture 6" descr="A group of people with a ki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group of people with a kis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48ADA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4EFD1C49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  <w:hideMark/>
          </w:tcPr>
          <w:p w14:paraId="5F33009F" w14:textId="6EEAB4E0" w:rsidR="006C6C0B" w:rsidRPr="006C6C0B" w:rsidRDefault="00590033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Working together,</w:t>
            </w:r>
            <w:r w:rsidR="006C6C0B" w:rsidRPr="006C6C0B">
              <w:rPr>
                <w:rFonts w:cs="Arial"/>
                <w:sz w:val="32"/>
                <w:szCs w:val="32"/>
              </w:rPr>
              <w:t xml:space="preserve"> talking and listening to people’s views and experiences can </w:t>
            </w:r>
            <w:r w:rsidR="00215E3E">
              <w:rPr>
                <w:rFonts w:cs="Arial"/>
                <w:sz w:val="32"/>
                <w:szCs w:val="32"/>
              </w:rPr>
              <w:t xml:space="preserve">help us </w:t>
            </w:r>
            <w:r w:rsidR="006C6C0B" w:rsidRPr="006C6C0B">
              <w:rPr>
                <w:rFonts w:cs="Arial"/>
                <w:sz w:val="32"/>
                <w:szCs w:val="32"/>
              </w:rPr>
              <w:t>make social care better.</w:t>
            </w:r>
          </w:p>
        </w:tc>
      </w:tr>
      <w:tr w:rsidR="006C6C0B" w:rsidRPr="006C6C0B" w14:paraId="79B7665B" w14:textId="77777777" w:rsidTr="00D56583">
        <w:tc>
          <w:tcPr>
            <w:tcW w:w="2466" w:type="dxa"/>
          </w:tcPr>
          <w:p w14:paraId="530C9221" w14:textId="15B2459D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4A63827" wp14:editId="60A7F27A">
                  <wp:extent cx="1405890" cy="777875"/>
                  <wp:effectExtent l="0" t="0" r="3810" b="3175"/>
                  <wp:docPr id="2046668503" name="Picture 5" descr="Think Local Act Personal (TLAP) - Care Innovation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ink Local Act Personal (TLAP) - Care Innovation 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ED72E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  <w:hideMark/>
          </w:tcPr>
          <w:p w14:paraId="76E599B5" w14:textId="3E07831E" w:rsid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sz w:val="32"/>
                <w:szCs w:val="32"/>
              </w:rPr>
              <w:t xml:space="preserve">A group called Think Local Act Personal (TLAP) is </w:t>
            </w:r>
            <w:r w:rsidR="00DF5EA3">
              <w:rPr>
                <w:rFonts w:cs="Arial"/>
                <w:sz w:val="32"/>
                <w:szCs w:val="32"/>
              </w:rPr>
              <w:t xml:space="preserve">helping the </w:t>
            </w:r>
            <w:r w:rsidR="00E7264C">
              <w:rPr>
                <w:rFonts w:cs="Arial"/>
                <w:sz w:val="32"/>
                <w:szCs w:val="32"/>
              </w:rPr>
              <w:t xml:space="preserve">council with the Big Conversation </w:t>
            </w:r>
            <w:r w:rsidRPr="006C6C0B">
              <w:rPr>
                <w:rFonts w:cs="Arial"/>
                <w:sz w:val="32"/>
                <w:szCs w:val="32"/>
              </w:rPr>
              <w:t xml:space="preserve">to </w:t>
            </w:r>
            <w:r w:rsidR="00DF5EA3">
              <w:rPr>
                <w:rFonts w:cs="Arial"/>
                <w:sz w:val="32"/>
                <w:szCs w:val="32"/>
              </w:rPr>
              <w:t xml:space="preserve">find out from as many people as possible, what they think about </w:t>
            </w:r>
            <w:r w:rsidRPr="006C6C0B">
              <w:rPr>
                <w:rFonts w:cs="Arial"/>
                <w:sz w:val="32"/>
                <w:szCs w:val="32"/>
              </w:rPr>
              <w:t xml:space="preserve">social care. </w:t>
            </w:r>
          </w:p>
          <w:p w14:paraId="6C715C99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7FA1B55B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</w:tr>
      <w:tr w:rsidR="006C6C0B" w:rsidRPr="006C6C0B" w14:paraId="656E66F8" w14:textId="77777777" w:rsidTr="00D56583">
        <w:tc>
          <w:tcPr>
            <w:tcW w:w="2466" w:type="dxa"/>
          </w:tcPr>
          <w:p w14:paraId="0BDEAC78" w14:textId="38DAE13A" w:rsidR="006C6C0B" w:rsidRPr="006C6C0B" w:rsidRDefault="00E7264C" w:rsidP="006C6C0B">
            <w:pPr>
              <w:rPr>
                <w:rFonts w:cs="Arial"/>
                <w:sz w:val="32"/>
                <w:szCs w:val="32"/>
              </w:rPr>
            </w:pPr>
            <w:r w:rsidRPr="00E7264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6ABEC94" wp14:editId="3317B423">
                  <wp:extent cx="1375718" cy="1395995"/>
                  <wp:effectExtent l="0" t="0" r="0" b="0"/>
                  <wp:docPr id="8578418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27" cy="1399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7AB41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788B315C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  <w:hideMark/>
          </w:tcPr>
          <w:p w14:paraId="383383F5" w14:textId="77777777" w:rsidR="00E7264C" w:rsidRDefault="00E7264C" w:rsidP="006C6C0B">
            <w:pPr>
              <w:rPr>
                <w:rFonts w:cs="Arial"/>
                <w:sz w:val="32"/>
                <w:szCs w:val="32"/>
              </w:rPr>
            </w:pPr>
          </w:p>
          <w:p w14:paraId="0EF1985A" w14:textId="5F2C0E75" w:rsidR="006C6C0B" w:rsidRPr="006C6C0B" w:rsidRDefault="00E7264C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This survey is one way that people can share their thoughts and experiences of social care in Nottinghamshire. </w:t>
            </w:r>
            <w:r w:rsidR="00DF5EA3">
              <w:rPr>
                <w:rFonts w:cs="Arial"/>
                <w:sz w:val="32"/>
                <w:szCs w:val="32"/>
              </w:rPr>
              <w:t xml:space="preserve"> </w:t>
            </w:r>
          </w:p>
        </w:tc>
      </w:tr>
      <w:tr w:rsidR="006C6C0B" w:rsidRPr="006C6C0B" w14:paraId="2CD398B8" w14:textId="77777777" w:rsidTr="00D56583">
        <w:tc>
          <w:tcPr>
            <w:tcW w:w="2466" w:type="dxa"/>
          </w:tcPr>
          <w:p w14:paraId="577133B9" w14:textId="5ED2E95A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C51A994" wp14:editId="188646D1">
                  <wp:extent cx="1146175" cy="1187450"/>
                  <wp:effectExtent l="0" t="0" r="0" b="0"/>
                  <wp:docPr id="1767042099" name="Picture 3" descr="A black and white image of a person with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042099" name="Picture 3" descr="A black and white image of a person with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F8BCE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2CDA352C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  <w:hideMark/>
          </w:tcPr>
          <w:p w14:paraId="4A36A137" w14:textId="5D1DCF8B" w:rsidR="006C6C0B" w:rsidRPr="00E54E7D" w:rsidRDefault="00E7264C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You can find out what the council has done since the last Big Conversation here. </w:t>
            </w:r>
            <w:hyperlink r:id="rId15" w:history="1">
              <w:r w:rsidR="00B578DE" w:rsidRPr="00060D41">
                <w:rPr>
                  <w:rStyle w:val="Hyperlink"/>
                  <w:rFonts w:cs="Arial"/>
                  <w:sz w:val="32"/>
                  <w:szCs w:val="32"/>
                </w:rPr>
                <w:t>The Big Conversation | Nottinghamshire County Council</w:t>
              </w:r>
            </w:hyperlink>
          </w:p>
        </w:tc>
      </w:tr>
      <w:tr w:rsidR="006C6C0B" w:rsidRPr="006C6C0B" w14:paraId="1EB838CA" w14:textId="77777777" w:rsidTr="00D56583">
        <w:tc>
          <w:tcPr>
            <w:tcW w:w="2466" w:type="dxa"/>
          </w:tcPr>
          <w:p w14:paraId="4C96873C" w14:textId="042AB731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E38435" wp14:editId="2062AA44">
                  <wp:extent cx="1391920" cy="1078230"/>
                  <wp:effectExtent l="0" t="0" r="0" b="7620"/>
                  <wp:docPr id="1132505432" name="Picture 2" descr="A black and white picture of a person and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black and white picture of a person and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EF212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90" w:type="dxa"/>
          </w:tcPr>
          <w:p w14:paraId="2F297E3F" w14:textId="7D932755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sz w:val="32"/>
                <w:szCs w:val="32"/>
              </w:rPr>
              <w:t xml:space="preserve">This survey does </w:t>
            </w:r>
            <w:r w:rsidRPr="006C6C0B">
              <w:rPr>
                <w:rFonts w:cs="Arial"/>
                <w:b/>
                <w:bCs/>
                <w:sz w:val="32"/>
                <w:szCs w:val="32"/>
              </w:rPr>
              <w:t>not</w:t>
            </w:r>
            <w:r w:rsidRPr="006C6C0B">
              <w:rPr>
                <w:rFonts w:cs="Arial"/>
                <w:sz w:val="32"/>
                <w:szCs w:val="32"/>
              </w:rPr>
              <w:t xml:space="preserve"> ask for your name, </w:t>
            </w:r>
            <w:r w:rsidR="00E7264C">
              <w:rPr>
                <w:rFonts w:cs="Arial"/>
                <w:sz w:val="32"/>
                <w:szCs w:val="32"/>
              </w:rPr>
              <w:t xml:space="preserve">so what you say is private. </w:t>
            </w:r>
          </w:p>
          <w:p w14:paraId="65DD0B54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5C84530E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6A9F404B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112A45A8" w14:textId="77777777" w:rsid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  <w:p w14:paraId="6C088A8D" w14:textId="77777777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</w:p>
        </w:tc>
      </w:tr>
      <w:tr w:rsidR="006C6C0B" w:rsidRPr="006C6C0B" w14:paraId="0A190F7F" w14:textId="77777777" w:rsidTr="00D56583">
        <w:tc>
          <w:tcPr>
            <w:tcW w:w="2466" w:type="dxa"/>
            <w:hideMark/>
          </w:tcPr>
          <w:p w14:paraId="1C6750B6" w14:textId="514AA103" w:rsidR="006C6C0B" w:rsidRPr="006C6C0B" w:rsidRDefault="006C6C0B" w:rsidP="006C6C0B">
            <w:pPr>
              <w:rPr>
                <w:rFonts w:cs="Arial"/>
                <w:sz w:val="32"/>
                <w:szCs w:val="32"/>
              </w:rPr>
            </w:pPr>
            <w:r w:rsidRPr="006C6C0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53BF65" wp14:editId="170F23A8">
                  <wp:extent cx="1419225" cy="873760"/>
                  <wp:effectExtent l="0" t="0" r="9525" b="2540"/>
                  <wp:docPr id="1035184749" name="Picture 1" descr="A stick figure speaking to a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stick figure speaking to a group of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0" w:type="dxa"/>
          </w:tcPr>
          <w:p w14:paraId="108A7C01" w14:textId="0C9B50D1" w:rsidR="00E7264C" w:rsidRDefault="00E7264C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would like people to come along to 1 of the events we are planning. Here </w:t>
            </w:r>
            <w:r w:rsidR="007C62C9" w:rsidRPr="00B578DE">
              <w:rPr>
                <w:rFonts w:cs="Arial"/>
                <w:sz w:val="32"/>
                <w:szCs w:val="32"/>
              </w:rPr>
              <w:t>you</w:t>
            </w:r>
            <w:r>
              <w:rPr>
                <w:rFonts w:cs="Arial"/>
                <w:sz w:val="32"/>
                <w:szCs w:val="32"/>
              </w:rPr>
              <w:t xml:space="preserve"> can </w:t>
            </w:r>
            <w:r w:rsidR="006C6C0B" w:rsidRPr="006C6C0B">
              <w:rPr>
                <w:rFonts w:cs="Arial"/>
                <w:sz w:val="32"/>
                <w:szCs w:val="32"/>
              </w:rPr>
              <w:t xml:space="preserve">talk to us </w:t>
            </w:r>
            <w:r>
              <w:rPr>
                <w:rFonts w:cs="Arial"/>
                <w:sz w:val="32"/>
                <w:szCs w:val="32"/>
              </w:rPr>
              <w:t>face to face.</w:t>
            </w:r>
          </w:p>
          <w:p w14:paraId="285D8611" w14:textId="77777777" w:rsidR="00E7264C" w:rsidRDefault="00E7264C" w:rsidP="006C6C0B">
            <w:pPr>
              <w:rPr>
                <w:rFonts w:cs="Arial"/>
                <w:sz w:val="32"/>
                <w:szCs w:val="32"/>
              </w:rPr>
            </w:pPr>
          </w:p>
          <w:p w14:paraId="429019DA" w14:textId="44890EB1" w:rsidR="006C6C0B" w:rsidRPr="00B578DE" w:rsidRDefault="00E7264C" w:rsidP="006C6C0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To book a space click here</w:t>
            </w:r>
            <w:r w:rsidR="00B578DE">
              <w:rPr>
                <w:rFonts w:cs="Arial"/>
                <w:sz w:val="32"/>
                <w:szCs w:val="32"/>
              </w:rPr>
              <w:t>:</w:t>
            </w:r>
            <w:r>
              <w:rPr>
                <w:rFonts w:cs="Arial"/>
                <w:sz w:val="32"/>
                <w:szCs w:val="32"/>
              </w:rPr>
              <w:t xml:space="preserve"> </w:t>
            </w:r>
          </w:p>
          <w:p w14:paraId="2D3CA1D4" w14:textId="77777777" w:rsidR="006C6C0B" w:rsidRPr="006C6C0B" w:rsidRDefault="006C6C0B" w:rsidP="0093008B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20B5253" w14:textId="5E2FAD58" w:rsidR="00935439" w:rsidRPr="003A34A5" w:rsidRDefault="00623410">
      <w:pPr>
        <w:rPr>
          <w:rFonts w:cs="Arial"/>
          <w:sz w:val="32"/>
          <w:szCs w:val="32"/>
        </w:rPr>
      </w:pPr>
      <w:bookmarkStart w:id="1" w:name="_Hlk204947460"/>
      <w:r>
        <w:rPr>
          <w:rFonts w:cs="Arial"/>
          <w:sz w:val="32"/>
          <w:szCs w:val="32"/>
        </w:rPr>
        <w:t xml:space="preserve">                             </w:t>
      </w:r>
      <w:hyperlink r:id="rId18" w:history="1">
        <w:r>
          <w:rPr>
            <w:rStyle w:val="Hyperlink"/>
            <w:rFonts w:cs="Arial"/>
            <w:sz w:val="32"/>
            <w:szCs w:val="32"/>
          </w:rPr>
          <w:t>choose and book onto an event near where you live</w:t>
        </w:r>
      </w:hyperlink>
      <w:bookmarkEnd w:id="1"/>
      <w:r w:rsidRPr="00623410">
        <w:rPr>
          <w:rFonts w:cs="Arial"/>
          <w:sz w:val="32"/>
          <w:szCs w:val="32"/>
        </w:rPr>
        <w:t xml:space="preserve"> </w:t>
      </w:r>
    </w:p>
    <w:p w14:paraId="2FAD8A53" w14:textId="77777777" w:rsidR="0052072E" w:rsidRDefault="0052072E">
      <w:pPr>
        <w:rPr>
          <w:rFonts w:cs="Arial"/>
          <w:sz w:val="32"/>
          <w:szCs w:val="32"/>
        </w:rPr>
      </w:pPr>
    </w:p>
    <w:p w14:paraId="37DA66C4" w14:textId="77777777" w:rsidR="0052072E" w:rsidRDefault="0052072E">
      <w:pPr>
        <w:rPr>
          <w:rFonts w:cs="Arial"/>
          <w:sz w:val="32"/>
          <w:szCs w:val="32"/>
        </w:rPr>
      </w:pPr>
    </w:p>
    <w:p w14:paraId="24075ECB" w14:textId="77777777" w:rsidR="00E7264C" w:rsidRDefault="00E7264C">
      <w:pPr>
        <w:rPr>
          <w:rFonts w:cs="Arial"/>
          <w:sz w:val="32"/>
          <w:szCs w:val="32"/>
        </w:rPr>
      </w:pPr>
    </w:p>
    <w:p w14:paraId="3D3205C0" w14:textId="77777777" w:rsidR="00E7264C" w:rsidRDefault="00E7264C">
      <w:pPr>
        <w:rPr>
          <w:rFonts w:cs="Arial"/>
          <w:sz w:val="32"/>
          <w:szCs w:val="32"/>
        </w:rPr>
      </w:pPr>
    </w:p>
    <w:p w14:paraId="59D099AD" w14:textId="77777777" w:rsidR="00E7264C" w:rsidRDefault="00E7264C">
      <w:pPr>
        <w:rPr>
          <w:rFonts w:cs="Arial"/>
          <w:sz w:val="32"/>
          <w:szCs w:val="32"/>
        </w:rPr>
      </w:pPr>
    </w:p>
    <w:p w14:paraId="1AA3D323" w14:textId="77777777" w:rsidR="00845276" w:rsidRDefault="00845276">
      <w:pPr>
        <w:rPr>
          <w:rFonts w:cs="Arial"/>
          <w:sz w:val="32"/>
          <w:szCs w:val="32"/>
        </w:rPr>
      </w:pPr>
    </w:p>
    <w:p w14:paraId="679D5241" w14:textId="77777777" w:rsidR="00E7264C" w:rsidRDefault="00E7264C">
      <w:pPr>
        <w:rPr>
          <w:rFonts w:cs="Arial"/>
          <w:sz w:val="32"/>
          <w:szCs w:val="32"/>
        </w:rPr>
      </w:pPr>
    </w:p>
    <w:p w14:paraId="7B2B4C8B" w14:textId="77777777" w:rsidR="00E7264C" w:rsidRDefault="00E7264C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9"/>
        <w:gridCol w:w="7897"/>
      </w:tblGrid>
      <w:tr w:rsidR="0052072E" w:rsidRPr="0052072E" w14:paraId="217D536C" w14:textId="77777777" w:rsidTr="00C06933">
        <w:tc>
          <w:tcPr>
            <w:tcW w:w="25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B6D4F3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78145560" w14:textId="6BBC25D5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7718B20" wp14:editId="47E77F65">
                  <wp:extent cx="1160145" cy="1597025"/>
                  <wp:effectExtent l="0" t="0" r="1905" b="3175"/>
                  <wp:docPr id="539830061" name="Picture 151" descr="A black and white clipboard with check m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ack and white clipboard with check mark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C41AE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123A710D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5973B353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3A108927" w14:textId="77777777" w:rsidR="001E71CC" w:rsidRPr="0052072E" w:rsidRDefault="001E71CC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6A67F3" w14:textId="77777777" w:rsidR="0052072E" w:rsidRPr="0052072E" w:rsidRDefault="0052072E" w:rsidP="0052072E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38229365" w14:textId="77777777" w:rsidR="0052072E" w:rsidRPr="0052072E" w:rsidRDefault="0052072E" w:rsidP="0052072E">
            <w:pPr>
              <w:rPr>
                <w:rFonts w:cs="Arial"/>
                <w:b/>
                <w:bCs/>
                <w:sz w:val="44"/>
                <w:szCs w:val="44"/>
              </w:rPr>
            </w:pPr>
            <w:r w:rsidRPr="0052072E">
              <w:rPr>
                <w:rFonts w:cs="Arial"/>
                <w:b/>
                <w:bCs/>
                <w:sz w:val="44"/>
                <w:szCs w:val="44"/>
              </w:rPr>
              <w:t>The Big Conversation Survey 2025</w:t>
            </w:r>
          </w:p>
        </w:tc>
      </w:tr>
      <w:tr w:rsidR="0052072E" w:rsidRPr="0052072E" w14:paraId="0AE41B82" w14:textId="77777777" w:rsidTr="00C06933"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F625E2" w14:textId="6B696CDF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F2ECB8" wp14:editId="6020F525">
                  <wp:extent cx="614045" cy="1269365"/>
                  <wp:effectExtent l="0" t="0" r="0" b="6985"/>
                  <wp:docPr id="830621820" name="Picture 150" descr="A black stick figure with a curved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black stick figure with a curved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82C2B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176311AA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6770E5E9" w14:textId="77777777" w:rsidR="001E71CC" w:rsidRPr="0052072E" w:rsidRDefault="001E71CC" w:rsidP="0052072E">
            <w:pPr>
              <w:rPr>
                <w:rFonts w:cs="Arial"/>
                <w:sz w:val="32"/>
                <w:szCs w:val="32"/>
              </w:rPr>
            </w:pPr>
          </w:p>
          <w:p w14:paraId="4EA96865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9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416D487" w14:textId="6C6ADBA1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b/>
                <w:bCs/>
                <w:sz w:val="32"/>
                <w:szCs w:val="32"/>
              </w:rPr>
              <w:t xml:space="preserve">This survey is for people who </w:t>
            </w:r>
            <w:r w:rsidR="00E7264C">
              <w:rPr>
                <w:rFonts w:cs="Arial"/>
                <w:b/>
                <w:bCs/>
                <w:sz w:val="32"/>
                <w:szCs w:val="32"/>
              </w:rPr>
              <w:t>use</w:t>
            </w:r>
            <w:r w:rsidRPr="0052072E">
              <w:rPr>
                <w:rFonts w:cs="Arial"/>
                <w:b/>
                <w:bCs/>
                <w:sz w:val="32"/>
                <w:szCs w:val="32"/>
              </w:rPr>
              <w:t xml:space="preserve"> care and support services.</w:t>
            </w:r>
            <w:r w:rsidR="00613192">
              <w:rPr>
                <w:rFonts w:cs="Arial"/>
                <w:b/>
                <w:bCs/>
                <w:sz w:val="32"/>
                <w:szCs w:val="32"/>
              </w:rPr>
              <w:t xml:space="preserve"> It finishes</w:t>
            </w:r>
            <w:r w:rsidR="00753472">
              <w:rPr>
                <w:rFonts w:cs="Arial"/>
                <w:b/>
                <w:bCs/>
                <w:sz w:val="32"/>
                <w:szCs w:val="32"/>
              </w:rPr>
              <w:t xml:space="preserve"> end of September.</w:t>
            </w:r>
          </w:p>
        </w:tc>
      </w:tr>
      <w:tr w:rsidR="0052072E" w:rsidRPr="0052072E" w14:paraId="087B7A21" w14:textId="77777777" w:rsidTr="00C06933"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00033F" w14:textId="1136329D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701B1E" wp14:editId="42F02131">
                  <wp:extent cx="1487805" cy="1173480"/>
                  <wp:effectExtent l="0" t="0" r="0" b="7620"/>
                  <wp:docPr id="674525994" name="Picture 149" descr="A hand and a group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hand and a group of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96A7E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4DC73F1C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6FCCFF1E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018DCD6C" w14:textId="77777777" w:rsidR="001E71CC" w:rsidRPr="0052072E" w:rsidRDefault="001E71CC" w:rsidP="0052072E">
            <w:pPr>
              <w:rPr>
                <w:rFonts w:cs="Arial"/>
                <w:sz w:val="32"/>
                <w:szCs w:val="32"/>
              </w:rPr>
            </w:pPr>
          </w:p>
          <w:p w14:paraId="26641BF5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9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9915BCB" w14:textId="0D5CF239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 xml:space="preserve">It is </w:t>
            </w:r>
            <w:r w:rsidRPr="0052072E">
              <w:rPr>
                <w:rFonts w:cs="Arial"/>
                <w:b/>
                <w:bCs/>
                <w:sz w:val="32"/>
                <w:szCs w:val="32"/>
              </w:rPr>
              <w:t xml:space="preserve">not </w:t>
            </w:r>
            <w:r w:rsidRPr="0052072E">
              <w:rPr>
                <w:rFonts w:cs="Arial"/>
                <w:sz w:val="32"/>
                <w:szCs w:val="32"/>
              </w:rPr>
              <w:t xml:space="preserve">for family or friends who help you, </w:t>
            </w:r>
            <w:r w:rsidR="00E7264C">
              <w:rPr>
                <w:rFonts w:cs="Arial"/>
                <w:sz w:val="32"/>
                <w:szCs w:val="32"/>
              </w:rPr>
              <w:t>they have their own survey.</w:t>
            </w:r>
          </w:p>
        </w:tc>
      </w:tr>
      <w:tr w:rsidR="0052072E" w:rsidRPr="0052072E" w14:paraId="12923307" w14:textId="77777777" w:rsidTr="00C06933"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8EF60" w14:textId="02FD0E12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2CD4AA7" wp14:editId="56C948DC">
                  <wp:extent cx="1296670" cy="941705"/>
                  <wp:effectExtent l="0" t="0" r="0" b="0"/>
                  <wp:docPr id="2134384614" name="Picture 148" descr="A hand holding a stack of pi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hand holding a stack of pil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3EFDE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9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A6081E" w14:textId="6524A8F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In this survey, </w:t>
            </w:r>
            <w:r w:rsidRPr="009A36B1">
              <w:rPr>
                <w:rFonts w:cs="Arial"/>
                <w:sz w:val="32"/>
                <w:szCs w:val="32"/>
              </w:rPr>
              <w:t>social care and support</w:t>
            </w:r>
            <w:r w:rsidRPr="0052072E">
              <w:rPr>
                <w:rFonts w:cs="Arial"/>
                <w:sz w:val="32"/>
                <w:szCs w:val="32"/>
              </w:rPr>
              <w:t xml:space="preserve"> means help from paid staff or organisations that support you in </w:t>
            </w:r>
            <w:r w:rsidR="009A36B1">
              <w:rPr>
                <w:rFonts w:cs="Arial"/>
                <w:sz w:val="32"/>
                <w:szCs w:val="32"/>
              </w:rPr>
              <w:t xml:space="preserve">your </w:t>
            </w:r>
            <w:r w:rsidRPr="0052072E">
              <w:rPr>
                <w:rFonts w:cs="Arial"/>
                <w:sz w:val="32"/>
                <w:szCs w:val="32"/>
              </w:rPr>
              <w:t>daily life.</w:t>
            </w:r>
          </w:p>
        </w:tc>
      </w:tr>
      <w:tr w:rsidR="0052072E" w:rsidRPr="0052072E" w14:paraId="4B8D2380" w14:textId="77777777" w:rsidTr="00C06933">
        <w:tc>
          <w:tcPr>
            <w:tcW w:w="25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D5D22F" w14:textId="685BC02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370DA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</w:tr>
      <w:tr w:rsidR="0052072E" w:rsidRPr="0052072E" w14:paraId="0D8E692B" w14:textId="77777777" w:rsidTr="00C06933">
        <w:tc>
          <w:tcPr>
            <w:tcW w:w="2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097CA35" w14:textId="1FB6435B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07FD54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B654E72" w14:textId="77777777" w:rsidR="0052072E" w:rsidRDefault="0052072E" w:rsidP="0052072E">
      <w:pPr>
        <w:rPr>
          <w:rFonts w:cs="Arial"/>
          <w:sz w:val="32"/>
          <w:szCs w:val="32"/>
        </w:rPr>
      </w:pPr>
    </w:p>
    <w:p w14:paraId="61F94554" w14:textId="77777777" w:rsidR="00845276" w:rsidRDefault="00845276" w:rsidP="0052072E">
      <w:pPr>
        <w:rPr>
          <w:rFonts w:cs="Arial"/>
          <w:sz w:val="32"/>
          <w:szCs w:val="32"/>
        </w:rPr>
      </w:pPr>
    </w:p>
    <w:p w14:paraId="3BAA04F4" w14:textId="77777777" w:rsidR="0052072E" w:rsidRDefault="0052072E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52072E" w:rsidRPr="0052072E" w14:paraId="51B3C697" w14:textId="77777777" w:rsidTr="007D0924">
        <w:tc>
          <w:tcPr>
            <w:tcW w:w="2405" w:type="dxa"/>
          </w:tcPr>
          <w:p w14:paraId="64F73282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7A59A427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3C2CA31D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D59216B" wp14:editId="40D85FFF">
                  <wp:extent cx="1290263" cy="3006811"/>
                  <wp:effectExtent l="0" t="0" r="5715" b="3175"/>
                  <wp:docPr id="204880438" name="Picture 147" descr="A black and white picture of a couple of people wal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black and white picture of a couple of people walk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32" cy="301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20390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4DFF3831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5BFB60D4" w14:textId="77777777" w:rsidR="001E71CC" w:rsidRPr="0052072E" w:rsidRDefault="001E71CC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1" w:type="dxa"/>
          </w:tcPr>
          <w:p w14:paraId="55BE9E2C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0CC6F32D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476BBC1F" w14:textId="67721019" w:rsidR="0052072E" w:rsidRPr="0052072E" w:rsidRDefault="009A36B1" w:rsidP="0052072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support could be</w:t>
            </w:r>
            <w:r w:rsidR="0052072E" w:rsidRPr="0052072E">
              <w:rPr>
                <w:rFonts w:cs="Arial"/>
                <w:sz w:val="32"/>
                <w:szCs w:val="32"/>
              </w:rPr>
              <w:t>:</w:t>
            </w:r>
          </w:p>
          <w:p w14:paraId="0B1CC2A3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6963A4BB" w14:textId="77777777" w:rsidR="0052072E" w:rsidRPr="0052072E" w:rsidRDefault="0052072E" w:rsidP="0052072E">
            <w:pPr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Social work support</w:t>
            </w:r>
          </w:p>
          <w:p w14:paraId="2EB378A5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36281C32" w14:textId="77777777" w:rsidR="0052072E" w:rsidRPr="0052072E" w:rsidRDefault="0052072E" w:rsidP="0052072E">
            <w:pPr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Direct payments</w:t>
            </w:r>
          </w:p>
          <w:p w14:paraId="3BCE843A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7CB38BA5" w14:textId="77777777" w:rsidR="0052072E" w:rsidRPr="0052072E" w:rsidRDefault="0052072E" w:rsidP="0052072E">
            <w:pPr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Shared lives</w:t>
            </w:r>
          </w:p>
          <w:p w14:paraId="0F012C56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3B0E883B" w14:textId="77777777" w:rsidR="0052072E" w:rsidRPr="0052072E" w:rsidRDefault="0052072E" w:rsidP="0052072E">
            <w:pPr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Help from a home care agency</w:t>
            </w:r>
          </w:p>
          <w:p w14:paraId="378D009F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375DAEA7" w14:textId="77777777" w:rsidR="0052072E" w:rsidRDefault="0052072E" w:rsidP="0052072E">
            <w:pPr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Living in a residential home</w:t>
            </w:r>
          </w:p>
          <w:p w14:paraId="6A78120C" w14:textId="77777777" w:rsidR="007C62C9" w:rsidRDefault="007C62C9" w:rsidP="007C62C9">
            <w:pPr>
              <w:pStyle w:val="ListParagraph"/>
              <w:rPr>
                <w:rFonts w:cs="Arial"/>
                <w:sz w:val="32"/>
                <w:szCs w:val="32"/>
              </w:rPr>
            </w:pPr>
          </w:p>
          <w:p w14:paraId="111B96E2" w14:textId="3239235E" w:rsidR="007C62C9" w:rsidRPr="000B6C9F" w:rsidRDefault="007C62C9" w:rsidP="0052072E">
            <w:pPr>
              <w:numPr>
                <w:ilvl w:val="0"/>
                <w:numId w:val="5"/>
              </w:numPr>
              <w:rPr>
                <w:rFonts w:cs="Arial"/>
                <w:sz w:val="32"/>
                <w:szCs w:val="32"/>
              </w:rPr>
            </w:pPr>
            <w:r w:rsidRPr="000B6C9F">
              <w:rPr>
                <w:rFonts w:cs="Arial"/>
                <w:sz w:val="32"/>
                <w:szCs w:val="32"/>
              </w:rPr>
              <w:t>Supported Living</w:t>
            </w:r>
          </w:p>
          <w:p w14:paraId="2001FCCF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074C5743" w14:textId="6AEFD8EA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  <w:p w14:paraId="16BC5273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</w:tr>
      <w:tr w:rsidR="0052072E" w:rsidRPr="0052072E" w14:paraId="20105352" w14:textId="77777777" w:rsidTr="007D0924">
        <w:tc>
          <w:tcPr>
            <w:tcW w:w="2405" w:type="dxa"/>
            <w:hideMark/>
          </w:tcPr>
          <w:p w14:paraId="78B18CF1" w14:textId="77777777" w:rsid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4E0826B" wp14:editId="73F82938">
                  <wp:extent cx="1228090" cy="1282700"/>
                  <wp:effectExtent l="0" t="0" r="0" b="0"/>
                  <wp:docPr id="918038559" name="Picture 146" descr="A group of people holding ha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group of people holding hand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7B422" w14:textId="77777777" w:rsidR="001E71CC" w:rsidRDefault="001E71CC" w:rsidP="0052072E">
            <w:pPr>
              <w:rPr>
                <w:rFonts w:cs="Arial"/>
                <w:sz w:val="32"/>
                <w:szCs w:val="32"/>
              </w:rPr>
            </w:pPr>
          </w:p>
          <w:p w14:paraId="4F649E7A" w14:textId="77777777" w:rsidR="001E71CC" w:rsidRDefault="001E71CC" w:rsidP="0052072E">
            <w:pPr>
              <w:rPr>
                <w:rFonts w:cs="Arial"/>
                <w:sz w:val="32"/>
                <w:szCs w:val="32"/>
              </w:rPr>
            </w:pPr>
          </w:p>
          <w:p w14:paraId="14B862B5" w14:textId="77777777" w:rsidR="001E71CC" w:rsidRDefault="001E71CC" w:rsidP="0052072E">
            <w:pPr>
              <w:rPr>
                <w:rFonts w:cs="Arial"/>
                <w:sz w:val="32"/>
                <w:szCs w:val="32"/>
              </w:rPr>
            </w:pPr>
          </w:p>
          <w:p w14:paraId="78D66D43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1" w:type="dxa"/>
          </w:tcPr>
          <w:p w14:paraId="552A9E72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  <w:r w:rsidRPr="0052072E">
              <w:rPr>
                <w:rFonts w:cs="Arial"/>
                <w:sz w:val="32"/>
                <w:szCs w:val="32"/>
              </w:rPr>
              <w:t>When we ask who provides your support, we mean the organisation and not a named person.</w:t>
            </w:r>
          </w:p>
          <w:p w14:paraId="5F0D6609" w14:textId="77777777" w:rsidR="0052072E" w:rsidRPr="0052072E" w:rsidRDefault="0052072E" w:rsidP="0052072E">
            <w:pPr>
              <w:rPr>
                <w:rFonts w:cs="Arial"/>
                <w:sz w:val="32"/>
                <w:szCs w:val="32"/>
              </w:rPr>
            </w:pPr>
          </w:p>
        </w:tc>
      </w:tr>
      <w:tr w:rsidR="009A36B1" w:rsidRPr="0052072E" w14:paraId="52D08F9F" w14:textId="77777777" w:rsidTr="007D0924">
        <w:tc>
          <w:tcPr>
            <w:tcW w:w="2405" w:type="dxa"/>
          </w:tcPr>
          <w:p w14:paraId="76095054" w14:textId="77777777" w:rsidR="009A36B1" w:rsidRDefault="009A36B1" w:rsidP="0052072E">
            <w:pPr>
              <w:rPr>
                <w:rFonts w:cs="Arial"/>
                <w:noProof/>
                <w:sz w:val="32"/>
                <w:szCs w:val="32"/>
              </w:rPr>
            </w:pPr>
            <w:r w:rsidRPr="009A36B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4482D78" wp14:editId="641A7239">
                  <wp:extent cx="1079156" cy="1137087"/>
                  <wp:effectExtent l="0" t="0" r="6985" b="6350"/>
                  <wp:docPr id="15150749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07" cy="113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3EC65" w14:textId="2F9B5DFE" w:rsidR="009A36B1" w:rsidRPr="0052072E" w:rsidRDefault="009A36B1" w:rsidP="0052072E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051" w:type="dxa"/>
          </w:tcPr>
          <w:p w14:paraId="695090D1" w14:textId="7011B30D" w:rsidR="009A36B1" w:rsidRPr="0052072E" w:rsidRDefault="009A36B1" w:rsidP="0052072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There are a lot of questions in the survey so you might need to ask someone you trust to help you answer them.</w:t>
            </w:r>
          </w:p>
        </w:tc>
      </w:tr>
      <w:tr w:rsidR="009A36B1" w:rsidRPr="0052072E" w14:paraId="2FA2F644" w14:textId="77777777" w:rsidTr="007D0924">
        <w:tc>
          <w:tcPr>
            <w:tcW w:w="2405" w:type="dxa"/>
          </w:tcPr>
          <w:p w14:paraId="699ED73F" w14:textId="77777777" w:rsidR="009A36B1" w:rsidRDefault="009A36B1" w:rsidP="0052072E">
            <w:pPr>
              <w:rPr>
                <w:rFonts w:cs="Arial"/>
                <w:noProof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0079BA" wp14:editId="30904B17">
                  <wp:extent cx="1326140" cy="1243914"/>
                  <wp:effectExtent l="0" t="0" r="7620" b="0"/>
                  <wp:docPr id="16344162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35" cy="1244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A74440" w14:textId="366607E8" w:rsidR="00845276" w:rsidRPr="009A36B1" w:rsidRDefault="00845276" w:rsidP="0052072E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8051" w:type="dxa"/>
          </w:tcPr>
          <w:p w14:paraId="26F211D6" w14:textId="487FEBB0" w:rsidR="009A36B1" w:rsidRDefault="009A36B1" w:rsidP="0052072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 following pages are the survey questions.</w:t>
            </w:r>
          </w:p>
        </w:tc>
      </w:tr>
    </w:tbl>
    <w:p w14:paraId="2C793843" w14:textId="77777777" w:rsidR="0052072E" w:rsidRDefault="0052072E">
      <w:pPr>
        <w:rPr>
          <w:rFonts w:cs="Arial"/>
          <w:sz w:val="32"/>
          <w:szCs w:val="32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122"/>
        <w:gridCol w:w="1132"/>
        <w:gridCol w:w="1533"/>
        <w:gridCol w:w="2883"/>
        <w:gridCol w:w="1410"/>
      </w:tblGrid>
      <w:tr w:rsidR="00CD72F1" w:rsidRPr="00CD72F1" w14:paraId="7A91D0AE" w14:textId="77777777" w:rsidTr="007D0924">
        <w:tc>
          <w:tcPr>
            <w:tcW w:w="2405" w:type="dxa"/>
          </w:tcPr>
          <w:p w14:paraId="799BDCB7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B6F4F04" w14:textId="4CCA2072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CF168C" wp14:editId="68B347DA">
                  <wp:extent cx="1351280" cy="1160145"/>
                  <wp:effectExtent l="0" t="0" r="1270" b="1905"/>
                  <wp:docPr id="985215674" name="Picture 177" descr="A hands holding a couple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hands holding a couple of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5"/>
          </w:tcPr>
          <w:p w14:paraId="28373415" w14:textId="77777777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8D5C532" w14:textId="2F8AEAB1" w:rsidR="00CD72F1" w:rsidRPr="00CD72F1" w:rsidRDefault="00CD72F1" w:rsidP="00CD72F1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D72F1">
              <w:rPr>
                <w:rFonts w:cs="Arial"/>
                <w:b/>
                <w:bCs/>
                <w:sz w:val="36"/>
                <w:szCs w:val="36"/>
              </w:rPr>
              <w:t xml:space="preserve">What social care support do you </w:t>
            </w:r>
            <w:r w:rsidR="009A36B1">
              <w:rPr>
                <w:rFonts w:cs="Arial"/>
                <w:b/>
                <w:bCs/>
                <w:sz w:val="36"/>
                <w:szCs w:val="36"/>
              </w:rPr>
              <w:t>have</w:t>
            </w:r>
            <w:r w:rsidRPr="00CD72F1">
              <w:rPr>
                <w:rFonts w:cs="Arial"/>
                <w:b/>
                <w:bCs/>
                <w:sz w:val="36"/>
                <w:szCs w:val="36"/>
              </w:rPr>
              <w:t>?</w:t>
            </w:r>
          </w:p>
          <w:p w14:paraId="6BFAF883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161CA244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389DB19" w14:textId="30A32D28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sz w:val="32"/>
                <w:szCs w:val="32"/>
              </w:rPr>
              <w:t xml:space="preserve">Social care and support services </w:t>
            </w:r>
            <w:r w:rsidR="00EF719C">
              <w:rPr>
                <w:rFonts w:cs="Arial"/>
                <w:sz w:val="32"/>
                <w:szCs w:val="32"/>
              </w:rPr>
              <w:t xml:space="preserve">is the </w:t>
            </w:r>
            <w:r w:rsidRPr="00CD72F1">
              <w:rPr>
                <w:rFonts w:cs="Arial"/>
                <w:sz w:val="32"/>
                <w:szCs w:val="32"/>
              </w:rPr>
              <w:t>help you get from paid staff.</w:t>
            </w:r>
          </w:p>
          <w:p w14:paraId="3AA74A77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3EE07ECA" w14:textId="3FA0A981" w:rsidR="00CD72F1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sz w:val="32"/>
                <w:szCs w:val="32"/>
              </w:rPr>
              <w:t xml:space="preserve">Please tick </w:t>
            </w: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8A0C810" wp14:editId="18D09779">
                  <wp:extent cx="273050" cy="259080"/>
                  <wp:effectExtent l="0" t="0" r="0" b="7620"/>
                  <wp:docPr id="1066760214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51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2F1">
              <w:rPr>
                <w:rFonts w:cs="Arial"/>
                <w:sz w:val="32"/>
                <w:szCs w:val="32"/>
              </w:rPr>
              <w:t xml:space="preserve"> all boxes that apply </w:t>
            </w:r>
            <w:r w:rsidR="009A36B1">
              <w:rPr>
                <w:rFonts w:cs="Arial"/>
                <w:sz w:val="32"/>
                <w:szCs w:val="32"/>
              </w:rPr>
              <w:t>to you</w:t>
            </w:r>
          </w:p>
          <w:p w14:paraId="08F15A1D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456CD0C4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5E41A7F9" w14:textId="77777777" w:rsidTr="007D0924">
        <w:tc>
          <w:tcPr>
            <w:tcW w:w="3527" w:type="dxa"/>
            <w:gridSpan w:val="2"/>
          </w:tcPr>
          <w:p w14:paraId="46FFAF7A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59FBB65B" w14:textId="3DF2FA7C" w:rsidR="00CD72F1" w:rsidRPr="00CD72F1" w:rsidRDefault="001E71CC" w:rsidP="00EF719C">
            <w:pPr>
              <w:jc w:val="center"/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837914" wp14:editId="33C99EE7">
                  <wp:extent cx="840259" cy="1191433"/>
                  <wp:effectExtent l="0" t="0" r="0" b="8890"/>
                  <wp:docPr id="1358365491" name="Picture 175" descr="A black and white image of two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black and white image of two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95" cy="119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88FB580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2C32AD51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</w:tcPr>
          <w:p w14:paraId="2F2FD0A6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</w:tcPr>
          <w:p w14:paraId="58642A13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15AEF678" w14:textId="0707CA00" w:rsidR="00CD72F1" w:rsidRPr="00CD72F1" w:rsidRDefault="00CD72F1" w:rsidP="001E71CC">
            <w:pPr>
              <w:jc w:val="center"/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F2665F1" wp14:editId="073EE401">
                  <wp:extent cx="1342767" cy="1011300"/>
                  <wp:effectExtent l="0" t="0" r="0" b="0"/>
                  <wp:docPr id="952243562" name="Picture 174" descr="A black and white image of two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black and white image of two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29" cy="101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74320BB8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3EF87F8A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66A95AFA" w14:textId="77777777" w:rsidTr="007D0924">
        <w:tc>
          <w:tcPr>
            <w:tcW w:w="3527" w:type="dxa"/>
            <w:gridSpan w:val="2"/>
          </w:tcPr>
          <w:p w14:paraId="66D76637" w14:textId="77777777" w:rsidR="00EF719C" w:rsidRDefault="00EF719C" w:rsidP="00CD72F1">
            <w:pPr>
              <w:rPr>
                <w:rFonts w:cs="Arial"/>
                <w:sz w:val="32"/>
                <w:szCs w:val="32"/>
              </w:rPr>
            </w:pPr>
          </w:p>
          <w:p w14:paraId="17D5E94E" w14:textId="73503392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sz w:val="32"/>
                <w:szCs w:val="32"/>
              </w:rPr>
              <w:t>I employ a personal assistant.</w:t>
            </w:r>
          </w:p>
          <w:p w14:paraId="046413C1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2" w:type="dxa"/>
            <w:hideMark/>
          </w:tcPr>
          <w:p w14:paraId="7EB52E9D" w14:textId="0D386328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0E56925B" w14:textId="3FD6E4C7" w:rsidR="001E71CC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1389B9" wp14:editId="32975979">
                  <wp:extent cx="518795" cy="504825"/>
                  <wp:effectExtent l="0" t="0" r="0" b="9525"/>
                  <wp:docPr id="1053470664" name="Picture 17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</w:tcPr>
          <w:p w14:paraId="2A396C3A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</w:tcPr>
          <w:p w14:paraId="08997B38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77F9A543" w14:textId="35517EEB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have a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 Shared Lives Carer </w:t>
            </w:r>
          </w:p>
          <w:p w14:paraId="3F460462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hideMark/>
          </w:tcPr>
          <w:p w14:paraId="4E631821" w14:textId="3CCAE0A4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7C2305FB" w14:textId="2532AD9A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3AC43E" wp14:editId="7D873A17">
                  <wp:extent cx="518795" cy="504825"/>
                  <wp:effectExtent l="0" t="0" r="0" b="9525"/>
                  <wp:docPr id="1822790648" name="Picture 17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F1" w:rsidRPr="00CD72F1" w14:paraId="2A8AD572" w14:textId="77777777" w:rsidTr="007D0924">
        <w:tc>
          <w:tcPr>
            <w:tcW w:w="3527" w:type="dxa"/>
            <w:gridSpan w:val="2"/>
          </w:tcPr>
          <w:p w14:paraId="0A141F23" w14:textId="77777777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663F29E" w14:textId="77777777" w:rsid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2748F86" w14:textId="77777777" w:rsid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998E7D3" w14:textId="77777777" w:rsidR="001E71CC" w:rsidRDefault="001E71CC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0FB2DEC" w14:textId="77777777" w:rsidR="001E71CC" w:rsidRPr="00CD72F1" w:rsidRDefault="001E71CC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</w:tcPr>
          <w:p w14:paraId="7F1D9704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</w:tcPr>
          <w:p w14:paraId="2D375DF4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</w:tcPr>
          <w:p w14:paraId="401C29E4" w14:textId="77777777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410" w:type="dxa"/>
          </w:tcPr>
          <w:p w14:paraId="137FD7EA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2789E688" w14:textId="77777777" w:rsidTr="007D0924">
        <w:tc>
          <w:tcPr>
            <w:tcW w:w="3527" w:type="dxa"/>
            <w:gridSpan w:val="2"/>
            <w:hideMark/>
          </w:tcPr>
          <w:p w14:paraId="6BBE55D8" w14:textId="77777777" w:rsidR="00CD72F1" w:rsidRDefault="00CD72F1" w:rsidP="001E71CC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CD72F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4EB5C01" wp14:editId="61A3EC76">
                  <wp:extent cx="1173480" cy="1078230"/>
                  <wp:effectExtent l="0" t="0" r="7620" b="7620"/>
                  <wp:docPr id="2000386847" name="Picture 171" descr="A black and white image of two hands touching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black and white image of two hands touching each oth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B3B0D" w14:textId="65F9CFF2" w:rsidR="001E71CC" w:rsidRPr="00CD72F1" w:rsidRDefault="001E71CC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</w:tcPr>
          <w:p w14:paraId="348523E3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</w:tcPr>
          <w:p w14:paraId="72BE7DD9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hideMark/>
          </w:tcPr>
          <w:p w14:paraId="10EEEB7D" w14:textId="6D121ACB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D72F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043575CC" wp14:editId="7EFA4131">
                  <wp:extent cx="1515110" cy="819150"/>
                  <wp:effectExtent l="0" t="0" r="8890" b="0"/>
                  <wp:docPr id="280499129" name="Picture 170" descr="A black and white image of a person and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black and white image of a person and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38CCE56A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2C4090EB" w14:textId="77777777" w:rsidTr="009C44AF">
        <w:tc>
          <w:tcPr>
            <w:tcW w:w="3527" w:type="dxa"/>
            <w:gridSpan w:val="2"/>
            <w:tcBorders>
              <w:bottom w:val="single" w:sz="4" w:space="0" w:color="auto"/>
            </w:tcBorders>
          </w:tcPr>
          <w:p w14:paraId="705DACC5" w14:textId="73CFC51C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have a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 care service </w:t>
            </w:r>
            <w:r>
              <w:rPr>
                <w:rFonts w:cs="Arial"/>
                <w:sz w:val="32"/>
                <w:szCs w:val="32"/>
              </w:rPr>
              <w:t xml:space="preserve">that </w:t>
            </w:r>
            <w:r w:rsidR="00CD72F1" w:rsidRPr="00CD72F1">
              <w:rPr>
                <w:rFonts w:cs="Arial"/>
                <w:sz w:val="32"/>
                <w:szCs w:val="32"/>
              </w:rPr>
              <w:t>supports me in my home</w:t>
            </w:r>
          </w:p>
          <w:p w14:paraId="0E7C27AB" w14:textId="77777777" w:rsid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C2B6849" w14:textId="77777777" w:rsidR="009C44AF" w:rsidRDefault="009C44AF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C2A6A01" w14:textId="77777777" w:rsidR="009C44AF" w:rsidRDefault="009C44AF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6840FC5" w14:textId="77777777" w:rsidR="009C44AF" w:rsidRDefault="009C44AF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D5B7F9F" w14:textId="77777777" w:rsidR="009C44AF" w:rsidRDefault="009C44AF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4B9F8B4" w14:textId="77777777" w:rsidR="009C44AF" w:rsidRPr="00CD72F1" w:rsidRDefault="009C44AF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  <w:hideMark/>
          </w:tcPr>
          <w:p w14:paraId="3F20974C" w14:textId="2759469D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7D86E408" w14:textId="18ADDCAF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0F7EF87" wp14:editId="22ACF299">
                  <wp:extent cx="518795" cy="504825"/>
                  <wp:effectExtent l="0" t="0" r="0" b="9525"/>
                  <wp:docPr id="392105750" name="Picture 16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14:paraId="3AE71485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bottom w:val="single" w:sz="4" w:space="0" w:color="auto"/>
            </w:tcBorders>
          </w:tcPr>
          <w:p w14:paraId="4E0B17D8" w14:textId="7E87DB3A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 w:rsidRPr="00EF719C">
              <w:rPr>
                <w:rFonts w:cs="Arial"/>
                <w:sz w:val="32"/>
                <w:szCs w:val="32"/>
              </w:rPr>
              <w:t xml:space="preserve">I have a 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care service </w:t>
            </w:r>
            <w:r>
              <w:rPr>
                <w:rFonts w:cs="Arial"/>
                <w:sz w:val="32"/>
                <w:szCs w:val="32"/>
              </w:rPr>
              <w:t xml:space="preserve">that </w:t>
            </w:r>
            <w:r w:rsidR="00CD72F1" w:rsidRPr="00CD72F1">
              <w:rPr>
                <w:rFonts w:cs="Arial"/>
                <w:sz w:val="32"/>
                <w:szCs w:val="32"/>
              </w:rPr>
              <w:t>supports me outside of my home</w:t>
            </w:r>
          </w:p>
          <w:p w14:paraId="1A9E9808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513B2739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tcBorders>
              <w:bottom w:val="single" w:sz="4" w:space="0" w:color="auto"/>
            </w:tcBorders>
            <w:hideMark/>
          </w:tcPr>
          <w:p w14:paraId="3BBB9DAF" w14:textId="34D2EB51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55C9803" w14:textId="1939FD8D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0C0CA82" wp14:editId="5F25D795">
                  <wp:extent cx="518795" cy="504825"/>
                  <wp:effectExtent l="0" t="0" r="0" b="9525"/>
                  <wp:docPr id="230061373" name="Picture 16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F1" w:rsidRPr="00CD72F1" w14:paraId="1CAD9924" w14:textId="77777777" w:rsidTr="009C44AF">
        <w:tc>
          <w:tcPr>
            <w:tcW w:w="352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26798D94" w14:textId="7EA98BE0" w:rsid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4CD6D9C" w14:textId="77777777" w:rsidR="001E71CC" w:rsidRDefault="001E71CC" w:rsidP="00CD72F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D72F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F9BB20B" wp14:editId="130A4304">
                  <wp:extent cx="1733550" cy="941705"/>
                  <wp:effectExtent l="0" t="0" r="0" b="0"/>
                  <wp:docPr id="496498508" name="Picture 167" descr="A sun and hand with a thumb u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sun and hand with a thumb up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280E9" w14:textId="6BCBAC3E" w:rsidR="001E71CC" w:rsidRPr="00CD72F1" w:rsidRDefault="001E71CC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B866A6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46DFBF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027C60" w14:textId="77777777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56A4E7D" w14:textId="5EFD37D5" w:rsidR="00C06933" w:rsidRPr="00CD72F1" w:rsidRDefault="00C06933" w:rsidP="00CD72F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D72F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3353D5A6" wp14:editId="32381108">
                  <wp:extent cx="1091565" cy="1091565"/>
                  <wp:effectExtent l="0" t="0" r="0" b="0"/>
                  <wp:docPr id="482848479" name="Picture 166" descr="A hand holding a hamm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 hand holding a hamm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nil"/>
            </w:tcBorders>
          </w:tcPr>
          <w:p w14:paraId="2A51BC32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5122B861" w14:textId="77777777" w:rsidTr="009C44AF">
        <w:trPr>
          <w:trHeight w:val="1620"/>
        </w:trPr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</w:tcPr>
          <w:p w14:paraId="0468E8CE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4AD8BEC9" w14:textId="5C535154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have a 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Day </w:t>
            </w:r>
            <w:r>
              <w:rPr>
                <w:rFonts w:cs="Arial"/>
                <w:sz w:val="32"/>
                <w:szCs w:val="32"/>
              </w:rPr>
              <w:t>O</w:t>
            </w:r>
            <w:r w:rsidR="00CD72F1" w:rsidRPr="00CD72F1">
              <w:rPr>
                <w:rFonts w:cs="Arial"/>
                <w:sz w:val="32"/>
                <w:szCs w:val="32"/>
              </w:rPr>
              <w:t>pportunities</w:t>
            </w:r>
            <w:r>
              <w:rPr>
                <w:rFonts w:cs="Arial"/>
                <w:sz w:val="32"/>
                <w:szCs w:val="32"/>
              </w:rPr>
              <w:t xml:space="preserve"> service</w:t>
            </w:r>
          </w:p>
          <w:p w14:paraId="781C1482" w14:textId="77777777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A3B18A" w14:textId="7F5FAE55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84BCA37" w14:textId="2C8085BA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9970550" wp14:editId="11B3B89D">
                  <wp:extent cx="518795" cy="504825"/>
                  <wp:effectExtent l="0" t="0" r="0" b="9525"/>
                  <wp:docPr id="1495830294" name="Picture 16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3E999E16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75DFA278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2652805E" w14:textId="72B08633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have support </w:t>
            </w:r>
            <w:r w:rsidR="00CD72F1" w:rsidRPr="00CD72F1">
              <w:rPr>
                <w:rFonts w:cs="Arial"/>
                <w:sz w:val="32"/>
                <w:szCs w:val="32"/>
              </w:rPr>
              <w:t>to access employment opportunities</w:t>
            </w:r>
          </w:p>
          <w:p w14:paraId="46136FD6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56FB6FBC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  <w:hideMark/>
          </w:tcPr>
          <w:p w14:paraId="25752F5A" w14:textId="13A92E4D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368829DD" w14:textId="4C5F24B7" w:rsidR="001E71CC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9106123" wp14:editId="046B61B2">
                  <wp:extent cx="518795" cy="504825"/>
                  <wp:effectExtent l="0" t="0" r="0" b="9525"/>
                  <wp:docPr id="1778009618" name="Picture 16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8839D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46DECB2A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00FD094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78AEFC8F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093B91C7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06FA7337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63CA5B84" w14:textId="77777777" w:rsidTr="009C44AF"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  <w:hideMark/>
          </w:tcPr>
          <w:p w14:paraId="56C1D8B1" w14:textId="77777777" w:rsidR="00CD72F1" w:rsidRDefault="00CD72F1" w:rsidP="001E71CC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CD72F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63F22BBF" wp14:editId="5C853B37">
                  <wp:extent cx="1269365" cy="1173480"/>
                  <wp:effectExtent l="0" t="0" r="6985" b="7620"/>
                  <wp:docPr id="932554248" name="Picture 163" descr="A black and white image of a house with people and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black and white image of a house with people and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FFB0FC" w14:textId="77777777" w:rsidR="001E71CC" w:rsidRDefault="001E71CC" w:rsidP="001E71CC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</w:p>
          <w:p w14:paraId="3C08524E" w14:textId="77777777" w:rsidR="001E71CC" w:rsidRPr="00CD72F1" w:rsidRDefault="001E71CC" w:rsidP="00CD72F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264A57D9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0D18EDB0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6321DA" w14:textId="77777777" w:rsidR="00CD72F1" w:rsidRPr="00CD72F1" w:rsidRDefault="00CD72F1" w:rsidP="00CD72F1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D72F1">
              <w:rPr>
                <w:rFonts w:cs="Arial"/>
                <w:b/>
                <w:noProof/>
                <w:sz w:val="32"/>
                <w:szCs w:val="32"/>
              </w:rPr>
              <w:drawing>
                <wp:inline distT="0" distB="0" distL="0" distR="0" wp14:anchorId="7E3D9E58" wp14:editId="1CF08F5B">
                  <wp:extent cx="1692275" cy="1242060"/>
                  <wp:effectExtent l="0" t="0" r="0" b="0"/>
                  <wp:docPr id="998031278" name="Picture 162" descr="A black and white image of a house and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black and white image of a house and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</w:tcPr>
          <w:p w14:paraId="4616626A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4CC1F1D1" w14:textId="77777777" w:rsidTr="009C44AF"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</w:tcPr>
          <w:p w14:paraId="73D39835" w14:textId="224896F3" w:rsidR="00CD72F1" w:rsidRPr="009C44AF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sz w:val="32"/>
                <w:szCs w:val="32"/>
              </w:rPr>
              <w:t>I live in a residential Care Home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044EB0" w14:textId="7638AB8C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17831155" w14:textId="76F9CA96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DDC444" wp14:editId="41BF5492">
                  <wp:extent cx="518795" cy="504825"/>
                  <wp:effectExtent l="0" t="0" r="0" b="9525"/>
                  <wp:docPr id="694049175" name="Picture 16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1A3CA8E5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242829D1" w14:textId="5340744A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sz w:val="32"/>
                <w:szCs w:val="32"/>
              </w:rPr>
              <w:t>I live in supported housing</w:t>
            </w:r>
          </w:p>
          <w:p w14:paraId="33D8FB7C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  <w:hideMark/>
          </w:tcPr>
          <w:p w14:paraId="19ECE209" w14:textId="0FCA09C2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2BBBE2DE" w14:textId="0A06273D" w:rsidR="001E71CC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1C058F" wp14:editId="330E13D8">
                  <wp:extent cx="518795" cy="504825"/>
                  <wp:effectExtent l="0" t="0" r="0" b="9525"/>
                  <wp:docPr id="2115833860" name="Picture 16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AEA2A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4B145843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2634A59B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3EFE797C" w14:textId="77777777" w:rsidTr="009C44AF"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</w:tcPr>
          <w:p w14:paraId="4766B5D8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4A5AEDEB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1D663108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7473BF84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17873353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38C8C11B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</w:tcPr>
          <w:p w14:paraId="08A50D5E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520F16F9" w14:textId="77777777" w:rsidTr="009C44AF"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  <w:hideMark/>
          </w:tcPr>
          <w:p w14:paraId="43875593" w14:textId="77777777" w:rsidR="00CD72F1" w:rsidRPr="00CD72F1" w:rsidRDefault="00CD72F1" w:rsidP="001E71CC">
            <w:pPr>
              <w:jc w:val="center"/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7ED8340" wp14:editId="4DD1247C">
                  <wp:extent cx="1132840" cy="969010"/>
                  <wp:effectExtent l="0" t="0" r="0" b="2540"/>
                  <wp:docPr id="346550831" name="Picture 159" descr="A black and white drawing of a currenc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black and white drawing of a currenc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</w:tcPr>
          <w:p w14:paraId="39EAC5D7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7EB48FFC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04B04E" w14:textId="77777777" w:rsidR="00CD72F1" w:rsidRPr="00CD72F1" w:rsidRDefault="00CD72F1" w:rsidP="001E71CC">
            <w:pPr>
              <w:jc w:val="center"/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719B03" wp14:editId="0054A67F">
                  <wp:extent cx="1132840" cy="1132840"/>
                  <wp:effectExtent l="0" t="0" r="0" b="0"/>
                  <wp:docPr id="822215942" name="Picture 158" descr="A black and white pictogram of a person wal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black and white pictogram of a person walk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</w:tcPr>
          <w:p w14:paraId="7EEC809E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6612F841" w14:textId="77777777" w:rsidTr="009C44AF"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</w:tcPr>
          <w:p w14:paraId="67F02D17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27F125C0" w14:textId="424B906B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sz w:val="32"/>
                <w:szCs w:val="32"/>
              </w:rPr>
              <w:t xml:space="preserve">I get support to manage my money </w:t>
            </w:r>
          </w:p>
          <w:p w14:paraId="694201AD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CB602A" w14:textId="78284EEF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24473C44" w14:textId="32944DEC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E7E2BC6" wp14:editId="4962515A">
                  <wp:extent cx="518795" cy="504825"/>
                  <wp:effectExtent l="0" t="0" r="0" b="9525"/>
                  <wp:docPr id="1863618254" name="Picture 15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5BDFBE30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14:paraId="52487F61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31902E33" w14:textId="1F433F93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use a 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Short </w:t>
            </w:r>
            <w:r>
              <w:rPr>
                <w:rFonts w:cs="Arial"/>
                <w:sz w:val="32"/>
                <w:szCs w:val="32"/>
              </w:rPr>
              <w:t>B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reaks </w:t>
            </w:r>
            <w:r>
              <w:rPr>
                <w:rFonts w:cs="Arial"/>
                <w:sz w:val="32"/>
                <w:szCs w:val="32"/>
              </w:rPr>
              <w:t>service</w:t>
            </w:r>
          </w:p>
          <w:p w14:paraId="0349308D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  <w:hideMark/>
          </w:tcPr>
          <w:p w14:paraId="7EB1B93B" w14:textId="54975872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29D8326B" w14:textId="4E060870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87E82A9" wp14:editId="0867734D">
                  <wp:extent cx="518795" cy="504825"/>
                  <wp:effectExtent l="0" t="0" r="0" b="9525"/>
                  <wp:docPr id="1436810573" name="Picture 15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F1" w:rsidRPr="00CD72F1" w14:paraId="206C94B9" w14:textId="77777777" w:rsidTr="00F8693F">
        <w:tc>
          <w:tcPr>
            <w:tcW w:w="3527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29F68D0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84B9EB" w14:textId="47196173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DD5BB6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14522D" w14:textId="5BCF9F26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</w:tcBorders>
          </w:tcPr>
          <w:p w14:paraId="17A141F8" w14:textId="1925D7AC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080F1C9D" w14:textId="77777777" w:rsidTr="00F8693F">
        <w:tc>
          <w:tcPr>
            <w:tcW w:w="3527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14:paraId="28EDE1EC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4900F58C" w14:textId="77777777" w:rsidR="00CD72F1" w:rsidRPr="00CD72F1" w:rsidRDefault="00CD72F1" w:rsidP="001E71CC">
            <w:pPr>
              <w:jc w:val="center"/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58C437A" wp14:editId="310576D6">
                  <wp:extent cx="1473835" cy="1460500"/>
                  <wp:effectExtent l="0" t="0" r="0" b="6350"/>
                  <wp:docPr id="1015241013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D8DB65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657BDF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4DED1C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168E0F82" w14:textId="77777777" w:rsidR="00CD72F1" w:rsidRPr="00CD72F1" w:rsidRDefault="00CD72F1" w:rsidP="001E71CC">
            <w:pPr>
              <w:jc w:val="center"/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ACCF94" wp14:editId="717F792E">
                  <wp:extent cx="1022999" cy="947351"/>
                  <wp:effectExtent l="0" t="0" r="5715" b="5715"/>
                  <wp:docPr id="66209753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863" cy="950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  <w:tcBorders>
              <w:top w:val="single" w:sz="4" w:space="0" w:color="auto"/>
              <w:left w:val="nil"/>
              <w:bottom w:val="nil"/>
            </w:tcBorders>
          </w:tcPr>
          <w:p w14:paraId="62F5BAE0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</w:tr>
      <w:tr w:rsidR="00CD72F1" w:rsidRPr="00CD72F1" w14:paraId="243773B4" w14:textId="77777777" w:rsidTr="00F8693F">
        <w:tc>
          <w:tcPr>
            <w:tcW w:w="3527" w:type="dxa"/>
            <w:gridSpan w:val="2"/>
            <w:tcBorders>
              <w:top w:val="nil"/>
              <w:bottom w:val="nil"/>
              <w:right w:val="nil"/>
            </w:tcBorders>
          </w:tcPr>
          <w:p w14:paraId="7151D421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46C96277" w14:textId="08769F6E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 have 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Occupational </w:t>
            </w:r>
            <w:r>
              <w:rPr>
                <w:rFonts w:cs="Arial"/>
                <w:sz w:val="32"/>
                <w:szCs w:val="32"/>
              </w:rPr>
              <w:t>T</w:t>
            </w:r>
            <w:r w:rsidR="00CD72F1" w:rsidRPr="00CD72F1">
              <w:rPr>
                <w:rFonts w:cs="Arial"/>
                <w:sz w:val="32"/>
                <w:szCs w:val="32"/>
              </w:rPr>
              <w:t xml:space="preserve">herapy support </w:t>
            </w:r>
          </w:p>
          <w:p w14:paraId="36D3483F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2876AA2" w14:textId="04F9AAAF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F</w:t>
            </w:r>
            <w:r w:rsidR="00CD72F1" w:rsidRPr="00CD72F1">
              <w:rPr>
                <w:rFonts w:cs="Arial"/>
                <w:sz w:val="32"/>
                <w:szCs w:val="32"/>
              </w:rPr>
              <w:t>or example, equipment/adaptations</w:t>
            </w:r>
          </w:p>
          <w:p w14:paraId="354F8727" w14:textId="77777777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0012A937" w14:textId="77777777" w:rsidR="009C44AF" w:rsidRPr="00CD72F1" w:rsidRDefault="009C44AF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8DCE7E2" w14:textId="46F639B2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66F246B8" w14:textId="3F4481AC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2F7741" wp14:editId="31FED54D">
                  <wp:extent cx="518795" cy="504825"/>
                  <wp:effectExtent l="0" t="0" r="0" b="9525"/>
                  <wp:docPr id="940276843" name="Picture 15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778FF355" w14:textId="77777777" w:rsidR="00CD72F1" w:rsidRP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FFBD6B" w14:textId="77777777" w:rsidR="001E71CC" w:rsidRDefault="001E71CC" w:rsidP="00CD72F1">
            <w:pPr>
              <w:rPr>
                <w:rFonts w:cs="Arial"/>
                <w:sz w:val="32"/>
                <w:szCs w:val="32"/>
              </w:rPr>
            </w:pPr>
          </w:p>
          <w:p w14:paraId="68770055" w14:textId="0BFEA482" w:rsidR="00CD72F1" w:rsidRPr="00CD72F1" w:rsidRDefault="00EF719C" w:rsidP="00CD72F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have n</w:t>
            </w:r>
            <w:r w:rsidR="00CD72F1" w:rsidRPr="00CD72F1">
              <w:rPr>
                <w:rFonts w:cs="Arial"/>
                <w:sz w:val="32"/>
                <w:szCs w:val="32"/>
              </w:rPr>
              <w:t>one of these</w:t>
            </w:r>
            <w:r>
              <w:rPr>
                <w:rFonts w:cs="Arial"/>
                <w:sz w:val="32"/>
                <w:szCs w:val="32"/>
              </w:rPr>
              <w:t xml:space="preserve"> services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</w:tcBorders>
            <w:hideMark/>
          </w:tcPr>
          <w:p w14:paraId="5F4725CC" w14:textId="7424E1AD" w:rsidR="00CD72F1" w:rsidRDefault="00CD72F1" w:rsidP="00CD72F1">
            <w:pPr>
              <w:rPr>
                <w:rFonts w:cs="Arial"/>
                <w:sz w:val="32"/>
                <w:szCs w:val="32"/>
              </w:rPr>
            </w:pPr>
          </w:p>
          <w:p w14:paraId="3854B1D8" w14:textId="69E373E1" w:rsidR="001E71CC" w:rsidRPr="00CD72F1" w:rsidRDefault="001E71CC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E166F6" wp14:editId="4337DE9B">
                  <wp:extent cx="518795" cy="504825"/>
                  <wp:effectExtent l="0" t="0" r="0" b="9525"/>
                  <wp:docPr id="1000822248" name="Picture 15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F" w:rsidRPr="00CD72F1" w14:paraId="748108BD" w14:textId="77777777" w:rsidTr="00F8693F">
        <w:tc>
          <w:tcPr>
            <w:tcW w:w="10485" w:type="dxa"/>
            <w:gridSpan w:val="6"/>
            <w:tcBorders>
              <w:top w:val="nil"/>
              <w:bottom w:val="single" w:sz="4" w:space="0" w:color="auto"/>
            </w:tcBorders>
          </w:tcPr>
          <w:p w14:paraId="2EF884B1" w14:textId="6E0BF939" w:rsidR="00F8693F" w:rsidRDefault="00F8693F" w:rsidP="00CD72F1">
            <w:pPr>
              <w:rPr>
                <w:rFonts w:cs="Arial"/>
                <w:sz w:val="32"/>
                <w:szCs w:val="32"/>
              </w:rPr>
            </w:pPr>
            <w:r w:rsidRPr="00CD72F1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45792" behindDoc="0" locked="0" layoutInCell="1" allowOverlap="1" wp14:anchorId="4124A764" wp14:editId="525B47DD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186055</wp:posOffset>
                      </wp:positionV>
                      <wp:extent cx="6195695" cy="3114675"/>
                      <wp:effectExtent l="0" t="0" r="14605" b="28575"/>
                      <wp:wrapSquare wrapText="bothSides"/>
                      <wp:docPr id="1715331579" name="Text Box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3114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09094" w14:textId="77777777" w:rsidR="00F8693F" w:rsidRDefault="00F8693F" w:rsidP="00F8693F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If you have a different support service, please write here what that is:</w:t>
                                  </w:r>
                                </w:p>
                                <w:p w14:paraId="45175D86" w14:textId="77777777" w:rsidR="00F8693F" w:rsidRDefault="00F8693F" w:rsidP="00F8693F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C6BBCC4" w14:textId="77777777" w:rsidR="00F8693F" w:rsidRDefault="00F8693F" w:rsidP="00F8693F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24A7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8" o:spid="_x0000_s1026" type="#_x0000_t202" style="position:absolute;margin-left:11.6pt;margin-top:14.65pt;width:487.85pt;height:245.25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">
                      <v:textbox>
                        <w:txbxContent>
                          <w:p w14:paraId="5FE09094" w14:textId="77777777" w:rsidR="00F8693F" w:rsidRDefault="00F8693F" w:rsidP="00F8693F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If you have a different support service, please write here what that is:</w:t>
                            </w:r>
                          </w:p>
                          <w:p w14:paraId="45175D86" w14:textId="77777777" w:rsidR="00F8693F" w:rsidRDefault="00F8693F" w:rsidP="00F8693F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2C6BBCC4" w14:textId="77777777" w:rsidR="00F8693F" w:rsidRDefault="00F8693F" w:rsidP="00F8693F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4F1F4BF" w14:textId="08610C17" w:rsidR="00F8693F" w:rsidRDefault="00F8693F" w:rsidP="00CD72F1">
            <w:pPr>
              <w:rPr>
                <w:rFonts w:cs="Arial"/>
                <w:sz w:val="32"/>
                <w:szCs w:val="32"/>
              </w:rPr>
            </w:pPr>
          </w:p>
          <w:p w14:paraId="4DCF078C" w14:textId="467289FC" w:rsidR="00F8693F" w:rsidRDefault="00F8693F" w:rsidP="00CD72F1">
            <w:pPr>
              <w:rPr>
                <w:rFonts w:cs="Arial"/>
                <w:sz w:val="32"/>
                <w:szCs w:val="32"/>
              </w:rPr>
            </w:pPr>
          </w:p>
          <w:p w14:paraId="251FA203" w14:textId="12FED2DE" w:rsidR="00F8693F" w:rsidRDefault="00F8693F" w:rsidP="00CD72F1">
            <w:pPr>
              <w:rPr>
                <w:rFonts w:cs="Arial"/>
                <w:sz w:val="32"/>
                <w:szCs w:val="32"/>
              </w:rPr>
            </w:pPr>
          </w:p>
          <w:p w14:paraId="427EBB05" w14:textId="4605F81B" w:rsidR="00F8693F" w:rsidRDefault="00F8693F" w:rsidP="00CD72F1">
            <w:pPr>
              <w:rPr>
                <w:rFonts w:cs="Arial"/>
                <w:sz w:val="32"/>
                <w:szCs w:val="32"/>
              </w:rPr>
            </w:pPr>
          </w:p>
          <w:p w14:paraId="3C06819A" w14:textId="77777777" w:rsidR="00F8693F" w:rsidRDefault="00F8693F" w:rsidP="00CD72F1">
            <w:pPr>
              <w:rPr>
                <w:rFonts w:cs="Arial"/>
                <w:sz w:val="32"/>
                <w:szCs w:val="32"/>
              </w:rPr>
            </w:pPr>
          </w:p>
          <w:p w14:paraId="6EA96B29" w14:textId="77777777" w:rsidR="00F8693F" w:rsidRDefault="00F8693F" w:rsidP="00CD72F1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1B097F4F" w14:textId="77777777" w:rsidR="00CD72F1" w:rsidRDefault="00CD72F1">
      <w:pPr>
        <w:rPr>
          <w:rFonts w:cs="Arial"/>
          <w:sz w:val="32"/>
          <w:szCs w:val="32"/>
        </w:rPr>
      </w:pPr>
    </w:p>
    <w:p w14:paraId="51EE2C89" w14:textId="77777777" w:rsidR="00BC6250" w:rsidRDefault="00BC6250">
      <w:pPr>
        <w:rPr>
          <w:rFonts w:cs="Arial"/>
          <w:sz w:val="32"/>
          <w:szCs w:val="32"/>
        </w:rPr>
      </w:pPr>
    </w:p>
    <w:p w14:paraId="6C31F84B" w14:textId="77777777" w:rsidR="00BC6250" w:rsidRDefault="00BC6250">
      <w:pPr>
        <w:rPr>
          <w:rFonts w:cs="Arial"/>
          <w:sz w:val="32"/>
          <w:szCs w:val="32"/>
        </w:rPr>
      </w:pPr>
    </w:p>
    <w:p w14:paraId="684E0D5D" w14:textId="77777777" w:rsidR="00BC6250" w:rsidRDefault="00BC6250">
      <w:pPr>
        <w:rPr>
          <w:rFonts w:cs="Arial"/>
          <w:sz w:val="32"/>
          <w:szCs w:val="32"/>
        </w:rPr>
      </w:pPr>
    </w:p>
    <w:p w14:paraId="0D9738B8" w14:textId="77777777" w:rsidR="00845276" w:rsidRDefault="00845276">
      <w:pPr>
        <w:rPr>
          <w:rFonts w:cs="Arial"/>
          <w:sz w:val="32"/>
          <w:szCs w:val="32"/>
        </w:rPr>
      </w:pPr>
    </w:p>
    <w:tbl>
      <w:tblPr>
        <w:tblStyle w:val="TableGrid"/>
        <w:tblW w:w="104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2"/>
        <w:gridCol w:w="474"/>
        <w:gridCol w:w="160"/>
        <w:gridCol w:w="407"/>
        <w:gridCol w:w="2138"/>
        <w:gridCol w:w="2614"/>
        <w:gridCol w:w="1245"/>
        <w:gridCol w:w="1418"/>
        <w:gridCol w:w="20"/>
      </w:tblGrid>
      <w:tr w:rsidR="00BC6250" w:rsidRPr="00BC6250" w14:paraId="497AC60F" w14:textId="77777777" w:rsidTr="000E3B00">
        <w:tc>
          <w:tcPr>
            <w:tcW w:w="2454" w:type="dxa"/>
            <w:gridSpan w:val="3"/>
          </w:tcPr>
          <w:p w14:paraId="78791041" w14:textId="5F7E4C03" w:rsidR="00BC6250" w:rsidRPr="00BC6250" w:rsidRDefault="00BC6250" w:rsidP="00BC6250">
            <w:pPr>
              <w:rPr>
                <w:rFonts w:cs="Arial"/>
                <w:sz w:val="32"/>
                <w:szCs w:val="32"/>
              </w:rPr>
            </w:pPr>
          </w:p>
          <w:p w14:paraId="49D85AF6" w14:textId="7A17C15A" w:rsidR="00BC6250" w:rsidRDefault="007D0924" w:rsidP="00BC6250">
            <w:pPr>
              <w:rPr>
                <w:rFonts w:cs="Arial"/>
                <w:sz w:val="32"/>
                <w:szCs w:val="32"/>
              </w:rPr>
            </w:pPr>
            <w:r w:rsidRPr="00BC625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C61A13D" wp14:editId="487391A1">
                  <wp:extent cx="1296670" cy="1282700"/>
                  <wp:effectExtent l="0" t="0" r="0" b="0"/>
                  <wp:docPr id="1601980327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188DF" w14:textId="77777777" w:rsidR="00BC6250" w:rsidRPr="00BC6250" w:rsidRDefault="00BC6250" w:rsidP="00BC625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02" w:type="dxa"/>
            <w:gridSpan w:val="7"/>
            <w:hideMark/>
          </w:tcPr>
          <w:p w14:paraId="5662EAB9" w14:textId="77777777" w:rsidR="007D0924" w:rsidRDefault="007D0924" w:rsidP="00BC6250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99CA535" w14:textId="14A699B1" w:rsidR="00BC6250" w:rsidRPr="00BC6250" w:rsidRDefault="00BC6250" w:rsidP="00BC6250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25461A">
              <w:rPr>
                <w:rFonts w:cs="Arial"/>
                <w:b/>
                <w:bCs/>
                <w:sz w:val="36"/>
                <w:szCs w:val="36"/>
              </w:rPr>
              <w:t>Do you get any care or support from family or friends?</w:t>
            </w:r>
          </w:p>
        </w:tc>
      </w:tr>
      <w:tr w:rsidR="00BC6250" w:rsidRPr="00BC6250" w14:paraId="5BE2BB21" w14:textId="77777777" w:rsidTr="000E3B00">
        <w:tc>
          <w:tcPr>
            <w:tcW w:w="1838" w:type="dxa"/>
          </w:tcPr>
          <w:p w14:paraId="3C8CF72D" w14:textId="428BCF24" w:rsidR="00BC6250" w:rsidRPr="00BC6250" w:rsidRDefault="00BC6250" w:rsidP="005765B5">
            <w:pPr>
              <w:jc w:val="center"/>
              <w:rPr>
                <w:rFonts w:cs="Arial"/>
                <w:sz w:val="32"/>
                <w:szCs w:val="32"/>
              </w:rPr>
            </w:pPr>
            <w:r w:rsidRPr="00BC625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FE4DCC9" wp14:editId="6B837802">
                  <wp:extent cx="904666" cy="617838"/>
                  <wp:effectExtent l="0" t="0" r="0" b="0"/>
                  <wp:docPr id="167036928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51" cy="61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gridSpan w:val="4"/>
          </w:tcPr>
          <w:p w14:paraId="5E428C45" w14:textId="77777777" w:rsidR="00BC6250" w:rsidRDefault="00EF719C" w:rsidP="00EF719C">
            <w:pPr>
              <w:jc w:val="center"/>
              <w:rPr>
                <w:rFonts w:cs="Arial"/>
                <w:sz w:val="32"/>
                <w:szCs w:val="32"/>
              </w:rPr>
            </w:pPr>
            <w:r w:rsidRPr="00BC625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034B391" wp14:editId="20D99539">
                  <wp:extent cx="518795" cy="504825"/>
                  <wp:effectExtent l="0" t="0" r="0" b="9525"/>
                  <wp:docPr id="732755057" name="Picture 18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E1C0F4" w14:textId="08967717" w:rsidR="00EF719C" w:rsidRDefault="00EF719C" w:rsidP="005765B5">
            <w:pPr>
              <w:jc w:val="center"/>
              <w:rPr>
                <w:rFonts w:cs="Arial"/>
                <w:sz w:val="32"/>
                <w:szCs w:val="32"/>
              </w:rPr>
            </w:pPr>
            <w:r w:rsidRPr="00EF719C">
              <w:rPr>
                <w:rFonts w:cs="Arial"/>
                <w:sz w:val="32"/>
                <w:szCs w:val="32"/>
              </w:rPr>
              <w:t>YES</w:t>
            </w:r>
          </w:p>
          <w:p w14:paraId="06F3530A" w14:textId="6FAB7858" w:rsidR="0025461A" w:rsidRPr="00BC6250" w:rsidRDefault="0025461A" w:rsidP="000329DE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997" w:type="dxa"/>
            <w:gridSpan w:val="3"/>
            <w:hideMark/>
          </w:tcPr>
          <w:p w14:paraId="3FC56A5E" w14:textId="282FC2E8" w:rsidR="00BC6250" w:rsidRPr="00BC6250" w:rsidRDefault="00EF719C" w:rsidP="00EF719C">
            <w:pPr>
              <w:jc w:val="right"/>
              <w:rPr>
                <w:rFonts w:cs="Arial"/>
                <w:sz w:val="32"/>
                <w:szCs w:val="32"/>
              </w:rPr>
            </w:pPr>
            <w:r w:rsidRPr="00BC625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5509A9" wp14:editId="424DE62E">
                  <wp:extent cx="642551" cy="598401"/>
                  <wp:effectExtent l="0" t="0" r="5715" b="0"/>
                  <wp:docPr id="76579381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17" cy="59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gridSpan w:val="2"/>
          </w:tcPr>
          <w:p w14:paraId="0DADA0E4" w14:textId="77777777" w:rsidR="00BC6250" w:rsidRDefault="00EF719C" w:rsidP="00EF719C">
            <w:pPr>
              <w:jc w:val="center"/>
              <w:rPr>
                <w:rFonts w:cs="Arial"/>
                <w:sz w:val="32"/>
                <w:szCs w:val="32"/>
              </w:rPr>
            </w:pPr>
            <w:r w:rsidRPr="00BC625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A3D567" wp14:editId="0C3EB25A">
                  <wp:extent cx="518795" cy="504825"/>
                  <wp:effectExtent l="0" t="0" r="0" b="9525"/>
                  <wp:docPr id="1730000715" name="Picture 18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4EB81" w14:textId="77777777" w:rsidR="00EF719C" w:rsidRPr="00BC6250" w:rsidRDefault="00EF719C" w:rsidP="00EF719C">
            <w:pPr>
              <w:jc w:val="center"/>
              <w:rPr>
                <w:rFonts w:cs="Arial"/>
                <w:sz w:val="32"/>
                <w:szCs w:val="32"/>
              </w:rPr>
            </w:pPr>
            <w:r w:rsidRPr="00BC6250">
              <w:rPr>
                <w:rFonts w:cs="Arial"/>
                <w:sz w:val="32"/>
                <w:szCs w:val="32"/>
              </w:rPr>
              <w:t>NO</w:t>
            </w:r>
          </w:p>
          <w:p w14:paraId="138E79C8" w14:textId="6CC74B62" w:rsidR="00EF719C" w:rsidRPr="00BC6250" w:rsidRDefault="00EF719C" w:rsidP="000329DE">
            <w:pPr>
              <w:rPr>
                <w:rFonts w:cs="Arial"/>
                <w:sz w:val="32"/>
                <w:szCs w:val="32"/>
              </w:rPr>
            </w:pPr>
          </w:p>
        </w:tc>
      </w:tr>
      <w:tr w:rsidR="00EF719C" w:rsidRPr="00EF719C" w14:paraId="6CFD4145" w14:textId="77777777" w:rsidTr="000E3B00">
        <w:trPr>
          <w:gridAfter w:val="1"/>
          <w:wAfter w:w="20" w:type="dxa"/>
        </w:trPr>
        <w:tc>
          <w:tcPr>
            <w:tcW w:w="10436" w:type="dxa"/>
            <w:gridSpan w:val="9"/>
            <w:tcBorders>
              <w:bottom w:val="nil"/>
            </w:tcBorders>
          </w:tcPr>
          <w:p w14:paraId="262177CA" w14:textId="6331C418" w:rsidR="00EF719C" w:rsidRPr="00EF719C" w:rsidRDefault="00EF719C" w:rsidP="0025461A">
            <w:pPr>
              <w:rPr>
                <w:rFonts w:cs="Arial"/>
                <w:sz w:val="32"/>
                <w:szCs w:val="32"/>
              </w:rPr>
            </w:pPr>
            <w:r w:rsidRPr="00EF719C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09952" behindDoc="0" locked="0" layoutInCell="1" allowOverlap="1" wp14:anchorId="24055703" wp14:editId="2521C9A2">
                      <wp:simplePos x="0" y="0"/>
                      <wp:positionH relativeFrom="column">
                        <wp:posOffset>122741</wp:posOffset>
                      </wp:positionH>
                      <wp:positionV relativeFrom="paragraph">
                        <wp:posOffset>95437</wp:posOffset>
                      </wp:positionV>
                      <wp:extent cx="6195695" cy="1473835"/>
                      <wp:effectExtent l="0" t="0" r="14605" b="12065"/>
                      <wp:wrapSquare wrapText="bothSides"/>
                      <wp:docPr id="1247372926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1473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4C00E2" w14:textId="58A04D75" w:rsidR="00EF719C" w:rsidRDefault="00EF719C" w:rsidP="00EF719C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If </w:t>
                                  </w:r>
                                  <w:r w:rsidR="0025461A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answered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yes, can you tell us </w:t>
                                  </w:r>
                                  <w:r w:rsidR="0025461A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what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their relationship </w:t>
                                  </w:r>
                                  <w:r w:rsidR="0025461A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is 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to you.</w:t>
                                  </w:r>
                                  <w:r w:rsidR="0025461A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 Please write here:</w:t>
                                  </w:r>
                                </w:p>
                                <w:p w14:paraId="7ECA7BB2" w14:textId="77777777" w:rsidR="00EF719C" w:rsidRDefault="00EF719C" w:rsidP="00EF719C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8F85234" w14:textId="77777777" w:rsidR="00EF719C" w:rsidRDefault="00EF719C" w:rsidP="00EF719C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55703" id="Text Box 187" o:spid="_x0000_s1027" type="#_x0000_t202" style="position:absolute;margin-left:9.65pt;margin-top:7.5pt;width:487.85pt;height:116.0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">
                      <v:textbox>
                        <w:txbxContent>
                          <w:p w14:paraId="004C00E2" w14:textId="58A04D75" w:rsidR="00EF719C" w:rsidRDefault="00EF719C" w:rsidP="00EF719C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If </w:t>
                            </w:r>
                            <w:r w:rsidR="0025461A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answered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yes, can you tell us </w:t>
                            </w:r>
                            <w:r w:rsidR="0025461A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their relationship </w:t>
                            </w:r>
                            <w:r w:rsidR="0025461A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to you.</w:t>
                            </w:r>
                            <w:r w:rsidR="0025461A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Please write here:</w:t>
                            </w:r>
                          </w:p>
                          <w:p w14:paraId="7ECA7BB2" w14:textId="77777777" w:rsidR="00EF719C" w:rsidRDefault="00EF719C" w:rsidP="00EF719C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38F85234" w14:textId="77777777" w:rsidR="00EF719C" w:rsidRDefault="00EF719C" w:rsidP="00EF719C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EF719C" w:rsidRPr="00EF719C" w14:paraId="4C924F9F" w14:textId="77777777" w:rsidTr="000E3B00">
        <w:trPr>
          <w:gridAfter w:val="1"/>
          <w:wAfter w:w="20" w:type="dxa"/>
          <w:trHeight w:val="727"/>
        </w:trPr>
        <w:tc>
          <w:tcPr>
            <w:tcW w:w="1980" w:type="dxa"/>
            <w:gridSpan w:val="2"/>
            <w:tcBorders>
              <w:top w:val="nil"/>
              <w:bottom w:val="nil"/>
              <w:right w:val="nil"/>
            </w:tcBorders>
          </w:tcPr>
          <w:p w14:paraId="4ABDD972" w14:textId="77777777" w:rsidR="00EF719C" w:rsidRPr="00EF719C" w:rsidRDefault="00EF719C" w:rsidP="00EF719C">
            <w:pPr>
              <w:rPr>
                <w:rFonts w:cs="Arial"/>
                <w:sz w:val="32"/>
                <w:szCs w:val="32"/>
              </w:rPr>
            </w:pPr>
          </w:p>
          <w:p w14:paraId="704BBB1C" w14:textId="77777777" w:rsidR="00EF719C" w:rsidRPr="00EF719C" w:rsidRDefault="00EF719C" w:rsidP="00EF719C">
            <w:pPr>
              <w:rPr>
                <w:rFonts w:cs="Arial"/>
                <w:sz w:val="32"/>
                <w:szCs w:val="32"/>
              </w:rPr>
            </w:pPr>
            <w:r w:rsidRPr="00EF719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81025C9" wp14:editId="6E8654BA">
                  <wp:extent cx="996315" cy="1036955"/>
                  <wp:effectExtent l="0" t="0" r="0" b="0"/>
                  <wp:docPr id="1683259195" name="Picture 180" descr="A black and white clock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and white clock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561311" w14:textId="77777777" w:rsidR="00EF719C" w:rsidRPr="00EF719C" w:rsidRDefault="00EF719C" w:rsidP="00EF719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456" w:type="dxa"/>
            <w:gridSpan w:val="7"/>
            <w:tcBorders>
              <w:top w:val="nil"/>
              <w:left w:val="nil"/>
              <w:bottom w:val="nil"/>
            </w:tcBorders>
          </w:tcPr>
          <w:p w14:paraId="15262A40" w14:textId="5E097978" w:rsidR="00EF719C" w:rsidRPr="00EF719C" w:rsidRDefault="0025461A" w:rsidP="00EF719C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D0924">
              <w:rPr>
                <w:rFonts w:cs="Arial"/>
                <w:b/>
                <w:bCs/>
                <w:sz w:val="36"/>
                <w:szCs w:val="36"/>
              </w:rPr>
              <w:t>H</w:t>
            </w:r>
            <w:r w:rsidR="00EF719C" w:rsidRPr="00EF719C">
              <w:rPr>
                <w:rFonts w:cs="Arial"/>
                <w:b/>
                <w:bCs/>
                <w:sz w:val="36"/>
                <w:szCs w:val="36"/>
              </w:rPr>
              <w:t>ow many hours per week do they help you?</w:t>
            </w:r>
          </w:p>
          <w:p w14:paraId="742FA021" w14:textId="77777777" w:rsidR="00EF719C" w:rsidRPr="00EF719C" w:rsidRDefault="00EF719C" w:rsidP="00EF719C">
            <w:pPr>
              <w:rPr>
                <w:rFonts w:cs="Arial"/>
                <w:sz w:val="32"/>
                <w:szCs w:val="32"/>
              </w:rPr>
            </w:pPr>
          </w:p>
          <w:p w14:paraId="09A6309B" w14:textId="77777777" w:rsidR="0025461A" w:rsidRDefault="0025461A" w:rsidP="00EF719C">
            <w:pPr>
              <w:rPr>
                <w:rFonts w:cs="Arial"/>
                <w:sz w:val="32"/>
                <w:szCs w:val="32"/>
              </w:rPr>
            </w:pPr>
          </w:p>
          <w:p w14:paraId="621F0BBF" w14:textId="1C412146" w:rsidR="00EF719C" w:rsidRPr="00EF719C" w:rsidRDefault="00EF719C" w:rsidP="00EF719C">
            <w:pPr>
              <w:rPr>
                <w:rFonts w:cs="Arial"/>
                <w:sz w:val="32"/>
                <w:szCs w:val="32"/>
              </w:rPr>
            </w:pPr>
            <w:r w:rsidRPr="00EF719C">
              <w:rPr>
                <w:rFonts w:cs="Arial"/>
                <w:sz w:val="32"/>
                <w:szCs w:val="32"/>
              </w:rPr>
              <w:t xml:space="preserve">Please tick </w:t>
            </w:r>
            <w:r w:rsidRPr="00EF719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6D5311" wp14:editId="27187171">
                  <wp:extent cx="273050" cy="259080"/>
                  <wp:effectExtent l="0" t="0" r="0" b="7620"/>
                  <wp:docPr id="45535220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847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719C">
              <w:rPr>
                <w:rFonts w:cs="Arial"/>
                <w:sz w:val="32"/>
                <w:szCs w:val="32"/>
              </w:rPr>
              <w:t xml:space="preserve"> 1 box </w:t>
            </w:r>
          </w:p>
          <w:p w14:paraId="5C127EAB" w14:textId="77777777" w:rsidR="00EF719C" w:rsidRPr="00EF719C" w:rsidRDefault="00EF719C" w:rsidP="00EF719C">
            <w:pPr>
              <w:rPr>
                <w:rFonts w:cs="Arial"/>
                <w:sz w:val="32"/>
                <w:szCs w:val="32"/>
              </w:rPr>
            </w:pPr>
          </w:p>
        </w:tc>
      </w:tr>
      <w:tr w:rsidR="00595C77" w:rsidRPr="00595C77" w14:paraId="00CED576" w14:textId="77777777" w:rsidTr="000E3B00">
        <w:trPr>
          <w:gridAfter w:val="1"/>
          <w:wAfter w:w="20" w:type="dxa"/>
        </w:trPr>
        <w:tc>
          <w:tcPr>
            <w:tcW w:w="2614" w:type="dxa"/>
            <w:gridSpan w:val="4"/>
            <w:tcBorders>
              <w:top w:val="nil"/>
              <w:bottom w:val="nil"/>
              <w:right w:val="nil"/>
            </w:tcBorders>
          </w:tcPr>
          <w:p w14:paraId="48983F35" w14:textId="77777777" w:rsidR="000329DE" w:rsidRDefault="000329DE" w:rsidP="00595C77">
            <w:pPr>
              <w:rPr>
                <w:rFonts w:cs="Arial"/>
                <w:sz w:val="32"/>
                <w:szCs w:val="32"/>
              </w:rPr>
            </w:pPr>
          </w:p>
          <w:p w14:paraId="52BA8EFE" w14:textId="5594CD63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sz w:val="32"/>
                <w:szCs w:val="32"/>
              </w:rPr>
              <w:t>10 hours a week or less – tick box</w:t>
            </w:r>
          </w:p>
          <w:p w14:paraId="5A0C9072" w14:textId="77777777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41B12CE9" w14:textId="488C39AF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46ECF4F2" w14:textId="54C35A67" w:rsidR="000329DE" w:rsidRDefault="000329DE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56FFFD3" wp14:editId="14B63CC3">
                  <wp:extent cx="518795" cy="504825"/>
                  <wp:effectExtent l="0" t="0" r="0" b="9525"/>
                  <wp:docPr id="1100776731" name="Picture 20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E4E04" w14:textId="1A58B07C" w:rsidR="000329DE" w:rsidRPr="00595C77" w:rsidRDefault="000329DE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14:paraId="6F5C59EC" w14:textId="77777777" w:rsidR="000329DE" w:rsidRDefault="000329DE" w:rsidP="00595C77">
            <w:pPr>
              <w:rPr>
                <w:rFonts w:cs="Arial"/>
                <w:sz w:val="32"/>
                <w:szCs w:val="32"/>
              </w:rPr>
            </w:pPr>
          </w:p>
          <w:p w14:paraId="52D3B8CF" w14:textId="13BDB1D8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sz w:val="32"/>
                <w:szCs w:val="32"/>
              </w:rPr>
              <w:t xml:space="preserve">11 – 19 hours a week – tick box </w:t>
            </w:r>
          </w:p>
          <w:p w14:paraId="1F65B05F" w14:textId="77777777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63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5BEFA0B5" w14:textId="5A6A24EF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463DD042" w14:textId="1A0C861F" w:rsidR="000329DE" w:rsidRDefault="000329DE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820D7B" wp14:editId="314C06B2">
                  <wp:extent cx="518795" cy="504825"/>
                  <wp:effectExtent l="0" t="0" r="0" b="9525"/>
                  <wp:docPr id="93891213" name="Picture 20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217A5" w14:textId="77777777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1B2BF7D1" w14:textId="63041AC5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</w:tr>
      <w:tr w:rsidR="00595C77" w:rsidRPr="00595C77" w14:paraId="5106B9C7" w14:textId="77777777" w:rsidTr="000E3B00">
        <w:trPr>
          <w:gridAfter w:val="1"/>
          <w:wAfter w:w="20" w:type="dxa"/>
        </w:trPr>
        <w:tc>
          <w:tcPr>
            <w:tcW w:w="2614" w:type="dxa"/>
            <w:gridSpan w:val="4"/>
            <w:tcBorders>
              <w:top w:val="nil"/>
              <w:bottom w:val="nil"/>
              <w:right w:val="nil"/>
            </w:tcBorders>
          </w:tcPr>
          <w:p w14:paraId="5E3FEDDB" w14:textId="77777777" w:rsidR="000329DE" w:rsidRDefault="000329DE" w:rsidP="00595C77">
            <w:pPr>
              <w:rPr>
                <w:rFonts w:cs="Arial"/>
                <w:sz w:val="32"/>
                <w:szCs w:val="32"/>
              </w:rPr>
            </w:pPr>
          </w:p>
          <w:p w14:paraId="19DFBCC0" w14:textId="4032219A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sz w:val="32"/>
                <w:szCs w:val="32"/>
              </w:rPr>
              <w:t>20 or more hours a week</w:t>
            </w:r>
          </w:p>
          <w:p w14:paraId="3758E406" w14:textId="77777777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0835E72" w14:textId="2D94EB5D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2196378B" w14:textId="63525E71" w:rsidR="000329DE" w:rsidRDefault="000329DE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FDFD6C" wp14:editId="4FF01969">
                  <wp:extent cx="518795" cy="504825"/>
                  <wp:effectExtent l="0" t="0" r="0" b="9525"/>
                  <wp:docPr id="492839720" name="Picture 19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53AA2" w14:textId="77777777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68308A17" w14:textId="6FF5FABF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084CBE" w14:textId="77777777" w:rsidR="005765B5" w:rsidRDefault="005765B5" w:rsidP="00595C77">
            <w:pPr>
              <w:rPr>
                <w:rFonts w:cs="Arial"/>
                <w:sz w:val="32"/>
                <w:szCs w:val="32"/>
              </w:rPr>
            </w:pPr>
          </w:p>
          <w:p w14:paraId="292E76AA" w14:textId="6898E7FA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sz w:val="32"/>
                <w:szCs w:val="32"/>
              </w:rPr>
              <w:t>20 – 49 hours a week</w:t>
            </w:r>
          </w:p>
        </w:tc>
        <w:tc>
          <w:tcPr>
            <w:tcW w:w="2663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6085CD63" w14:textId="39522C57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768B1738" w14:textId="32079886" w:rsidR="000329DE" w:rsidRPr="00595C77" w:rsidRDefault="000329DE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731270" wp14:editId="219730A6">
                  <wp:extent cx="518795" cy="504825"/>
                  <wp:effectExtent l="0" t="0" r="0" b="9525"/>
                  <wp:docPr id="1726226114" name="Picture 19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77" w:rsidRPr="00595C77" w14:paraId="58EDA88E" w14:textId="77777777" w:rsidTr="000E3B00">
        <w:trPr>
          <w:gridAfter w:val="1"/>
          <w:wAfter w:w="20" w:type="dxa"/>
        </w:trPr>
        <w:tc>
          <w:tcPr>
            <w:tcW w:w="2614" w:type="dxa"/>
            <w:gridSpan w:val="4"/>
            <w:tcBorders>
              <w:top w:val="nil"/>
              <w:bottom w:val="single" w:sz="4" w:space="0" w:color="auto"/>
              <w:right w:val="nil"/>
            </w:tcBorders>
            <w:hideMark/>
          </w:tcPr>
          <w:p w14:paraId="6E74A525" w14:textId="77777777" w:rsidR="000329DE" w:rsidRDefault="000329DE" w:rsidP="00595C77">
            <w:pPr>
              <w:rPr>
                <w:rFonts w:cs="Arial"/>
                <w:sz w:val="32"/>
                <w:szCs w:val="32"/>
              </w:rPr>
            </w:pPr>
          </w:p>
          <w:p w14:paraId="0A11D9A5" w14:textId="0A475AD7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sz w:val="32"/>
                <w:szCs w:val="32"/>
              </w:rPr>
              <w:t>50 or more hours</w:t>
            </w:r>
          </w:p>
        </w:tc>
        <w:tc>
          <w:tcPr>
            <w:tcW w:w="254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E62F670" w14:textId="08634487" w:rsid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  <w:p w14:paraId="2B940C49" w14:textId="60E412A1" w:rsidR="000329DE" w:rsidRDefault="000329DE" w:rsidP="00595C77">
            <w:pPr>
              <w:rPr>
                <w:rFonts w:cs="Arial"/>
                <w:sz w:val="32"/>
                <w:szCs w:val="32"/>
              </w:rPr>
            </w:pPr>
            <w:r w:rsidRPr="00595C7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8AB9783" wp14:editId="59E03B14">
                  <wp:extent cx="518795" cy="504825"/>
                  <wp:effectExtent l="0" t="0" r="0" b="9525"/>
                  <wp:docPr id="250772577" name="Picture 19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E0EE5" w14:textId="77777777" w:rsidR="000329DE" w:rsidRDefault="000329DE" w:rsidP="00595C77">
            <w:pPr>
              <w:rPr>
                <w:rFonts w:cs="Arial"/>
                <w:sz w:val="32"/>
                <w:szCs w:val="32"/>
              </w:rPr>
            </w:pPr>
          </w:p>
          <w:p w14:paraId="69D733F4" w14:textId="3123EF3F" w:rsidR="00A73942" w:rsidRPr="00595C77" w:rsidRDefault="00A73942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F10D80" w14:textId="77777777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63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D9FDCFC" w14:textId="77777777" w:rsidR="00595C77" w:rsidRPr="00595C77" w:rsidRDefault="00595C77" w:rsidP="00595C77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DD63915" w14:textId="77777777" w:rsidR="00CA2C25" w:rsidRDefault="00CA2C25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559"/>
        <w:gridCol w:w="1134"/>
        <w:gridCol w:w="1276"/>
        <w:gridCol w:w="2976"/>
        <w:gridCol w:w="1389"/>
      </w:tblGrid>
      <w:tr w:rsidR="000E3B00" w14:paraId="4634E15A" w14:textId="77777777" w:rsidTr="00F8693F">
        <w:tc>
          <w:tcPr>
            <w:tcW w:w="2122" w:type="dxa"/>
            <w:tcBorders>
              <w:bottom w:val="nil"/>
            </w:tcBorders>
          </w:tcPr>
          <w:p w14:paraId="578E0D99" w14:textId="0C620057" w:rsidR="000E3B00" w:rsidRDefault="000E3B00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35552" behindDoc="1" locked="0" layoutInCell="1" allowOverlap="1" wp14:anchorId="26B3D057" wp14:editId="324229FB">
                  <wp:simplePos x="0" y="0"/>
                  <wp:positionH relativeFrom="column">
                    <wp:posOffset>112357</wp:posOffset>
                  </wp:positionH>
                  <wp:positionV relativeFrom="paragraph">
                    <wp:posOffset>368489</wp:posOffset>
                  </wp:positionV>
                  <wp:extent cx="996315" cy="573405"/>
                  <wp:effectExtent l="0" t="0" r="0" b="0"/>
                  <wp:wrapTight wrapText="bothSides">
                    <wp:wrapPolygon edited="0">
                      <wp:start x="0" y="0"/>
                      <wp:lineTo x="0" y="20811"/>
                      <wp:lineTo x="21063" y="20811"/>
                      <wp:lineTo x="21063" y="0"/>
                      <wp:lineTo x="0" y="0"/>
                    </wp:wrapPolygon>
                  </wp:wrapTight>
                  <wp:docPr id="1751503228" name="Picture 217" descr="A hand holding a stack of coi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hand holding a stack of coin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34" w:type="dxa"/>
            <w:gridSpan w:val="5"/>
            <w:tcBorders>
              <w:bottom w:val="nil"/>
            </w:tcBorders>
          </w:tcPr>
          <w:p w14:paraId="174FA814" w14:textId="77777777" w:rsidR="000E3B00" w:rsidRDefault="000E3B00" w:rsidP="000E3B00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3897945" w14:textId="474AB006" w:rsidR="000E3B00" w:rsidRPr="00A73942" w:rsidRDefault="000E3B00" w:rsidP="000E3B00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A73942">
              <w:rPr>
                <w:rFonts w:cs="Arial"/>
                <w:b/>
                <w:bCs/>
                <w:sz w:val="36"/>
                <w:szCs w:val="36"/>
              </w:rPr>
              <w:t>How is your social care support paid for?</w:t>
            </w:r>
          </w:p>
          <w:p w14:paraId="4BFDF73A" w14:textId="77777777" w:rsidR="000E3B00" w:rsidRPr="00A73942" w:rsidRDefault="000E3B00" w:rsidP="000E3B00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9023785" w14:textId="77777777" w:rsidR="000E3B00" w:rsidRPr="00845276" w:rsidRDefault="000E3B00" w:rsidP="000E3B00">
            <w:pPr>
              <w:rPr>
                <w:rFonts w:cs="Arial"/>
                <w:sz w:val="28"/>
                <w:szCs w:val="28"/>
              </w:rPr>
            </w:pPr>
            <w:r w:rsidRPr="00845276">
              <w:rPr>
                <w:rFonts w:cs="Arial"/>
                <w:sz w:val="28"/>
                <w:szCs w:val="28"/>
              </w:rPr>
              <w:t xml:space="preserve">Please tick </w:t>
            </w:r>
            <w:r w:rsidRPr="0084527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518E626" wp14:editId="77420ACE">
                  <wp:extent cx="273050" cy="259080"/>
                  <wp:effectExtent l="0" t="0" r="0" b="7620"/>
                  <wp:docPr id="264476405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892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276">
              <w:rPr>
                <w:rFonts w:cs="Arial"/>
                <w:sz w:val="28"/>
                <w:szCs w:val="28"/>
              </w:rPr>
              <w:t xml:space="preserve"> 1 box </w:t>
            </w:r>
          </w:p>
          <w:p w14:paraId="557009CD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</w:tr>
      <w:tr w:rsidR="000E3B00" w14:paraId="02ABB3B4" w14:textId="77777777" w:rsidTr="00F8693F"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75B61867" w14:textId="31638791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38624" behindDoc="1" locked="0" layoutInCell="1" allowOverlap="1" wp14:anchorId="52548CF8" wp14:editId="4B25FF0B">
                  <wp:simplePos x="0" y="0"/>
                  <wp:positionH relativeFrom="column">
                    <wp:posOffset>712537</wp:posOffset>
                  </wp:positionH>
                  <wp:positionV relativeFrom="paragraph">
                    <wp:posOffset>79375</wp:posOffset>
                  </wp:positionV>
                  <wp:extent cx="532130" cy="1099820"/>
                  <wp:effectExtent l="0" t="0" r="1270" b="5080"/>
                  <wp:wrapTight wrapText="bothSides">
                    <wp:wrapPolygon edited="0">
                      <wp:start x="0" y="0"/>
                      <wp:lineTo x="0" y="21326"/>
                      <wp:lineTo x="20878" y="21326"/>
                      <wp:lineTo x="20878" y="0"/>
                      <wp:lineTo x="0" y="0"/>
                    </wp:wrapPolygon>
                  </wp:wrapTight>
                  <wp:docPr id="312297285" name="Picture 215" descr="A black stick figure with a curved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black stick figure with a curved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5D31809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E4DEB68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3E4CE254" w14:textId="32BC7C6F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37600" behindDoc="1" locked="0" layoutInCell="1" allowOverlap="1" wp14:anchorId="03FE8848" wp14:editId="76F9204C">
                  <wp:simplePos x="0" y="0"/>
                  <wp:positionH relativeFrom="column">
                    <wp:posOffset>161859</wp:posOffset>
                  </wp:positionH>
                  <wp:positionV relativeFrom="paragraph">
                    <wp:posOffset>127909</wp:posOffset>
                  </wp:positionV>
                  <wp:extent cx="1378585" cy="1023620"/>
                  <wp:effectExtent l="0" t="0" r="0" b="5080"/>
                  <wp:wrapTight wrapText="bothSides">
                    <wp:wrapPolygon edited="0">
                      <wp:start x="0" y="0"/>
                      <wp:lineTo x="0" y="21305"/>
                      <wp:lineTo x="21192" y="21305"/>
                      <wp:lineTo x="21192" y="0"/>
                      <wp:lineTo x="0" y="0"/>
                    </wp:wrapPolygon>
                  </wp:wrapTight>
                  <wp:docPr id="904168565" name="Picture 213" descr="A hand holding a stack of pil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hand holding a stack of pil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26937993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</w:tr>
      <w:tr w:rsidR="000E3B00" w14:paraId="13097B59" w14:textId="77777777" w:rsidTr="00F8693F">
        <w:trPr>
          <w:trHeight w:val="1037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1019B5D1" w14:textId="272B7F21" w:rsidR="000E3B00" w:rsidRDefault="009C44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pay for it myself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560D9F6" w14:textId="63AAA002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C94E36" wp14:editId="7CCA2D27">
                  <wp:extent cx="518795" cy="504825"/>
                  <wp:effectExtent l="0" t="0" r="0" b="9525"/>
                  <wp:docPr id="2144163795" name="Picture 21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968457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13F37A24" w14:textId="77777777" w:rsidR="000E3B00" w:rsidRDefault="009C44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It is p</w:t>
            </w:r>
            <w:r w:rsidRPr="00A73942">
              <w:rPr>
                <w:rFonts w:cs="Arial"/>
                <w:sz w:val="32"/>
                <w:szCs w:val="32"/>
              </w:rPr>
              <w:t>aid through a direct payment</w:t>
            </w:r>
          </w:p>
          <w:p w14:paraId="3C5FCC81" w14:textId="53EB9FBE" w:rsidR="009C44AF" w:rsidRDefault="009C44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423554F8" w14:textId="11D512F3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644BA43" wp14:editId="05AA68D8">
                  <wp:extent cx="518795" cy="504825"/>
                  <wp:effectExtent l="0" t="0" r="0" b="9525"/>
                  <wp:docPr id="1698586288" name="Picture 21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F" w14:paraId="315DA7A4" w14:textId="77777777" w:rsidTr="00F8693F">
        <w:trPr>
          <w:trHeight w:val="1037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5D86B62E" w14:textId="77777777" w:rsidR="00F8693F" w:rsidRDefault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07E818" w14:textId="77777777" w:rsidR="00F8693F" w:rsidRPr="00A73942" w:rsidRDefault="00F8693F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E5F8AFB" w14:textId="77777777" w:rsidR="00F8693F" w:rsidRDefault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026383BF" w14:textId="77777777" w:rsidR="00F8693F" w:rsidRDefault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3EC1F195" w14:textId="77777777" w:rsidR="00F8693F" w:rsidRPr="00A73942" w:rsidRDefault="00F8693F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0E3B00" w14:paraId="170CB4D8" w14:textId="77777777" w:rsidTr="00F8693F"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56180DB0" w14:textId="5596FBCE" w:rsidR="00F8693F" w:rsidRDefault="00F8693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39648" behindDoc="1" locked="0" layoutInCell="1" allowOverlap="1" wp14:anchorId="7DFE6D00" wp14:editId="41AC12EF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360</wp:posOffset>
                  </wp:positionV>
                  <wp:extent cx="840740" cy="1255395"/>
                  <wp:effectExtent l="0" t="0" r="0" b="1905"/>
                  <wp:wrapTight wrapText="bothSides">
                    <wp:wrapPolygon edited="0">
                      <wp:start x="0" y="0"/>
                      <wp:lineTo x="0" y="21305"/>
                      <wp:lineTo x="21045" y="21305"/>
                      <wp:lineTo x="21045" y="0"/>
                      <wp:lineTo x="0" y="0"/>
                    </wp:wrapPolygon>
                  </wp:wrapTight>
                  <wp:docPr id="1831396009" name="Picture 211" descr="A hand holding a paper with a few coi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hand holding a paper with a few coin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C599F1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  <w:p w14:paraId="6071D9CA" w14:textId="77777777" w:rsidR="00F8693F" w:rsidRPr="00F8693F" w:rsidRDefault="00F8693F" w:rsidP="00F8693F">
            <w:pPr>
              <w:rPr>
                <w:rFonts w:cs="Arial"/>
                <w:sz w:val="32"/>
                <w:szCs w:val="32"/>
              </w:rPr>
            </w:pPr>
          </w:p>
          <w:p w14:paraId="11813763" w14:textId="77777777" w:rsidR="00F8693F" w:rsidRPr="00F8693F" w:rsidRDefault="00F8693F" w:rsidP="00F8693F">
            <w:pPr>
              <w:rPr>
                <w:rFonts w:cs="Arial"/>
                <w:sz w:val="32"/>
                <w:szCs w:val="32"/>
              </w:rPr>
            </w:pPr>
          </w:p>
          <w:p w14:paraId="3724D8FE" w14:textId="77777777" w:rsidR="00F8693F" w:rsidRDefault="00F8693F" w:rsidP="00F8693F">
            <w:pPr>
              <w:rPr>
                <w:rFonts w:cs="Arial"/>
                <w:sz w:val="32"/>
                <w:szCs w:val="32"/>
              </w:rPr>
            </w:pPr>
          </w:p>
          <w:p w14:paraId="6DCDC338" w14:textId="3BA8CB96" w:rsidR="00F8693F" w:rsidRPr="00F8693F" w:rsidRDefault="00F8693F" w:rsidP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C73CE6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B77F947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04A2FBB4" w14:textId="3D902CB7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36576" behindDoc="1" locked="0" layoutInCell="1" allowOverlap="1" wp14:anchorId="5F10411E" wp14:editId="1D44C44E">
                  <wp:simplePos x="0" y="0"/>
                  <wp:positionH relativeFrom="column">
                    <wp:posOffset>202243</wp:posOffset>
                  </wp:positionH>
                  <wp:positionV relativeFrom="paragraph">
                    <wp:posOffset>381635</wp:posOffset>
                  </wp:positionV>
                  <wp:extent cx="1351280" cy="546100"/>
                  <wp:effectExtent l="0" t="0" r="1270" b="6350"/>
                  <wp:wrapTight wrapText="bothSides">
                    <wp:wrapPolygon edited="0">
                      <wp:start x="0" y="0"/>
                      <wp:lineTo x="0" y="21098"/>
                      <wp:lineTo x="21316" y="21098"/>
                      <wp:lineTo x="21316" y="0"/>
                      <wp:lineTo x="0" y="0"/>
                    </wp:wrapPolygon>
                  </wp:wrapTight>
                  <wp:docPr id="1188128389" name="Picture 209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7B9ED2DF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</w:tr>
      <w:tr w:rsidR="000E3B00" w14:paraId="508E796B" w14:textId="77777777" w:rsidTr="00F8693F">
        <w:trPr>
          <w:trHeight w:val="1254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281642B4" w14:textId="77777777" w:rsidR="000E3B00" w:rsidRDefault="009C44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It is p</w:t>
            </w:r>
            <w:r w:rsidRPr="00A73942">
              <w:rPr>
                <w:rFonts w:cs="Arial"/>
                <w:sz w:val="32"/>
                <w:szCs w:val="32"/>
              </w:rPr>
              <w:t xml:space="preserve">aid directly by the Council to the provider who helps </w:t>
            </w:r>
            <w:r>
              <w:rPr>
                <w:rFonts w:cs="Arial"/>
                <w:sz w:val="32"/>
                <w:szCs w:val="32"/>
              </w:rPr>
              <w:t>me</w:t>
            </w:r>
          </w:p>
          <w:p w14:paraId="5D827173" w14:textId="46A31762" w:rsidR="009C44AF" w:rsidRDefault="009C44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471E58" w14:textId="2AC16813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8C26E9A" wp14:editId="3619F1A6">
                  <wp:extent cx="518795" cy="504825"/>
                  <wp:effectExtent l="0" t="0" r="0" b="9525"/>
                  <wp:docPr id="1471879342" name="Picture 21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3640070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0772295A" w14:textId="77777777" w:rsidR="009C44AF" w:rsidRPr="00A73942" w:rsidRDefault="009C44AF" w:rsidP="009C44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It is p</w:t>
            </w:r>
            <w:r w:rsidRPr="00A73942">
              <w:rPr>
                <w:rFonts w:cs="Arial"/>
                <w:sz w:val="32"/>
                <w:szCs w:val="32"/>
              </w:rPr>
              <w:t>aid for by Health</w:t>
            </w:r>
          </w:p>
          <w:p w14:paraId="5E71CD3C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4EDB5D13" w14:textId="52C3C480" w:rsidR="000E3B00" w:rsidRDefault="009C44AF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5653B8" wp14:editId="79D67EED">
                  <wp:extent cx="518795" cy="504825"/>
                  <wp:effectExtent l="0" t="0" r="0" b="9525"/>
                  <wp:docPr id="1029540598" name="Picture 21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F" w14:paraId="371B1EE0" w14:textId="77777777" w:rsidTr="00F8693F">
        <w:trPr>
          <w:trHeight w:val="827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33959EFC" w14:textId="332597C4" w:rsidR="00F8693F" w:rsidRDefault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E00E604" w14:textId="77777777" w:rsidR="00F8693F" w:rsidRPr="00A73942" w:rsidRDefault="00F8693F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384F155" w14:textId="77777777" w:rsidR="00F8693F" w:rsidRDefault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2E2B2777" w14:textId="77777777" w:rsidR="00F8693F" w:rsidRDefault="00F8693F" w:rsidP="009C44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4895D50D" w14:textId="77777777" w:rsidR="00F8693F" w:rsidRPr="00A73942" w:rsidRDefault="00F8693F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0E3B00" w14:paraId="06C0A2E8" w14:textId="77777777" w:rsidTr="00CB1358">
        <w:trPr>
          <w:trHeight w:val="2450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5D1B347F" w14:textId="79A089F7" w:rsidR="00F8693F" w:rsidRDefault="00F8693F">
            <w:pPr>
              <w:rPr>
                <w:rFonts w:cs="Arial"/>
                <w:sz w:val="32"/>
                <w:szCs w:val="32"/>
              </w:rPr>
            </w:pPr>
            <w:r w:rsidRPr="0025461A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41696" behindDoc="1" locked="0" layoutInCell="1" allowOverlap="1" wp14:anchorId="611142DE" wp14:editId="5B0F9F15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389</wp:posOffset>
                  </wp:positionV>
                  <wp:extent cx="1214755" cy="1173480"/>
                  <wp:effectExtent l="0" t="0" r="4445" b="7620"/>
                  <wp:wrapTight wrapText="bothSides">
                    <wp:wrapPolygon edited="0">
                      <wp:start x="2032" y="0"/>
                      <wp:lineTo x="2032" y="11221"/>
                      <wp:lineTo x="0" y="12273"/>
                      <wp:lineTo x="0" y="21390"/>
                      <wp:lineTo x="21340" y="21390"/>
                      <wp:lineTo x="21340" y="11922"/>
                      <wp:lineTo x="16598" y="11221"/>
                      <wp:lineTo x="16598" y="0"/>
                      <wp:lineTo x="2032" y="0"/>
                    </wp:wrapPolygon>
                  </wp:wrapTight>
                  <wp:docPr id="1566240040" name="Picture 207" descr="A logo with a hous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logo with a house and tex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9532EC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  <w:p w14:paraId="6E5E12E9" w14:textId="77777777" w:rsidR="00F8693F" w:rsidRDefault="00F8693F">
            <w:pPr>
              <w:rPr>
                <w:rFonts w:cs="Arial"/>
                <w:sz w:val="32"/>
                <w:szCs w:val="32"/>
              </w:rPr>
            </w:pPr>
          </w:p>
          <w:p w14:paraId="21241E68" w14:textId="77777777" w:rsidR="00F8693F" w:rsidRDefault="00F8693F">
            <w:pPr>
              <w:rPr>
                <w:rFonts w:cs="Arial"/>
                <w:sz w:val="32"/>
                <w:szCs w:val="32"/>
              </w:rPr>
            </w:pPr>
          </w:p>
          <w:p w14:paraId="04D4DDB5" w14:textId="2C55FB90" w:rsidR="00F8693F" w:rsidRDefault="00F8693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54A2871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8FE6007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11B6B274" w14:textId="21B1649C" w:rsidR="000E3B00" w:rsidRDefault="009C44AF">
            <w:pPr>
              <w:rPr>
                <w:rFonts w:cs="Arial"/>
                <w:sz w:val="32"/>
                <w:szCs w:val="32"/>
              </w:rPr>
            </w:pPr>
            <w:r w:rsidRPr="0025461A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42720" behindDoc="1" locked="0" layoutInCell="1" allowOverlap="1" wp14:anchorId="2D6D8286" wp14:editId="646957DD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322</wp:posOffset>
                  </wp:positionV>
                  <wp:extent cx="764540" cy="1296670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0990" y="21262"/>
                      <wp:lineTo x="20990" y="0"/>
                      <wp:lineTo x="0" y="0"/>
                    </wp:wrapPolygon>
                  </wp:wrapTight>
                  <wp:docPr id="1449042085" name="Picture 205" descr="A black stick figure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 black stick figure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28E8D1AD" w14:textId="77777777" w:rsidR="000E3B00" w:rsidRDefault="000E3B00">
            <w:pPr>
              <w:rPr>
                <w:rFonts w:cs="Arial"/>
                <w:sz w:val="32"/>
                <w:szCs w:val="32"/>
              </w:rPr>
            </w:pPr>
          </w:p>
        </w:tc>
      </w:tr>
      <w:tr w:rsidR="009C44AF" w14:paraId="7E6BE75A" w14:textId="77777777" w:rsidTr="00F8693F">
        <w:trPr>
          <w:trHeight w:val="1125"/>
        </w:trPr>
        <w:tc>
          <w:tcPr>
            <w:tcW w:w="3681" w:type="dxa"/>
            <w:gridSpan w:val="2"/>
            <w:tcBorders>
              <w:top w:val="nil"/>
              <w:bottom w:val="nil"/>
              <w:right w:val="nil"/>
            </w:tcBorders>
          </w:tcPr>
          <w:p w14:paraId="50E379A6" w14:textId="1ED9D3F3" w:rsidR="009C44AF" w:rsidRPr="0025461A" w:rsidRDefault="009C44AF" w:rsidP="009C44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It is p</w:t>
            </w:r>
            <w:r w:rsidRPr="0025461A">
              <w:rPr>
                <w:rFonts w:cs="Arial"/>
                <w:sz w:val="32"/>
                <w:szCs w:val="32"/>
              </w:rPr>
              <w:t>aid for by the Council and Health</w:t>
            </w:r>
          </w:p>
          <w:p w14:paraId="15B75AD6" w14:textId="6AE00E91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248AB3" w14:textId="581D2C12" w:rsidR="009C44AF" w:rsidRDefault="009C44AF" w:rsidP="00CC414B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2308394" wp14:editId="4A34CB30">
                  <wp:extent cx="518795" cy="504825"/>
                  <wp:effectExtent l="0" t="0" r="0" b="9525"/>
                  <wp:docPr id="994520888" name="Picture 21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E9CF64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577A8694" w14:textId="3FF15132" w:rsidR="009C44AF" w:rsidRPr="0025461A" w:rsidRDefault="009C44AF" w:rsidP="009C44A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 d</w:t>
            </w:r>
            <w:r w:rsidRPr="0025461A">
              <w:rPr>
                <w:rFonts w:cs="Arial"/>
                <w:sz w:val="32"/>
                <w:szCs w:val="32"/>
              </w:rPr>
              <w:t>on’t know</w:t>
            </w:r>
            <w:r>
              <w:rPr>
                <w:rFonts w:cs="Arial"/>
                <w:sz w:val="32"/>
                <w:szCs w:val="32"/>
              </w:rPr>
              <w:t xml:space="preserve"> how it is paid for</w:t>
            </w:r>
            <w:r w:rsidRPr="0025461A">
              <w:rPr>
                <w:rFonts w:cs="Arial"/>
                <w:sz w:val="32"/>
                <w:szCs w:val="32"/>
              </w:rPr>
              <w:t xml:space="preserve"> </w:t>
            </w:r>
          </w:p>
          <w:p w14:paraId="4EC60B6A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</w:tcBorders>
          </w:tcPr>
          <w:p w14:paraId="1EB0C46A" w14:textId="0B401794" w:rsidR="009C44AF" w:rsidRDefault="009C44AF" w:rsidP="00CC414B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D52D7B" wp14:editId="713EA1AB">
                  <wp:extent cx="518795" cy="504825"/>
                  <wp:effectExtent l="0" t="0" r="0" b="9525"/>
                  <wp:docPr id="265010953" name="Picture 21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93F" w14:paraId="0689B16A" w14:textId="77777777" w:rsidTr="00F8693F">
        <w:tc>
          <w:tcPr>
            <w:tcW w:w="3681" w:type="dxa"/>
            <w:gridSpan w:val="2"/>
            <w:tcBorders>
              <w:top w:val="nil"/>
            </w:tcBorders>
          </w:tcPr>
          <w:p w14:paraId="526F3CFB" w14:textId="77777777" w:rsidR="00F8693F" w:rsidRDefault="00F8693F" w:rsidP="009C44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10833F21" w14:textId="77777777" w:rsidR="00F8693F" w:rsidRPr="00A73942" w:rsidRDefault="00F8693F" w:rsidP="00CC414B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16199594" w14:textId="77777777" w:rsidR="00F8693F" w:rsidRDefault="00F8693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14:paraId="6E8C1845" w14:textId="77777777" w:rsidR="00F8693F" w:rsidRDefault="00F8693F" w:rsidP="009C44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  <w:tcBorders>
              <w:top w:val="nil"/>
            </w:tcBorders>
          </w:tcPr>
          <w:p w14:paraId="0F8BF02D" w14:textId="77777777" w:rsidR="00F8693F" w:rsidRPr="00A73942" w:rsidRDefault="00F8693F" w:rsidP="00CC414B">
            <w:pPr>
              <w:rPr>
                <w:rFonts w:cs="Arial"/>
                <w:noProof/>
                <w:sz w:val="32"/>
                <w:szCs w:val="32"/>
              </w:rPr>
            </w:pPr>
          </w:p>
        </w:tc>
      </w:tr>
      <w:tr w:rsidR="009C44AF" w14:paraId="5D6A6D23" w14:textId="77777777" w:rsidTr="009C44AF">
        <w:tc>
          <w:tcPr>
            <w:tcW w:w="3681" w:type="dxa"/>
            <w:gridSpan w:val="2"/>
          </w:tcPr>
          <w:p w14:paraId="0C976787" w14:textId="6C6E2C46" w:rsidR="009C44AF" w:rsidRDefault="009C44AF" w:rsidP="00CC414B">
            <w:pPr>
              <w:rPr>
                <w:rFonts w:cs="Arial"/>
                <w:sz w:val="32"/>
                <w:szCs w:val="32"/>
              </w:rPr>
            </w:pPr>
            <w:r w:rsidRPr="0025461A">
              <w:rPr>
                <w:rFonts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43744" behindDoc="1" locked="0" layoutInCell="1" allowOverlap="1" wp14:anchorId="7BA4AAC1" wp14:editId="151FF6DD">
                  <wp:simplePos x="0" y="0"/>
                  <wp:positionH relativeFrom="column">
                    <wp:posOffset>568022</wp:posOffset>
                  </wp:positionH>
                  <wp:positionV relativeFrom="paragraph">
                    <wp:posOffset>163773</wp:posOffset>
                  </wp:positionV>
                  <wp:extent cx="897890" cy="832485"/>
                  <wp:effectExtent l="0" t="0" r="0" b="5715"/>
                  <wp:wrapTight wrapText="bothSides">
                    <wp:wrapPolygon edited="0">
                      <wp:start x="0" y="0"/>
                      <wp:lineTo x="0" y="989"/>
                      <wp:lineTo x="3666" y="7908"/>
                      <wp:lineTo x="1833" y="15817"/>
                      <wp:lineTo x="0" y="19277"/>
                      <wp:lineTo x="0" y="21254"/>
                      <wp:lineTo x="21081" y="21254"/>
                      <wp:lineTo x="21081" y="20265"/>
                      <wp:lineTo x="18789" y="15817"/>
                      <wp:lineTo x="16956" y="7908"/>
                      <wp:lineTo x="21081" y="494"/>
                      <wp:lineTo x="21081" y="0"/>
                      <wp:lineTo x="0" y="0"/>
                    </wp:wrapPolygon>
                  </wp:wrapTight>
                  <wp:docPr id="1151054964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14:paraId="276B5506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BA99CBF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14:paraId="14EF35DD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</w:tcPr>
          <w:p w14:paraId="37F21708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</w:tr>
      <w:tr w:rsidR="00F8693F" w14:paraId="5E37CCE1" w14:textId="77777777" w:rsidTr="009C44AF">
        <w:tc>
          <w:tcPr>
            <w:tcW w:w="3681" w:type="dxa"/>
            <w:gridSpan w:val="2"/>
          </w:tcPr>
          <w:p w14:paraId="1E933119" w14:textId="77777777" w:rsidR="00F8693F" w:rsidRPr="0025461A" w:rsidRDefault="00F8693F" w:rsidP="009C44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FCF5630" w14:textId="77777777" w:rsidR="00F8693F" w:rsidRPr="00A73942" w:rsidRDefault="00F8693F" w:rsidP="00CC414B">
            <w:pPr>
              <w:rPr>
                <w:rFonts w:cs="Arial"/>
                <w:noProof/>
                <w:sz w:val="32"/>
                <w:szCs w:val="32"/>
              </w:rPr>
            </w:pPr>
          </w:p>
        </w:tc>
        <w:tc>
          <w:tcPr>
            <w:tcW w:w="1276" w:type="dxa"/>
          </w:tcPr>
          <w:p w14:paraId="202A3B91" w14:textId="77777777" w:rsidR="00F8693F" w:rsidRDefault="00F8693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14:paraId="0F3BF222" w14:textId="77777777" w:rsidR="00F8693F" w:rsidRDefault="00F8693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</w:tcPr>
          <w:p w14:paraId="09C4CEA2" w14:textId="77777777" w:rsidR="00F8693F" w:rsidRDefault="00F8693F" w:rsidP="00CC414B">
            <w:pPr>
              <w:rPr>
                <w:rFonts w:cs="Arial"/>
                <w:sz w:val="32"/>
                <w:szCs w:val="32"/>
              </w:rPr>
            </w:pPr>
          </w:p>
        </w:tc>
      </w:tr>
      <w:tr w:rsidR="009C44AF" w14:paraId="77936504" w14:textId="77777777" w:rsidTr="00CB1358">
        <w:trPr>
          <w:trHeight w:val="1169"/>
        </w:trPr>
        <w:tc>
          <w:tcPr>
            <w:tcW w:w="3681" w:type="dxa"/>
            <w:gridSpan w:val="2"/>
          </w:tcPr>
          <w:p w14:paraId="4F6FEC5E" w14:textId="06E8A52A" w:rsidR="009C44AF" w:rsidRPr="0025461A" w:rsidRDefault="009C44AF" w:rsidP="009C44AF">
            <w:pPr>
              <w:rPr>
                <w:rFonts w:cs="Arial"/>
                <w:sz w:val="32"/>
                <w:szCs w:val="32"/>
              </w:rPr>
            </w:pPr>
            <w:r w:rsidRPr="0025461A">
              <w:rPr>
                <w:rFonts w:cs="Arial"/>
                <w:sz w:val="32"/>
                <w:szCs w:val="32"/>
              </w:rPr>
              <w:t>None of these</w:t>
            </w:r>
            <w:r>
              <w:rPr>
                <w:rFonts w:cs="Arial"/>
                <w:sz w:val="32"/>
                <w:szCs w:val="32"/>
              </w:rPr>
              <w:t xml:space="preserve"> options</w:t>
            </w:r>
          </w:p>
          <w:p w14:paraId="56E9D2BF" w14:textId="77777777" w:rsidR="00F8693F" w:rsidRDefault="00F8693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346CCF7" w14:textId="30E42DBD" w:rsidR="009C44AF" w:rsidRDefault="009C44AF" w:rsidP="00CC414B">
            <w:pPr>
              <w:rPr>
                <w:rFonts w:cs="Arial"/>
                <w:sz w:val="32"/>
                <w:szCs w:val="32"/>
              </w:rPr>
            </w:pPr>
            <w:r w:rsidRPr="00A7394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CBB7C22" wp14:editId="7F960156">
                  <wp:extent cx="518795" cy="504825"/>
                  <wp:effectExtent l="0" t="0" r="0" b="9525"/>
                  <wp:docPr id="1771851116" name="Picture 21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E3208EE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6" w:type="dxa"/>
          </w:tcPr>
          <w:p w14:paraId="508D6D33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389" w:type="dxa"/>
          </w:tcPr>
          <w:p w14:paraId="5CA31617" w14:textId="77777777" w:rsidR="009C44AF" w:rsidRDefault="009C44AF" w:rsidP="00CC414B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05FB556" w14:textId="77777777" w:rsidR="00C22D2A" w:rsidRDefault="00C22D2A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1828"/>
        <w:gridCol w:w="402"/>
        <w:gridCol w:w="165"/>
        <w:gridCol w:w="30"/>
        <w:gridCol w:w="581"/>
        <w:gridCol w:w="543"/>
        <w:gridCol w:w="3669"/>
        <w:gridCol w:w="1819"/>
        <w:gridCol w:w="1398"/>
        <w:gridCol w:w="11"/>
      </w:tblGrid>
      <w:tr w:rsidR="00C22D2A" w:rsidRPr="00C22D2A" w14:paraId="31A377DF" w14:textId="77777777" w:rsidTr="00BF2CA7">
        <w:trPr>
          <w:gridBefore w:val="1"/>
          <w:wBefore w:w="10" w:type="dxa"/>
        </w:trPr>
        <w:tc>
          <w:tcPr>
            <w:tcW w:w="2395" w:type="dxa"/>
            <w:gridSpan w:val="3"/>
          </w:tcPr>
          <w:p w14:paraId="1E9186E5" w14:textId="27523529" w:rsidR="00C22D2A" w:rsidRPr="00C22D2A" w:rsidRDefault="00C22D2A" w:rsidP="00C22D2A">
            <w:pPr>
              <w:rPr>
                <w:rFonts w:cs="Arial"/>
                <w:sz w:val="32"/>
                <w:szCs w:val="32"/>
              </w:rPr>
            </w:pPr>
          </w:p>
          <w:p w14:paraId="4FF0C10D" w14:textId="2520E642" w:rsidR="00C22D2A" w:rsidRPr="00C22D2A" w:rsidRDefault="007D0924" w:rsidP="00C22D2A">
            <w:pPr>
              <w:rPr>
                <w:rFonts w:cs="Arial"/>
                <w:sz w:val="32"/>
                <w:szCs w:val="32"/>
              </w:rPr>
            </w:pPr>
            <w:r w:rsidRPr="00C22D2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A2E35B6" wp14:editId="3C96C46C">
                  <wp:extent cx="1282700" cy="1146175"/>
                  <wp:effectExtent l="0" t="0" r="0" b="0"/>
                  <wp:docPr id="508001142" name="Picture 222" descr="A black and white image of a person with a arrow pointing to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black and white image of a person with a arrow pointing to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B02F6" w14:textId="77777777" w:rsidR="00C22D2A" w:rsidRPr="00C22D2A" w:rsidRDefault="00C22D2A" w:rsidP="00C22D2A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1" w:type="dxa"/>
            <w:gridSpan w:val="7"/>
            <w:hideMark/>
          </w:tcPr>
          <w:p w14:paraId="76B6BF42" w14:textId="77777777" w:rsidR="007D0924" w:rsidRDefault="007D0924" w:rsidP="00C22D2A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CCFF669" w14:textId="77777777" w:rsidR="00C22D2A" w:rsidRDefault="007D0924" w:rsidP="00C22D2A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D0924">
              <w:rPr>
                <w:rFonts w:cs="Arial"/>
                <w:b/>
                <w:bCs/>
                <w:sz w:val="36"/>
                <w:szCs w:val="36"/>
              </w:rPr>
              <w:t>Do you have a place you chose to live, where you feel at home and can be yourself?</w:t>
            </w:r>
          </w:p>
          <w:p w14:paraId="1D52A4AE" w14:textId="77777777" w:rsidR="00845276" w:rsidRDefault="00845276" w:rsidP="00C22D2A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46CD4EF" w14:textId="5C8F95A3" w:rsidR="00BF2CA7" w:rsidRPr="00BF2CA7" w:rsidRDefault="00BF2CA7" w:rsidP="00BF2CA7">
            <w:pPr>
              <w:rPr>
                <w:rFonts w:cs="Arial"/>
                <w:sz w:val="28"/>
                <w:szCs w:val="28"/>
              </w:rPr>
            </w:pPr>
            <w:r w:rsidRPr="00BF2CA7">
              <w:rPr>
                <w:rFonts w:cs="Arial"/>
                <w:sz w:val="28"/>
                <w:szCs w:val="28"/>
              </w:rPr>
              <w:t xml:space="preserve">Please tick </w:t>
            </w:r>
            <w:r w:rsidRPr="00BF2CA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E31A838" wp14:editId="620F4C8D">
                  <wp:extent cx="273050" cy="259080"/>
                  <wp:effectExtent l="0" t="0" r="0" b="7620"/>
                  <wp:docPr id="1607351713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51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CA7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1 box</w:t>
            </w:r>
          </w:p>
          <w:p w14:paraId="271D7F25" w14:textId="66B2DC35" w:rsidR="00845276" w:rsidRPr="007D0924" w:rsidRDefault="00845276" w:rsidP="00C22D2A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7D0924" w:rsidRPr="007D0924" w14:paraId="56C3C46F" w14:textId="77777777" w:rsidTr="00BF2CA7">
        <w:trPr>
          <w:trHeight w:val="1456"/>
        </w:trPr>
        <w:tc>
          <w:tcPr>
            <w:tcW w:w="1838" w:type="dxa"/>
            <w:gridSpan w:val="2"/>
          </w:tcPr>
          <w:p w14:paraId="1C5AA015" w14:textId="31824C6A" w:rsidR="007D0924" w:rsidRPr="007D0924" w:rsidRDefault="007D0924" w:rsidP="007D0924">
            <w:pPr>
              <w:rPr>
                <w:rFonts w:cs="Arial"/>
                <w:sz w:val="32"/>
                <w:szCs w:val="32"/>
              </w:rPr>
            </w:pPr>
          </w:p>
          <w:p w14:paraId="5BBC0697" w14:textId="63104B40" w:rsidR="007D0924" w:rsidRPr="007D0924" w:rsidRDefault="00BF2CA7" w:rsidP="007D0924">
            <w:pPr>
              <w:rPr>
                <w:rFonts w:cs="Arial"/>
                <w:sz w:val="32"/>
                <w:szCs w:val="32"/>
              </w:rPr>
            </w:pPr>
            <w:r w:rsidRPr="007D09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23B171" wp14:editId="0B5AF1B4">
                  <wp:extent cx="904666" cy="617838"/>
                  <wp:effectExtent l="0" t="0" r="0" b="0"/>
                  <wp:docPr id="1504304020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51" cy="61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8" w:type="dxa"/>
            <w:gridSpan w:val="4"/>
          </w:tcPr>
          <w:p w14:paraId="5755BB33" w14:textId="133D03E4" w:rsidR="007D0924" w:rsidRDefault="007D0924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925AFA7" w14:textId="3F4E0595" w:rsidR="00BF2CA7" w:rsidRPr="007D0924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7D09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F38F06F" wp14:editId="366C9ADB">
                  <wp:extent cx="518795" cy="504825"/>
                  <wp:effectExtent l="0" t="0" r="0" b="9525"/>
                  <wp:docPr id="1554251911" name="Picture 18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FB8665" w14:textId="35A142A0" w:rsidR="007D0924" w:rsidRPr="007D0924" w:rsidRDefault="007D0924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7D0924">
              <w:rPr>
                <w:rFonts w:cs="Arial"/>
                <w:sz w:val="32"/>
                <w:szCs w:val="32"/>
              </w:rPr>
              <w:t>Y</w:t>
            </w:r>
            <w:r w:rsidR="00BF2CA7">
              <w:rPr>
                <w:rFonts w:cs="Arial"/>
                <w:sz w:val="32"/>
                <w:szCs w:val="32"/>
              </w:rPr>
              <w:t>es</w:t>
            </w:r>
          </w:p>
          <w:p w14:paraId="625F95A0" w14:textId="77777777" w:rsidR="007D0924" w:rsidRPr="007D0924" w:rsidRDefault="007D0924" w:rsidP="007D0924">
            <w:pPr>
              <w:rPr>
                <w:rFonts w:cs="Arial"/>
                <w:sz w:val="32"/>
                <w:szCs w:val="32"/>
              </w:rPr>
            </w:pPr>
          </w:p>
          <w:p w14:paraId="07FBF92A" w14:textId="77777777" w:rsidR="007D0924" w:rsidRPr="007D0924" w:rsidRDefault="007D0924" w:rsidP="007D0924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6031" w:type="dxa"/>
            <w:gridSpan w:val="3"/>
            <w:hideMark/>
          </w:tcPr>
          <w:p w14:paraId="711880D2" w14:textId="4DE5F558" w:rsidR="007D0924" w:rsidRDefault="007D0924" w:rsidP="007D0924">
            <w:pPr>
              <w:jc w:val="right"/>
              <w:rPr>
                <w:rFonts w:cs="Arial"/>
                <w:sz w:val="32"/>
                <w:szCs w:val="32"/>
              </w:rPr>
            </w:pPr>
          </w:p>
          <w:p w14:paraId="68927228" w14:textId="3B8F4E67" w:rsidR="00BF2CA7" w:rsidRPr="007D0924" w:rsidRDefault="00BF2CA7" w:rsidP="007D0924">
            <w:pPr>
              <w:jc w:val="right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BFA987" wp14:editId="6AD746EE">
                  <wp:extent cx="640080" cy="597535"/>
                  <wp:effectExtent l="0" t="0" r="7620" b="0"/>
                  <wp:docPr id="7802171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gridSpan w:val="2"/>
          </w:tcPr>
          <w:p w14:paraId="553267AF" w14:textId="2E1AD04B" w:rsidR="007D0924" w:rsidRPr="007D0924" w:rsidRDefault="007D0924" w:rsidP="00B324B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6CA29F4" w14:textId="77777777" w:rsidR="007D0924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7D092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45C2A50" wp14:editId="1ED007F8">
                  <wp:extent cx="518795" cy="504825"/>
                  <wp:effectExtent l="0" t="0" r="0" b="9525"/>
                  <wp:docPr id="1010404441" name="Picture 18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5CA04" w14:textId="609F72E5" w:rsidR="00BF2CA7" w:rsidRPr="007D0924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</w:t>
            </w:r>
          </w:p>
        </w:tc>
      </w:tr>
      <w:tr w:rsidR="007D0924" w14:paraId="4A20C29C" w14:textId="77777777" w:rsidTr="00BF2CA7">
        <w:tc>
          <w:tcPr>
            <w:tcW w:w="2240" w:type="dxa"/>
            <w:gridSpan w:val="3"/>
          </w:tcPr>
          <w:p w14:paraId="7F0ADF65" w14:textId="2C86CB44" w:rsidR="007D0924" w:rsidRDefault="00B324BF">
            <w:pPr>
              <w:rPr>
                <w:rFonts w:cs="Arial"/>
                <w:sz w:val="32"/>
                <w:szCs w:val="32"/>
              </w:rPr>
            </w:pPr>
            <w:r w:rsidRPr="00B324B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A105A39" wp14:editId="36BDDAFC">
                  <wp:extent cx="1285240" cy="1153160"/>
                  <wp:effectExtent l="0" t="0" r="0" b="8890"/>
                  <wp:docPr id="1346780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  <w:gridSpan w:val="8"/>
          </w:tcPr>
          <w:p w14:paraId="227B3CD8" w14:textId="7F125ABF" w:rsidR="00B324BF" w:rsidRPr="00B324BF" w:rsidRDefault="00B324BF" w:rsidP="00B324BF">
            <w:pPr>
              <w:rPr>
                <w:rFonts w:cs="Arial"/>
                <w:sz w:val="36"/>
                <w:szCs w:val="36"/>
              </w:rPr>
            </w:pPr>
            <w:r w:rsidRPr="00B324BF">
              <w:rPr>
                <w:rFonts w:cs="Arial"/>
                <w:b/>
                <w:bCs/>
                <w:sz w:val="36"/>
                <w:szCs w:val="36"/>
              </w:rPr>
              <w:t>Can you tell us more about home and where you live?</w:t>
            </w:r>
            <w:r w:rsidRPr="00B324BF">
              <w:rPr>
                <w:rFonts w:cs="Arial"/>
                <w:sz w:val="36"/>
                <w:szCs w:val="36"/>
              </w:rPr>
              <w:t xml:space="preserve">  </w:t>
            </w:r>
          </w:p>
          <w:p w14:paraId="5F292FEF" w14:textId="77777777" w:rsidR="007D0924" w:rsidRDefault="007D0924">
            <w:pPr>
              <w:rPr>
                <w:rFonts w:cs="Arial"/>
                <w:sz w:val="32"/>
                <w:szCs w:val="32"/>
              </w:rPr>
            </w:pPr>
          </w:p>
        </w:tc>
      </w:tr>
      <w:tr w:rsidR="007D0924" w:rsidRPr="007D0924" w14:paraId="31A164AC" w14:textId="77777777" w:rsidTr="00AE7B56">
        <w:trPr>
          <w:gridBefore w:val="1"/>
          <w:gridAfter w:val="1"/>
          <w:wBefore w:w="10" w:type="dxa"/>
          <w:wAfter w:w="11" w:type="dxa"/>
        </w:trPr>
        <w:tc>
          <w:tcPr>
            <w:tcW w:w="10435" w:type="dxa"/>
            <w:gridSpan w:val="9"/>
          </w:tcPr>
          <w:p w14:paraId="045AFCD0" w14:textId="51EA0389" w:rsidR="007D0924" w:rsidRPr="007D0924" w:rsidRDefault="00B324BF" w:rsidP="00F8693F">
            <w:pPr>
              <w:rPr>
                <w:rFonts w:cs="Arial"/>
                <w:sz w:val="32"/>
                <w:szCs w:val="32"/>
              </w:rPr>
            </w:pPr>
            <w:r w:rsidRPr="007D0924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2000" behindDoc="0" locked="0" layoutInCell="1" allowOverlap="1" wp14:anchorId="68F4D279" wp14:editId="130B6EE5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157789</wp:posOffset>
                      </wp:positionV>
                      <wp:extent cx="6195695" cy="2693670"/>
                      <wp:effectExtent l="0" t="0" r="14605" b="11430"/>
                      <wp:wrapSquare wrapText="bothSides"/>
                      <wp:docPr id="1202556883" name="Text Box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269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0FB50" w14:textId="77777777" w:rsidR="007D0924" w:rsidRDefault="007D0924" w:rsidP="007D0924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7A861316" w14:textId="77777777" w:rsidR="007D0924" w:rsidRDefault="007D0924" w:rsidP="007D0924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9729D5" w14:textId="77777777" w:rsidR="007D0924" w:rsidRDefault="007D0924" w:rsidP="007D0924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4D279" id="Text Box 224" o:spid="_x0000_s1028" type="#_x0000_t202" style="position:absolute;margin-left:10.35pt;margin-top:12.4pt;width:487.85pt;height:212.1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">
                      <v:textbox>
                        <w:txbxContent>
                          <w:p w14:paraId="6410FB50" w14:textId="77777777" w:rsidR="007D0924" w:rsidRDefault="007D0924" w:rsidP="007D0924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7A861316" w14:textId="77777777" w:rsidR="007D0924" w:rsidRDefault="007D0924" w:rsidP="007D0924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49729D5" w14:textId="77777777" w:rsidR="007D0924" w:rsidRDefault="007D0924" w:rsidP="007D0924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D0275" w:rsidRPr="00BD0275" w14:paraId="5482E919" w14:textId="77777777" w:rsidTr="00845276">
        <w:tc>
          <w:tcPr>
            <w:tcW w:w="2435" w:type="dxa"/>
            <w:gridSpan w:val="5"/>
          </w:tcPr>
          <w:p w14:paraId="574EF0CC" w14:textId="77777777" w:rsidR="00BD0275" w:rsidRPr="00BD0275" w:rsidRDefault="00BD0275" w:rsidP="00BD0275">
            <w:pPr>
              <w:rPr>
                <w:rFonts w:cs="Arial"/>
                <w:sz w:val="32"/>
                <w:szCs w:val="32"/>
              </w:rPr>
            </w:pPr>
          </w:p>
          <w:p w14:paraId="382FFC40" w14:textId="77777777" w:rsidR="00BD0275" w:rsidRDefault="00BD0275" w:rsidP="00BD0275">
            <w:pPr>
              <w:rPr>
                <w:rFonts w:cs="Arial"/>
                <w:sz w:val="32"/>
                <w:szCs w:val="32"/>
              </w:rPr>
            </w:pPr>
            <w:r w:rsidRPr="00BD027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E183ED" wp14:editId="3D25B3B9">
                  <wp:extent cx="1351280" cy="996315"/>
                  <wp:effectExtent l="0" t="0" r="1270" b="0"/>
                  <wp:docPr id="1714866132" name="Picture 231" descr="A black and white drawing of a smiling face and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black and white drawing of a smiling face and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78A578" w14:textId="6A6C958C" w:rsidR="00B324BF" w:rsidRPr="00BD0275" w:rsidRDefault="00B324BF" w:rsidP="00BD027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21" w:type="dxa"/>
            <w:gridSpan w:val="6"/>
          </w:tcPr>
          <w:p w14:paraId="51709A86" w14:textId="77777777" w:rsidR="00BD0275" w:rsidRPr="00BD0275" w:rsidRDefault="00BD0275" w:rsidP="00BD027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DF19831" w14:textId="77777777" w:rsidR="00BD0275" w:rsidRDefault="00B324BF" w:rsidP="00BD027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B324BF">
              <w:rPr>
                <w:rFonts w:cs="Arial"/>
                <w:b/>
                <w:bCs/>
                <w:sz w:val="36"/>
                <w:szCs w:val="36"/>
              </w:rPr>
              <w:t>Does the help you get from social care let you live your life the way you want to?</w:t>
            </w:r>
          </w:p>
          <w:p w14:paraId="556ACFA0" w14:textId="77777777" w:rsidR="00BF2CA7" w:rsidRDefault="00BF2CA7" w:rsidP="00BD0275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22161AF" w14:textId="77777777" w:rsidR="00BF2CA7" w:rsidRDefault="00BF2CA7" w:rsidP="00BF2CA7">
            <w:pPr>
              <w:rPr>
                <w:rFonts w:cs="Arial"/>
                <w:sz w:val="28"/>
                <w:szCs w:val="28"/>
              </w:rPr>
            </w:pPr>
            <w:r w:rsidRPr="00BF2CA7">
              <w:rPr>
                <w:rFonts w:cs="Arial"/>
                <w:sz w:val="28"/>
                <w:szCs w:val="28"/>
              </w:rPr>
              <w:t xml:space="preserve">Please tick </w:t>
            </w:r>
            <w:r w:rsidRPr="00BF2CA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5AD1FDC" wp14:editId="6DAC17FC">
                  <wp:extent cx="273050" cy="259080"/>
                  <wp:effectExtent l="0" t="0" r="0" b="7620"/>
                  <wp:docPr id="190002095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51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CA7">
              <w:rPr>
                <w:rFonts w:cs="Arial"/>
                <w:sz w:val="28"/>
                <w:szCs w:val="28"/>
              </w:rPr>
              <w:t xml:space="preserve"> 1 box</w:t>
            </w:r>
          </w:p>
          <w:p w14:paraId="6B4F6EF0" w14:textId="77777777" w:rsidR="00BF2CA7" w:rsidRDefault="00BF2CA7" w:rsidP="00BF2CA7">
            <w:pPr>
              <w:rPr>
                <w:rFonts w:cs="Arial"/>
                <w:sz w:val="28"/>
                <w:szCs w:val="28"/>
              </w:rPr>
            </w:pPr>
          </w:p>
          <w:p w14:paraId="67E4EDC7" w14:textId="29E42CA4" w:rsidR="00BF2CA7" w:rsidRPr="00BD0275" w:rsidRDefault="00BF2CA7" w:rsidP="00BD0275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BD0275" w:rsidRPr="00BD0275" w14:paraId="3A8F82A5" w14:textId="77777777" w:rsidTr="00845276">
        <w:tc>
          <w:tcPr>
            <w:tcW w:w="3559" w:type="dxa"/>
            <w:gridSpan w:val="7"/>
          </w:tcPr>
          <w:p w14:paraId="3D353CF3" w14:textId="77777777" w:rsidR="00BD0275" w:rsidRDefault="00BD0275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35CC818" w14:textId="183E928D" w:rsidR="00C06933" w:rsidRPr="00BD0275" w:rsidRDefault="00B324BF" w:rsidP="00BD0275">
            <w:pPr>
              <w:jc w:val="center"/>
              <w:rPr>
                <w:rFonts w:cs="Arial"/>
                <w:sz w:val="32"/>
                <w:szCs w:val="32"/>
              </w:rPr>
            </w:pPr>
            <w:r w:rsidRPr="00B324B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135384" wp14:editId="33FE343A">
                  <wp:extent cx="1136821" cy="772077"/>
                  <wp:effectExtent l="0" t="0" r="6350" b="9525"/>
                  <wp:docPr id="184122123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FFA16" w14:textId="21F345B0" w:rsidR="00BD0275" w:rsidRPr="00BD0275" w:rsidRDefault="00BD0275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8DA0697" w14:textId="77777777" w:rsidR="00BD0275" w:rsidRPr="00BD0275" w:rsidRDefault="00BD0275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0F3BBE94" w14:textId="77777777" w:rsidR="00BD0275" w:rsidRPr="00BD0275" w:rsidRDefault="00BD0275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158654" w14:textId="126FEFEC" w:rsidR="00C06933" w:rsidRDefault="00B324BF" w:rsidP="00BD0275">
            <w:pPr>
              <w:jc w:val="center"/>
              <w:rPr>
                <w:rFonts w:cs="Arial"/>
                <w:sz w:val="32"/>
                <w:szCs w:val="32"/>
              </w:rPr>
            </w:pPr>
            <w:r w:rsidRPr="00B324B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53E09C" wp14:editId="0C8981ED">
                  <wp:extent cx="906162" cy="835812"/>
                  <wp:effectExtent l="0" t="0" r="8255" b="2540"/>
                  <wp:docPr id="11618834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AE094" w14:textId="2D8C2ED8" w:rsidR="00BD0275" w:rsidRPr="00BD0275" w:rsidRDefault="00BD0275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  <w:gridSpan w:val="3"/>
          </w:tcPr>
          <w:p w14:paraId="1DFCE184" w14:textId="77777777" w:rsidR="00C06933" w:rsidRDefault="00C06933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9E64D8" w14:textId="74DA7D12" w:rsidR="00BD0275" w:rsidRPr="00BD0275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D58812" wp14:editId="639E7BE3">
                  <wp:extent cx="1680518" cy="1212116"/>
                  <wp:effectExtent l="0" t="0" r="0" b="7620"/>
                  <wp:docPr id="1123073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4BF" w:rsidRPr="00BD0275" w14:paraId="1DC2FCB3" w14:textId="77777777" w:rsidTr="00845276">
        <w:tc>
          <w:tcPr>
            <w:tcW w:w="3559" w:type="dxa"/>
            <w:gridSpan w:val="7"/>
          </w:tcPr>
          <w:p w14:paraId="15963386" w14:textId="0CE07FDE" w:rsidR="00B324BF" w:rsidRDefault="00B324BF" w:rsidP="00B324B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36786A" w14:textId="070A63C8" w:rsidR="00845276" w:rsidRDefault="00845276" w:rsidP="00B324BF">
            <w:pPr>
              <w:jc w:val="center"/>
              <w:rPr>
                <w:rFonts w:cs="Arial"/>
                <w:sz w:val="32"/>
                <w:szCs w:val="32"/>
              </w:rPr>
            </w:pPr>
            <w:r w:rsidRPr="00BD027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A2B4BE" wp14:editId="60FCA2A1">
                  <wp:extent cx="518795" cy="504825"/>
                  <wp:effectExtent l="0" t="0" r="0" b="9525"/>
                  <wp:docPr id="744924072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32739" w14:textId="77777777" w:rsid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Yes</w:t>
            </w:r>
          </w:p>
          <w:p w14:paraId="0306E30C" w14:textId="43A3DF2B" w:rsid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598825EB" w14:textId="784F300A" w:rsidR="00B324BF" w:rsidRDefault="00B324BF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A8C6F72" w14:textId="77777777" w:rsidR="00845276" w:rsidRDefault="00845276" w:rsidP="00BD0275">
            <w:pPr>
              <w:jc w:val="center"/>
              <w:rPr>
                <w:rFonts w:cs="Arial"/>
                <w:sz w:val="32"/>
                <w:szCs w:val="32"/>
              </w:rPr>
            </w:pPr>
            <w:r w:rsidRPr="00BD027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15A364" wp14:editId="222A09DF">
                  <wp:extent cx="518795" cy="504825"/>
                  <wp:effectExtent l="0" t="0" r="0" b="9525"/>
                  <wp:docPr id="264956714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40F7A9" w14:textId="0F305792" w:rsidR="00845276" w:rsidRPr="00BD0275" w:rsidRDefault="00845276" w:rsidP="00BD027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  <w:gridSpan w:val="3"/>
          </w:tcPr>
          <w:p w14:paraId="07BFB572" w14:textId="405C4EF3" w:rsidR="00B324BF" w:rsidRDefault="00B324BF" w:rsidP="00BD027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0EE1CF5" w14:textId="77777777" w:rsidR="00845276" w:rsidRDefault="00845276" w:rsidP="00BD0275">
            <w:pPr>
              <w:jc w:val="center"/>
              <w:rPr>
                <w:rFonts w:cs="Arial"/>
                <w:sz w:val="32"/>
                <w:szCs w:val="32"/>
              </w:rPr>
            </w:pPr>
            <w:r w:rsidRPr="00BD027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A7D36FC" wp14:editId="10B353D1">
                  <wp:extent cx="518795" cy="504825"/>
                  <wp:effectExtent l="0" t="0" r="0" b="9525"/>
                  <wp:docPr id="1469060315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9DFFE" w14:textId="1345B918" w:rsidR="00845276" w:rsidRPr="00BD0275" w:rsidRDefault="00845276" w:rsidP="00BD0275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76737C51" w14:textId="77777777" w:rsidR="00BD0275" w:rsidRDefault="00BD0275">
      <w:pPr>
        <w:rPr>
          <w:rFonts w:cs="Arial"/>
          <w:sz w:val="32"/>
          <w:szCs w:val="32"/>
        </w:rPr>
      </w:pPr>
    </w:p>
    <w:p w14:paraId="72586BC5" w14:textId="77777777" w:rsidR="00BD0275" w:rsidRDefault="00BD0275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154"/>
        <w:gridCol w:w="3669"/>
        <w:gridCol w:w="3233"/>
      </w:tblGrid>
      <w:tr w:rsidR="00260C06" w:rsidRPr="00260C06" w14:paraId="5E2F942E" w14:textId="77777777" w:rsidTr="009C44AF">
        <w:tc>
          <w:tcPr>
            <w:tcW w:w="2405" w:type="dxa"/>
          </w:tcPr>
          <w:p w14:paraId="00F72F1C" w14:textId="77777777" w:rsidR="00260C06" w:rsidRPr="00260C06" w:rsidRDefault="00260C06" w:rsidP="00260C06">
            <w:pPr>
              <w:rPr>
                <w:rFonts w:cs="Arial"/>
                <w:sz w:val="32"/>
                <w:szCs w:val="32"/>
              </w:rPr>
            </w:pPr>
          </w:p>
          <w:p w14:paraId="25D6F7FA" w14:textId="20099768" w:rsidR="00260C06" w:rsidRPr="00260C06" w:rsidRDefault="00260C06" w:rsidP="00260C06">
            <w:pPr>
              <w:rPr>
                <w:rFonts w:cs="Arial"/>
                <w:sz w:val="32"/>
                <w:szCs w:val="32"/>
              </w:rPr>
            </w:pPr>
            <w:r w:rsidRPr="00260C0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998DB3" wp14:editId="3C90F4BC">
                  <wp:extent cx="846455" cy="1501140"/>
                  <wp:effectExtent l="0" t="0" r="0" b="3810"/>
                  <wp:docPr id="83121625" name="Picture 238" descr="A black stick figure with a light bulb on its hea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black stick figure with a light bulb on its hea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3EB24" w14:textId="77777777" w:rsidR="00260C06" w:rsidRPr="00260C06" w:rsidRDefault="00260C06" w:rsidP="00260C0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1" w:type="dxa"/>
            <w:gridSpan w:val="3"/>
          </w:tcPr>
          <w:p w14:paraId="2290A7B3" w14:textId="77777777" w:rsidR="00260C06" w:rsidRPr="00260C06" w:rsidRDefault="00260C06" w:rsidP="00260C06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575B54D" w14:textId="77777777" w:rsidR="00260C06" w:rsidRDefault="00260C06" w:rsidP="00260C06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260C06">
              <w:rPr>
                <w:rFonts w:cs="Arial"/>
                <w:b/>
                <w:bCs/>
                <w:sz w:val="36"/>
                <w:szCs w:val="36"/>
              </w:rPr>
              <w:t>Do you feel in control of your support?</w:t>
            </w:r>
          </w:p>
          <w:p w14:paraId="7BB21DA5" w14:textId="77777777" w:rsidR="00845276" w:rsidRDefault="00845276" w:rsidP="00260C06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4652003" w14:textId="77777777" w:rsidR="00845276" w:rsidRDefault="00845276" w:rsidP="00260C06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22FE3D7" w14:textId="77777777" w:rsidR="00BF2CA7" w:rsidRPr="00BF2CA7" w:rsidRDefault="00BF2CA7" w:rsidP="00BF2CA7">
            <w:pPr>
              <w:rPr>
                <w:rFonts w:cs="Arial"/>
                <w:sz w:val="28"/>
                <w:szCs w:val="28"/>
              </w:rPr>
            </w:pPr>
            <w:r w:rsidRPr="00BF2CA7">
              <w:rPr>
                <w:rFonts w:cs="Arial"/>
                <w:sz w:val="28"/>
                <w:szCs w:val="28"/>
              </w:rPr>
              <w:t xml:space="preserve">Please tick </w:t>
            </w:r>
            <w:r w:rsidRPr="00BF2CA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244759C" wp14:editId="4760DEF4">
                  <wp:extent cx="273050" cy="259080"/>
                  <wp:effectExtent l="0" t="0" r="0" b="7620"/>
                  <wp:docPr id="133056090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51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CA7">
              <w:rPr>
                <w:rFonts w:cs="Arial"/>
                <w:sz w:val="28"/>
                <w:szCs w:val="28"/>
              </w:rPr>
              <w:t xml:space="preserve"> 1 box</w:t>
            </w:r>
          </w:p>
          <w:p w14:paraId="227E3121" w14:textId="77777777" w:rsidR="00845276" w:rsidRPr="00260C06" w:rsidRDefault="00845276" w:rsidP="00260C06">
            <w:pPr>
              <w:rPr>
                <w:rFonts w:cs="Arial"/>
                <w:sz w:val="36"/>
                <w:szCs w:val="36"/>
              </w:rPr>
            </w:pPr>
          </w:p>
        </w:tc>
      </w:tr>
      <w:tr w:rsidR="00845276" w:rsidRPr="00845276" w14:paraId="5E4203A3" w14:textId="77777777" w:rsidTr="009C44AF">
        <w:tc>
          <w:tcPr>
            <w:tcW w:w="3559" w:type="dxa"/>
            <w:gridSpan w:val="2"/>
          </w:tcPr>
          <w:p w14:paraId="71B3C759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F394E0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704F6BD" wp14:editId="147ABA3B">
                  <wp:extent cx="1136821" cy="772077"/>
                  <wp:effectExtent l="0" t="0" r="6350" b="9525"/>
                  <wp:docPr id="171004170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30C72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215EA9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68394CCA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43C196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472FCB" wp14:editId="1D0147BB">
                  <wp:extent cx="906162" cy="835812"/>
                  <wp:effectExtent l="0" t="0" r="8255" b="2540"/>
                  <wp:docPr id="153626517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66A063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7723CA68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318ECD2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298143" wp14:editId="31FA4F1F">
                  <wp:extent cx="1680518" cy="1212116"/>
                  <wp:effectExtent l="0" t="0" r="0" b="7620"/>
                  <wp:docPr id="635609397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276" w:rsidRPr="00845276" w14:paraId="25C44E84" w14:textId="77777777" w:rsidTr="009C44AF">
        <w:tc>
          <w:tcPr>
            <w:tcW w:w="3559" w:type="dxa"/>
            <w:gridSpan w:val="2"/>
          </w:tcPr>
          <w:p w14:paraId="25926BC5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D3D1916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9F8A8E9" wp14:editId="7374B122">
                  <wp:extent cx="518795" cy="504825"/>
                  <wp:effectExtent l="0" t="0" r="0" b="9525"/>
                  <wp:docPr id="952549563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86DDC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sz w:val="32"/>
                <w:szCs w:val="32"/>
              </w:rPr>
              <w:t>Yes</w:t>
            </w:r>
          </w:p>
          <w:p w14:paraId="749B56FA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0664AEA8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8D23FE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EBC51EC" wp14:editId="799FAC37">
                  <wp:extent cx="518795" cy="504825"/>
                  <wp:effectExtent l="0" t="0" r="0" b="9525"/>
                  <wp:docPr id="1363746131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AB39F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63B9A743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452A0A3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D9E9FE1" wp14:editId="49687C24">
                  <wp:extent cx="518795" cy="504825"/>
                  <wp:effectExtent l="0" t="0" r="0" b="9525"/>
                  <wp:docPr id="91101058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96B40" w14:textId="77777777" w:rsidR="00845276" w:rsidRPr="00845276" w:rsidRDefault="00845276" w:rsidP="00845276">
            <w:pPr>
              <w:jc w:val="center"/>
              <w:rPr>
                <w:rFonts w:cs="Arial"/>
                <w:sz w:val="32"/>
                <w:szCs w:val="32"/>
              </w:rPr>
            </w:pPr>
            <w:r w:rsidRPr="00845276">
              <w:rPr>
                <w:rFonts w:cs="Arial"/>
                <w:sz w:val="32"/>
                <w:szCs w:val="32"/>
              </w:rPr>
              <w:t>Sometimes</w:t>
            </w:r>
          </w:p>
        </w:tc>
      </w:tr>
      <w:tr w:rsidR="00AF1492" w:rsidRPr="00AF1492" w14:paraId="0A1EDEE0" w14:textId="77777777" w:rsidTr="009C44AF">
        <w:tc>
          <w:tcPr>
            <w:tcW w:w="2405" w:type="dxa"/>
          </w:tcPr>
          <w:p w14:paraId="65BD123B" w14:textId="77777777" w:rsidR="00AF1492" w:rsidRPr="00AF1492" w:rsidRDefault="00AF1492" w:rsidP="00AF1492">
            <w:pPr>
              <w:rPr>
                <w:rFonts w:cs="Arial"/>
                <w:sz w:val="32"/>
                <w:szCs w:val="32"/>
              </w:rPr>
            </w:pPr>
          </w:p>
          <w:p w14:paraId="21715340" w14:textId="6058E243" w:rsidR="00AF1492" w:rsidRPr="00AF1492" w:rsidRDefault="00AF1492" w:rsidP="00AF1492">
            <w:pPr>
              <w:rPr>
                <w:rFonts w:cs="Arial"/>
                <w:sz w:val="32"/>
                <w:szCs w:val="32"/>
              </w:rPr>
            </w:pPr>
            <w:r w:rsidRPr="00AF1492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4D99FD" wp14:editId="33D72951">
                  <wp:extent cx="1187450" cy="1351280"/>
                  <wp:effectExtent l="0" t="0" r="0" b="1270"/>
                  <wp:docPr id="141058857" name="Picture 245" descr="A hand pointing at a few black circ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hand pointing at a few black circl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  <w:gridSpan w:val="3"/>
          </w:tcPr>
          <w:p w14:paraId="139394B8" w14:textId="77777777" w:rsidR="00AF1492" w:rsidRPr="00AF1492" w:rsidRDefault="00AF1492" w:rsidP="00AF1492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5C854DB" w14:textId="7DCD302D" w:rsidR="00AF1492" w:rsidRDefault="00BF2CA7" w:rsidP="00AF1492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BF2CA7">
              <w:rPr>
                <w:rFonts w:cs="Arial"/>
                <w:b/>
                <w:bCs/>
                <w:sz w:val="36"/>
                <w:szCs w:val="36"/>
              </w:rPr>
              <w:t>Can your support change when you need it to?</w:t>
            </w:r>
          </w:p>
          <w:p w14:paraId="718E2EA8" w14:textId="77777777" w:rsidR="00BF2CA7" w:rsidRPr="00AF1492" w:rsidRDefault="00BF2CA7" w:rsidP="00AF1492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9934B9F" w14:textId="77777777" w:rsidR="00BF2CA7" w:rsidRDefault="00BF2CA7" w:rsidP="00BF2CA7">
            <w:pPr>
              <w:rPr>
                <w:rFonts w:cs="Arial"/>
                <w:sz w:val="28"/>
                <w:szCs w:val="28"/>
              </w:rPr>
            </w:pPr>
            <w:r w:rsidRPr="00BF2CA7">
              <w:rPr>
                <w:rFonts w:cs="Arial"/>
                <w:sz w:val="28"/>
                <w:szCs w:val="28"/>
              </w:rPr>
              <w:t xml:space="preserve">Please tick </w:t>
            </w:r>
            <w:r w:rsidRPr="00BF2CA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2C8D407" wp14:editId="3D7ACC09">
                  <wp:extent cx="273050" cy="259080"/>
                  <wp:effectExtent l="0" t="0" r="0" b="7620"/>
                  <wp:docPr id="1780345290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51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CA7">
              <w:rPr>
                <w:rFonts w:cs="Arial"/>
                <w:sz w:val="28"/>
                <w:szCs w:val="28"/>
              </w:rPr>
              <w:t xml:space="preserve"> 1 box</w:t>
            </w:r>
          </w:p>
          <w:p w14:paraId="6F5F363B" w14:textId="77777777" w:rsidR="00BF2CA7" w:rsidRPr="00BF2CA7" w:rsidRDefault="00BF2CA7" w:rsidP="00BF2CA7">
            <w:pPr>
              <w:rPr>
                <w:rFonts w:cs="Arial"/>
                <w:sz w:val="28"/>
                <w:szCs w:val="28"/>
              </w:rPr>
            </w:pPr>
          </w:p>
          <w:p w14:paraId="616C12EC" w14:textId="23201699" w:rsidR="00AF1492" w:rsidRPr="00AF1492" w:rsidRDefault="00AF1492" w:rsidP="00AF1492">
            <w:pPr>
              <w:rPr>
                <w:rFonts w:cs="Arial"/>
                <w:sz w:val="32"/>
                <w:szCs w:val="32"/>
              </w:rPr>
            </w:pPr>
          </w:p>
        </w:tc>
      </w:tr>
      <w:tr w:rsidR="00BF2CA7" w:rsidRPr="00BF2CA7" w14:paraId="41EF554B" w14:textId="77777777" w:rsidTr="009C44AF">
        <w:tc>
          <w:tcPr>
            <w:tcW w:w="3559" w:type="dxa"/>
            <w:gridSpan w:val="2"/>
          </w:tcPr>
          <w:p w14:paraId="116BE23F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2D33D89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539E0C" wp14:editId="19E32095">
                  <wp:extent cx="1136821" cy="772077"/>
                  <wp:effectExtent l="0" t="0" r="6350" b="9525"/>
                  <wp:docPr id="10457884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CA8E2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E17A02D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3B68890F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45ECC75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65AF06" wp14:editId="0CF84A2E">
                  <wp:extent cx="906162" cy="835812"/>
                  <wp:effectExtent l="0" t="0" r="8255" b="2540"/>
                  <wp:docPr id="1633347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66D56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33" w:type="dxa"/>
          </w:tcPr>
          <w:p w14:paraId="442D44FF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7BCD2CA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4287C0" wp14:editId="0F5E9DB4">
                  <wp:extent cx="1680518" cy="1212116"/>
                  <wp:effectExtent l="0" t="0" r="0" b="7620"/>
                  <wp:docPr id="699447703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CA7" w:rsidRPr="00BF2CA7" w14:paraId="3A1C1B64" w14:textId="77777777" w:rsidTr="009C44AF">
        <w:tc>
          <w:tcPr>
            <w:tcW w:w="3559" w:type="dxa"/>
            <w:gridSpan w:val="2"/>
          </w:tcPr>
          <w:p w14:paraId="15A7E3C8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4DA38B6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D4CAC6" wp14:editId="6D73D33C">
                  <wp:extent cx="518795" cy="504825"/>
                  <wp:effectExtent l="0" t="0" r="0" b="9525"/>
                  <wp:docPr id="1261113909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BE7BC8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sz w:val="32"/>
                <w:szCs w:val="32"/>
              </w:rPr>
              <w:t>Yes</w:t>
            </w:r>
          </w:p>
          <w:p w14:paraId="009F5D16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7CC2B5A8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4BFF5BA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7BA5AD" wp14:editId="158FA183">
                  <wp:extent cx="518795" cy="504825"/>
                  <wp:effectExtent l="0" t="0" r="0" b="9525"/>
                  <wp:docPr id="99535019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2C426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33" w:type="dxa"/>
          </w:tcPr>
          <w:p w14:paraId="136BCF02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9F1341A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33D2E4" wp14:editId="592E466C">
                  <wp:extent cx="518795" cy="504825"/>
                  <wp:effectExtent l="0" t="0" r="0" b="9525"/>
                  <wp:docPr id="665726821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68A203" w14:textId="77777777" w:rsidR="00BF2CA7" w:rsidRPr="00BF2CA7" w:rsidRDefault="00BF2CA7" w:rsidP="00BF2CA7">
            <w:pPr>
              <w:jc w:val="center"/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7B205AC8" w14:textId="77777777" w:rsidR="00BF2CA7" w:rsidRDefault="00BF2CA7">
      <w:pPr>
        <w:rPr>
          <w:rFonts w:cs="Arial"/>
          <w:sz w:val="32"/>
          <w:szCs w:val="32"/>
        </w:rPr>
      </w:pPr>
    </w:p>
    <w:p w14:paraId="5BB7E09E" w14:textId="77777777" w:rsidR="00BF2CA7" w:rsidRDefault="00BF2CA7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154"/>
        <w:gridCol w:w="3669"/>
        <w:gridCol w:w="3233"/>
      </w:tblGrid>
      <w:tr w:rsidR="000F7CED" w:rsidRPr="000F7CED" w14:paraId="6030802D" w14:textId="77777777" w:rsidTr="004B678A">
        <w:tc>
          <w:tcPr>
            <w:tcW w:w="2405" w:type="dxa"/>
          </w:tcPr>
          <w:p w14:paraId="5DC71B74" w14:textId="77777777" w:rsidR="000F7CED" w:rsidRPr="000F7CED" w:rsidRDefault="000F7CED" w:rsidP="000F7CED">
            <w:pPr>
              <w:rPr>
                <w:rFonts w:cs="Arial"/>
                <w:sz w:val="32"/>
                <w:szCs w:val="32"/>
              </w:rPr>
            </w:pPr>
          </w:p>
          <w:p w14:paraId="3A7516AB" w14:textId="497B238C" w:rsidR="000F7CED" w:rsidRDefault="000F7CED" w:rsidP="000F7CED">
            <w:pPr>
              <w:rPr>
                <w:rFonts w:cs="Arial"/>
                <w:sz w:val="32"/>
                <w:szCs w:val="32"/>
              </w:rPr>
            </w:pPr>
            <w:r w:rsidRPr="000F7CE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02655BE" wp14:editId="44A30208">
                  <wp:extent cx="1187450" cy="1153314"/>
                  <wp:effectExtent l="0" t="0" r="0" b="8890"/>
                  <wp:docPr id="1578083415" name="Picture 253" descr="A black and white picture of hands and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 black and white picture of hands and a pers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344" cy="115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704EF" w14:textId="77777777" w:rsidR="000F7CED" w:rsidRPr="000F7CED" w:rsidRDefault="000F7CED" w:rsidP="000F7CED">
            <w:pPr>
              <w:rPr>
                <w:rFonts w:cs="Arial"/>
                <w:sz w:val="32"/>
                <w:szCs w:val="32"/>
              </w:rPr>
            </w:pPr>
          </w:p>
          <w:p w14:paraId="38F37CAE" w14:textId="77777777" w:rsidR="000F7CED" w:rsidRPr="000F7CED" w:rsidRDefault="000F7CED" w:rsidP="000F7CE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6" w:type="dxa"/>
            <w:gridSpan w:val="3"/>
          </w:tcPr>
          <w:p w14:paraId="700301E4" w14:textId="77777777" w:rsidR="000F7CED" w:rsidRPr="000F7CED" w:rsidRDefault="000F7CED" w:rsidP="000F7CED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4E41905" w14:textId="77777777" w:rsidR="000F7CED" w:rsidRDefault="000F7CED" w:rsidP="000F7CED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F7CED">
              <w:rPr>
                <w:rFonts w:cs="Arial"/>
                <w:b/>
                <w:bCs/>
                <w:sz w:val="36"/>
                <w:szCs w:val="36"/>
              </w:rPr>
              <w:t>Does your support meet your needs?</w:t>
            </w:r>
          </w:p>
          <w:p w14:paraId="283C7600" w14:textId="77777777" w:rsidR="00BF2CA7" w:rsidRDefault="00BF2CA7" w:rsidP="000F7CED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E26C6AE" w14:textId="77777777" w:rsidR="00BF2CA7" w:rsidRDefault="00BF2CA7" w:rsidP="00BF2CA7">
            <w:pPr>
              <w:rPr>
                <w:rFonts w:cs="Arial"/>
                <w:sz w:val="28"/>
                <w:szCs w:val="28"/>
              </w:rPr>
            </w:pPr>
            <w:r w:rsidRPr="00BF2CA7">
              <w:rPr>
                <w:rFonts w:cs="Arial"/>
                <w:sz w:val="28"/>
                <w:szCs w:val="28"/>
              </w:rPr>
              <w:t xml:space="preserve">Please tick </w:t>
            </w:r>
            <w:r w:rsidRPr="00BF2CA7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0A0E82A" wp14:editId="77F75CC2">
                  <wp:extent cx="273050" cy="259080"/>
                  <wp:effectExtent l="0" t="0" r="0" b="7620"/>
                  <wp:docPr id="991842773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8515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2CA7">
              <w:rPr>
                <w:rFonts w:cs="Arial"/>
                <w:sz w:val="28"/>
                <w:szCs w:val="28"/>
              </w:rPr>
              <w:t xml:space="preserve"> 1 box</w:t>
            </w:r>
          </w:p>
          <w:p w14:paraId="3E6C6A22" w14:textId="77777777" w:rsidR="00BF2CA7" w:rsidRPr="000F7CED" w:rsidRDefault="00BF2CA7" w:rsidP="000F7CED">
            <w:pPr>
              <w:rPr>
                <w:rFonts w:cs="Arial"/>
                <w:b/>
                <w:bCs/>
                <w:sz w:val="36"/>
                <w:szCs w:val="36"/>
              </w:rPr>
            </w:pPr>
          </w:p>
        </w:tc>
      </w:tr>
      <w:tr w:rsidR="00CD60F8" w:rsidRPr="00CD60F8" w14:paraId="5E26EFBA" w14:textId="77777777" w:rsidTr="002F34E2">
        <w:tc>
          <w:tcPr>
            <w:tcW w:w="3559" w:type="dxa"/>
            <w:gridSpan w:val="2"/>
          </w:tcPr>
          <w:p w14:paraId="0AC5B204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D4AE83E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AEF205C" wp14:editId="52B946B5">
                  <wp:extent cx="1136821" cy="772077"/>
                  <wp:effectExtent l="0" t="0" r="6350" b="9525"/>
                  <wp:docPr id="993564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BC737C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A7112B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614A9681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57CC4AF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8DA6D10" wp14:editId="5E96DA73">
                  <wp:extent cx="906162" cy="835812"/>
                  <wp:effectExtent l="0" t="0" r="8255" b="2540"/>
                  <wp:docPr id="189523488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21DAE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66896736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0497C00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C474D3C" wp14:editId="366AE05F">
                  <wp:extent cx="1680518" cy="1212116"/>
                  <wp:effectExtent l="0" t="0" r="0" b="7620"/>
                  <wp:docPr id="409767343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F8" w:rsidRPr="00CD60F8" w14:paraId="6B8E3E0B" w14:textId="77777777" w:rsidTr="002F34E2">
        <w:tc>
          <w:tcPr>
            <w:tcW w:w="3559" w:type="dxa"/>
            <w:gridSpan w:val="2"/>
          </w:tcPr>
          <w:p w14:paraId="16C7A9B6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4C65741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2E73BB" wp14:editId="3A1A90E5">
                  <wp:extent cx="518795" cy="504825"/>
                  <wp:effectExtent l="0" t="0" r="0" b="9525"/>
                  <wp:docPr id="584231095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E0B90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sz w:val="32"/>
                <w:szCs w:val="32"/>
              </w:rPr>
              <w:t>Yes</w:t>
            </w:r>
          </w:p>
          <w:p w14:paraId="5DDE80EE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3C0520B3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BC43EA2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835715E" wp14:editId="254AE443">
                  <wp:extent cx="518795" cy="504825"/>
                  <wp:effectExtent l="0" t="0" r="0" b="9525"/>
                  <wp:docPr id="264448751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38AE5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771435F3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D66A569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523B242" wp14:editId="057A789A">
                  <wp:extent cx="518795" cy="504825"/>
                  <wp:effectExtent l="0" t="0" r="0" b="9525"/>
                  <wp:docPr id="1126274431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489FB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252A9A33" w14:textId="77777777" w:rsidR="000F7CED" w:rsidRDefault="000F7CED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056"/>
      </w:tblGrid>
      <w:tr w:rsidR="00BF2CA7" w:rsidRPr="00BF2CA7" w14:paraId="03697DBE" w14:textId="77777777" w:rsidTr="002F34E2">
        <w:tc>
          <w:tcPr>
            <w:tcW w:w="2405" w:type="dxa"/>
          </w:tcPr>
          <w:p w14:paraId="47F0E87A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6" w:type="dxa"/>
          </w:tcPr>
          <w:p w14:paraId="0013672B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</w:p>
        </w:tc>
      </w:tr>
      <w:tr w:rsidR="00BF2CA7" w:rsidRPr="00BF2CA7" w14:paraId="7722F09B" w14:textId="77777777" w:rsidTr="002F34E2">
        <w:tc>
          <w:tcPr>
            <w:tcW w:w="2405" w:type="dxa"/>
            <w:hideMark/>
          </w:tcPr>
          <w:p w14:paraId="0109A072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</w:p>
          <w:p w14:paraId="695CDBF2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E6A5EDA" wp14:editId="11C599A7">
                  <wp:extent cx="982345" cy="1132840"/>
                  <wp:effectExtent l="0" t="0" r="8255" b="0"/>
                  <wp:docPr id="1224233521" name="Picture 246" descr="A black stick figure with a speech bub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 black stick figure with a speech bubb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6" w:type="dxa"/>
          </w:tcPr>
          <w:p w14:paraId="2A6EB2D8" w14:textId="77777777" w:rsidR="00BF2CA7" w:rsidRPr="00BF2CA7" w:rsidRDefault="00BF2CA7" w:rsidP="00BF2CA7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D2F8984" w14:textId="77777777" w:rsidR="00BF2CA7" w:rsidRDefault="00CD60F8" w:rsidP="00BF2CA7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D60F8">
              <w:rPr>
                <w:rFonts w:cs="Arial"/>
                <w:b/>
                <w:bCs/>
                <w:sz w:val="36"/>
                <w:szCs w:val="36"/>
              </w:rPr>
              <w:t>What help do you get, and how does it help you live your life?</w:t>
            </w:r>
          </w:p>
          <w:p w14:paraId="129502C6" w14:textId="77777777" w:rsidR="004B678A" w:rsidRDefault="004B678A" w:rsidP="00BF2CA7">
            <w:pPr>
              <w:rPr>
                <w:rFonts w:cs="Arial"/>
                <w:sz w:val="32"/>
                <w:szCs w:val="32"/>
              </w:rPr>
            </w:pPr>
          </w:p>
          <w:p w14:paraId="06D6BD25" w14:textId="6A082F45" w:rsidR="004B678A" w:rsidRPr="00BF2CA7" w:rsidRDefault="004B678A" w:rsidP="004B678A">
            <w:pPr>
              <w:rPr>
                <w:rFonts w:cs="Arial"/>
                <w:sz w:val="32"/>
                <w:szCs w:val="32"/>
              </w:rPr>
            </w:pPr>
          </w:p>
        </w:tc>
      </w:tr>
      <w:tr w:rsidR="00BF2CA7" w:rsidRPr="00BF2CA7" w14:paraId="6CA62F1D" w14:textId="77777777" w:rsidTr="002F34E2">
        <w:tc>
          <w:tcPr>
            <w:tcW w:w="10461" w:type="dxa"/>
            <w:gridSpan w:val="2"/>
          </w:tcPr>
          <w:p w14:paraId="1275650B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  <w:r w:rsidRPr="00BF2CA7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4048" behindDoc="0" locked="0" layoutInCell="1" allowOverlap="1" wp14:anchorId="64A467F1" wp14:editId="5E41D38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330200</wp:posOffset>
                      </wp:positionV>
                      <wp:extent cx="6195695" cy="3088640"/>
                      <wp:effectExtent l="0" t="0" r="14605" b="16510"/>
                      <wp:wrapSquare wrapText="bothSides"/>
                      <wp:docPr id="174271135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308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6E0153" w14:textId="77777777" w:rsidR="00BF2CA7" w:rsidRDefault="00BF2CA7" w:rsidP="00BF2CA7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0C35CFE8" w14:textId="77777777" w:rsidR="00BF2CA7" w:rsidRDefault="00BF2CA7" w:rsidP="00BF2CA7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775A969" w14:textId="77777777" w:rsidR="00BF2CA7" w:rsidRDefault="00BF2CA7" w:rsidP="00BF2CA7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467F1" id="Text Box 254" o:spid="_x0000_s1029" type="#_x0000_t202" style="position:absolute;margin-left:11.1pt;margin-top:26pt;width:487.85pt;height:243.2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">
                      <v:textbox>
                        <w:txbxContent>
                          <w:p w14:paraId="796E0153" w14:textId="77777777" w:rsidR="00BF2CA7" w:rsidRDefault="00BF2CA7" w:rsidP="00BF2CA7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0C35CFE8" w14:textId="77777777" w:rsidR="00BF2CA7" w:rsidRDefault="00BF2CA7" w:rsidP="00BF2CA7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775A969" w14:textId="77777777" w:rsidR="00BF2CA7" w:rsidRDefault="00BF2CA7" w:rsidP="00BF2CA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B21EDA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</w:p>
          <w:p w14:paraId="18567274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</w:p>
          <w:p w14:paraId="47719D23" w14:textId="77777777" w:rsidR="00BF2CA7" w:rsidRPr="00BF2CA7" w:rsidRDefault="00BF2CA7" w:rsidP="00BF2CA7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5EAD113F" w14:textId="77777777" w:rsidR="00E557C3" w:rsidRDefault="00E557C3">
      <w:pPr>
        <w:rPr>
          <w:rFonts w:cs="Arial"/>
          <w:sz w:val="32"/>
          <w:szCs w:val="32"/>
        </w:rPr>
      </w:pPr>
    </w:p>
    <w:p w14:paraId="0FF6FAD8" w14:textId="77777777" w:rsidR="00E557C3" w:rsidRDefault="00E557C3">
      <w:pPr>
        <w:rPr>
          <w:rFonts w:cs="Arial"/>
          <w:sz w:val="32"/>
          <w:szCs w:val="32"/>
        </w:rPr>
      </w:pPr>
    </w:p>
    <w:p w14:paraId="104D8FB1" w14:textId="77777777" w:rsidR="00E557C3" w:rsidRDefault="00E557C3">
      <w:pPr>
        <w:rPr>
          <w:rFonts w:cs="Arial"/>
          <w:sz w:val="32"/>
          <w:szCs w:val="32"/>
        </w:rPr>
      </w:pPr>
    </w:p>
    <w:p w14:paraId="0E9A3A77" w14:textId="77777777" w:rsidR="00E557C3" w:rsidRDefault="00E557C3">
      <w:pPr>
        <w:rPr>
          <w:rFonts w:cs="Arial"/>
          <w:sz w:val="32"/>
          <w:szCs w:val="32"/>
        </w:rPr>
      </w:pPr>
    </w:p>
    <w:p w14:paraId="16676E4B" w14:textId="77777777" w:rsidR="00E557C3" w:rsidRDefault="00E557C3">
      <w:pPr>
        <w:rPr>
          <w:rFonts w:cs="Arial"/>
          <w:sz w:val="32"/>
          <w:szCs w:val="32"/>
        </w:rPr>
      </w:pPr>
    </w:p>
    <w:p w14:paraId="05F7581B" w14:textId="77777777" w:rsidR="00E557C3" w:rsidRDefault="00E557C3">
      <w:pPr>
        <w:rPr>
          <w:rFonts w:cs="Arial"/>
          <w:sz w:val="32"/>
          <w:szCs w:val="32"/>
        </w:rPr>
      </w:pPr>
    </w:p>
    <w:p w14:paraId="61AD266E" w14:textId="77777777" w:rsidR="00E557C3" w:rsidRDefault="00E557C3">
      <w:pPr>
        <w:rPr>
          <w:rFonts w:cs="Arial"/>
          <w:sz w:val="32"/>
          <w:szCs w:val="32"/>
        </w:rPr>
      </w:pPr>
    </w:p>
    <w:p w14:paraId="2FF0BB75" w14:textId="77777777" w:rsidR="00E557C3" w:rsidRDefault="00E557C3">
      <w:pPr>
        <w:rPr>
          <w:rFonts w:cs="Arial"/>
          <w:sz w:val="32"/>
          <w:szCs w:val="32"/>
        </w:rPr>
      </w:pPr>
    </w:p>
    <w:p w14:paraId="5682DF86" w14:textId="77777777" w:rsidR="00E557C3" w:rsidRDefault="00E557C3">
      <w:pPr>
        <w:rPr>
          <w:rFonts w:cs="Arial"/>
          <w:sz w:val="32"/>
          <w:szCs w:val="32"/>
        </w:rPr>
      </w:pPr>
    </w:p>
    <w:p w14:paraId="493925AC" w14:textId="77777777" w:rsidR="00E557C3" w:rsidRDefault="00E557C3">
      <w:pPr>
        <w:rPr>
          <w:rFonts w:cs="Arial"/>
          <w:sz w:val="32"/>
          <w:szCs w:val="32"/>
        </w:rPr>
      </w:pPr>
    </w:p>
    <w:p w14:paraId="7EFED894" w14:textId="77777777" w:rsidR="00E557C3" w:rsidRDefault="00E557C3">
      <w:pPr>
        <w:rPr>
          <w:rFonts w:cs="Arial"/>
          <w:sz w:val="32"/>
          <w:szCs w:val="32"/>
        </w:rPr>
      </w:pPr>
    </w:p>
    <w:p w14:paraId="30684D2C" w14:textId="77777777" w:rsidR="00E557C3" w:rsidRDefault="00E557C3">
      <w:pPr>
        <w:rPr>
          <w:rFonts w:cs="Arial"/>
          <w:sz w:val="32"/>
          <w:szCs w:val="32"/>
        </w:rPr>
      </w:pPr>
    </w:p>
    <w:p w14:paraId="49E550A5" w14:textId="77777777" w:rsidR="00E557C3" w:rsidRDefault="00E557C3">
      <w:pPr>
        <w:rPr>
          <w:rFonts w:cs="Arial"/>
          <w:sz w:val="32"/>
          <w:szCs w:val="32"/>
        </w:rPr>
      </w:pPr>
    </w:p>
    <w:p w14:paraId="0A663C5C" w14:textId="77777777" w:rsidR="00E557C3" w:rsidRDefault="00E557C3">
      <w:pPr>
        <w:rPr>
          <w:rFonts w:cs="Arial"/>
          <w:sz w:val="32"/>
          <w:szCs w:val="32"/>
        </w:rPr>
      </w:pPr>
    </w:p>
    <w:p w14:paraId="4D511400" w14:textId="77777777" w:rsidR="00E557C3" w:rsidRDefault="00E557C3">
      <w:pPr>
        <w:rPr>
          <w:rFonts w:cs="Arial"/>
          <w:sz w:val="32"/>
          <w:szCs w:val="32"/>
        </w:rPr>
      </w:pPr>
    </w:p>
    <w:p w14:paraId="51D125EB" w14:textId="77777777" w:rsidR="00E557C3" w:rsidRDefault="00E557C3">
      <w:pPr>
        <w:rPr>
          <w:rFonts w:cs="Arial"/>
          <w:sz w:val="32"/>
          <w:szCs w:val="32"/>
        </w:rPr>
      </w:pPr>
    </w:p>
    <w:p w14:paraId="5DF16ACA" w14:textId="77777777" w:rsidR="00E557C3" w:rsidRDefault="00E557C3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1659"/>
        <w:gridCol w:w="40"/>
        <w:gridCol w:w="911"/>
        <w:gridCol w:w="32"/>
        <w:gridCol w:w="69"/>
        <w:gridCol w:w="661"/>
        <w:gridCol w:w="2693"/>
        <w:gridCol w:w="62"/>
        <w:gridCol w:w="253"/>
        <w:gridCol w:w="1502"/>
        <w:gridCol w:w="1731"/>
      </w:tblGrid>
      <w:tr w:rsidR="00E557C3" w:rsidRPr="00E557C3" w14:paraId="6F6EFE41" w14:textId="77777777" w:rsidTr="004B678A">
        <w:tc>
          <w:tcPr>
            <w:tcW w:w="2507" w:type="dxa"/>
            <w:gridSpan w:val="2"/>
            <w:hideMark/>
          </w:tcPr>
          <w:p w14:paraId="58D1A279" w14:textId="15A55B7D" w:rsidR="00E557C3" w:rsidRDefault="00E557C3" w:rsidP="00E557C3">
            <w:pPr>
              <w:rPr>
                <w:rFonts w:cs="Arial"/>
                <w:sz w:val="32"/>
                <w:szCs w:val="32"/>
              </w:rPr>
            </w:pPr>
          </w:p>
          <w:p w14:paraId="791A8D9F" w14:textId="2860ECA3" w:rsidR="00E557C3" w:rsidRPr="00E557C3" w:rsidRDefault="00E557C3" w:rsidP="00E557C3">
            <w:pPr>
              <w:rPr>
                <w:rFonts w:cs="Arial"/>
                <w:sz w:val="32"/>
                <w:szCs w:val="32"/>
              </w:rPr>
            </w:pPr>
            <w:r w:rsidRPr="00E557C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62E263" wp14:editId="5193BA25">
                  <wp:extent cx="1405890" cy="573405"/>
                  <wp:effectExtent l="0" t="0" r="3810" b="0"/>
                  <wp:docPr id="341823125" name="Picture 262" descr="A close-up of two thumbs u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 close-up of two thumbs up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4" w:type="dxa"/>
            <w:gridSpan w:val="10"/>
          </w:tcPr>
          <w:p w14:paraId="261FF489" w14:textId="77777777" w:rsidR="009E4E54" w:rsidRDefault="009E4E54" w:rsidP="00E557C3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F1E90C6" w14:textId="48173020" w:rsidR="00E557C3" w:rsidRPr="00E557C3" w:rsidRDefault="00CD60F8" w:rsidP="00E557C3">
            <w:pPr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b/>
                <w:bCs/>
                <w:sz w:val="36"/>
                <w:szCs w:val="36"/>
              </w:rPr>
              <w:t xml:space="preserve">Do the people who </w:t>
            </w:r>
            <w:r>
              <w:rPr>
                <w:rFonts w:cs="Arial"/>
                <w:b/>
                <w:bCs/>
                <w:sz w:val="36"/>
                <w:szCs w:val="36"/>
              </w:rPr>
              <w:t>support</w:t>
            </w:r>
            <w:r w:rsidRPr="00CD60F8">
              <w:rPr>
                <w:rFonts w:cs="Arial"/>
                <w:b/>
                <w:bCs/>
                <w:sz w:val="36"/>
                <w:szCs w:val="36"/>
              </w:rPr>
              <w:t xml:space="preserve"> you do a good job?</w:t>
            </w:r>
          </w:p>
          <w:p w14:paraId="0E10A279" w14:textId="77777777" w:rsidR="00E557C3" w:rsidRPr="00E557C3" w:rsidRDefault="00E557C3" w:rsidP="00E557C3">
            <w:pPr>
              <w:rPr>
                <w:rFonts w:cs="Arial"/>
                <w:sz w:val="32"/>
                <w:szCs w:val="32"/>
              </w:rPr>
            </w:pPr>
          </w:p>
          <w:p w14:paraId="699E0D3E" w14:textId="77777777" w:rsidR="00E557C3" w:rsidRPr="00E557C3" w:rsidRDefault="00E557C3" w:rsidP="00E557C3">
            <w:pPr>
              <w:rPr>
                <w:rFonts w:cs="Arial"/>
                <w:sz w:val="32"/>
                <w:szCs w:val="32"/>
              </w:rPr>
            </w:pPr>
          </w:p>
        </w:tc>
      </w:tr>
      <w:tr w:rsidR="00CD60F8" w:rsidRPr="00CD60F8" w14:paraId="70F93A9D" w14:textId="77777777" w:rsidTr="004B678A">
        <w:tc>
          <w:tcPr>
            <w:tcW w:w="3559" w:type="dxa"/>
            <w:gridSpan w:val="6"/>
          </w:tcPr>
          <w:p w14:paraId="10C7A88E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69A16FE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DB6171" wp14:editId="7635FFBE">
                  <wp:extent cx="1136821" cy="772077"/>
                  <wp:effectExtent l="0" t="0" r="6350" b="9525"/>
                  <wp:docPr id="17097514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0EC15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71DCB5B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  <w:gridSpan w:val="4"/>
          </w:tcPr>
          <w:p w14:paraId="0D0F20ED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6EE6C9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A1181C" wp14:editId="0F2695DC">
                  <wp:extent cx="906162" cy="835812"/>
                  <wp:effectExtent l="0" t="0" r="8255" b="2540"/>
                  <wp:docPr id="4927521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879D1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33" w:type="dxa"/>
            <w:gridSpan w:val="2"/>
          </w:tcPr>
          <w:p w14:paraId="01864E1A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6EE2A3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4FC86D" wp14:editId="4DC8DD95">
                  <wp:extent cx="1680518" cy="1212116"/>
                  <wp:effectExtent l="0" t="0" r="0" b="7620"/>
                  <wp:docPr id="1969049008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0F8" w:rsidRPr="00CD60F8" w14:paraId="2E7E2197" w14:textId="77777777" w:rsidTr="004B678A">
        <w:tc>
          <w:tcPr>
            <w:tcW w:w="3559" w:type="dxa"/>
            <w:gridSpan w:val="6"/>
          </w:tcPr>
          <w:p w14:paraId="244A959B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C5A2137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DE96AC2" wp14:editId="6EB14ED8">
                  <wp:extent cx="518795" cy="504825"/>
                  <wp:effectExtent l="0" t="0" r="0" b="9525"/>
                  <wp:docPr id="295165428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926E2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sz w:val="32"/>
                <w:szCs w:val="32"/>
              </w:rPr>
              <w:t>Yes</w:t>
            </w:r>
          </w:p>
          <w:p w14:paraId="42154ECB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  <w:gridSpan w:val="4"/>
          </w:tcPr>
          <w:p w14:paraId="467C9F68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FC3492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2AA16B" wp14:editId="357F3D8B">
                  <wp:extent cx="518795" cy="504825"/>
                  <wp:effectExtent l="0" t="0" r="0" b="9525"/>
                  <wp:docPr id="2038272777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798C13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33" w:type="dxa"/>
            <w:gridSpan w:val="2"/>
          </w:tcPr>
          <w:p w14:paraId="7CFF6FDE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E7395FA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D68D5C2" wp14:editId="69DD72A1">
                  <wp:extent cx="518795" cy="504825"/>
                  <wp:effectExtent l="0" t="0" r="0" b="9525"/>
                  <wp:docPr id="284182620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4D7B40" w14:textId="77777777" w:rsidR="00CD60F8" w:rsidRPr="00CD60F8" w:rsidRDefault="00CD60F8" w:rsidP="00CD60F8">
            <w:pPr>
              <w:jc w:val="center"/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sz w:val="32"/>
                <w:szCs w:val="32"/>
              </w:rPr>
              <w:t>Sometimes</w:t>
            </w:r>
          </w:p>
        </w:tc>
      </w:tr>
      <w:tr w:rsidR="00CD60F8" w14:paraId="0230523E" w14:textId="77777777" w:rsidTr="004B678A">
        <w:tc>
          <w:tcPr>
            <w:tcW w:w="2547" w:type="dxa"/>
            <w:gridSpan w:val="3"/>
          </w:tcPr>
          <w:p w14:paraId="2E7BCBBD" w14:textId="5C3F3F96" w:rsidR="00CD60F8" w:rsidRDefault="00CD60F8">
            <w:pPr>
              <w:rPr>
                <w:rFonts w:cs="Arial"/>
                <w:sz w:val="32"/>
                <w:szCs w:val="32"/>
              </w:rPr>
            </w:pPr>
          </w:p>
          <w:p w14:paraId="267C3EF4" w14:textId="74286E95" w:rsidR="00CD60F8" w:rsidRDefault="00CD60F8">
            <w:pPr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E2740BD" wp14:editId="52EB812E">
                  <wp:extent cx="1119116" cy="1013539"/>
                  <wp:effectExtent l="0" t="0" r="5080" b="0"/>
                  <wp:docPr id="431295467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639" cy="101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  <w:gridSpan w:val="9"/>
          </w:tcPr>
          <w:p w14:paraId="17316733" w14:textId="77777777" w:rsidR="00CD60F8" w:rsidRDefault="00CD60F8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787DCDA" w14:textId="2FC7987B" w:rsidR="00CD60F8" w:rsidRDefault="00CD60F8">
            <w:pPr>
              <w:rPr>
                <w:rFonts w:cs="Arial"/>
                <w:sz w:val="32"/>
                <w:szCs w:val="32"/>
              </w:rPr>
            </w:pPr>
            <w:r w:rsidRPr="00CD60F8">
              <w:rPr>
                <w:rFonts w:cs="Arial"/>
                <w:b/>
                <w:bCs/>
                <w:sz w:val="36"/>
                <w:szCs w:val="36"/>
              </w:rPr>
              <w:t>Can you tell us more about your support?</w:t>
            </w:r>
          </w:p>
        </w:tc>
      </w:tr>
      <w:tr w:rsidR="00CD60F8" w:rsidRPr="00CD60F8" w14:paraId="3227F570" w14:textId="77777777" w:rsidTr="004B678A">
        <w:tc>
          <w:tcPr>
            <w:tcW w:w="3490" w:type="dxa"/>
            <w:gridSpan w:val="5"/>
          </w:tcPr>
          <w:p w14:paraId="56FCE377" w14:textId="77777777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485" w:type="dxa"/>
            <w:gridSpan w:val="4"/>
          </w:tcPr>
          <w:p w14:paraId="6532D452" w14:textId="77777777" w:rsid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  <w:p w14:paraId="6187E45F" w14:textId="5DB6F8AB" w:rsidR="004B678A" w:rsidRPr="00CD60F8" w:rsidRDefault="004B678A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486" w:type="dxa"/>
            <w:gridSpan w:val="3"/>
          </w:tcPr>
          <w:p w14:paraId="2AE87046" w14:textId="77777777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</w:tr>
      <w:tr w:rsidR="00CD60F8" w:rsidRPr="00CD60F8" w14:paraId="1D006534" w14:textId="77777777" w:rsidTr="004B678A">
        <w:tc>
          <w:tcPr>
            <w:tcW w:w="848" w:type="dxa"/>
          </w:tcPr>
          <w:p w14:paraId="04A4C113" w14:textId="45D51F61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0" w:type="dxa"/>
            <w:gridSpan w:val="3"/>
          </w:tcPr>
          <w:p w14:paraId="58952826" w14:textId="71E10199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62" w:type="dxa"/>
            <w:gridSpan w:val="3"/>
          </w:tcPr>
          <w:p w14:paraId="38644D5E" w14:textId="34E16464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A5F7FF6" w14:textId="62356144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17" w:type="dxa"/>
            <w:gridSpan w:val="3"/>
          </w:tcPr>
          <w:p w14:paraId="73F4F5F5" w14:textId="4F6EA178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731" w:type="dxa"/>
          </w:tcPr>
          <w:p w14:paraId="7F23D71D" w14:textId="77777777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</w:tr>
      <w:tr w:rsidR="00CD60F8" w:rsidRPr="00CD60F8" w14:paraId="77F187C3" w14:textId="77777777" w:rsidTr="004B678A">
        <w:tc>
          <w:tcPr>
            <w:tcW w:w="10461" w:type="dxa"/>
            <w:gridSpan w:val="12"/>
          </w:tcPr>
          <w:p w14:paraId="5C5E0AA5" w14:textId="11FB5462" w:rsidR="00CD60F8" w:rsidRPr="00CD60F8" w:rsidRDefault="00CA2C25" w:rsidP="00CD60F8">
            <w:pPr>
              <w:rPr>
                <w:rFonts w:cs="Arial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2A12BFD" wp14:editId="134E2CE0">
                      <wp:simplePos x="0" y="0"/>
                      <wp:positionH relativeFrom="column">
                        <wp:posOffset>199247</wp:posOffset>
                      </wp:positionH>
                      <wp:positionV relativeFrom="paragraph">
                        <wp:posOffset>-5288</wp:posOffset>
                      </wp:positionV>
                      <wp:extent cx="6195695" cy="2724150"/>
                      <wp:effectExtent l="0" t="0" r="0" b="0"/>
                      <wp:wrapNone/>
                      <wp:docPr id="2055658203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5695" cy="2724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382618" w14:textId="77777777" w:rsidR="00CA2C25" w:rsidRDefault="00CA2C25" w:rsidP="00CD60F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121A492D" w14:textId="77777777" w:rsidR="00CA2C25" w:rsidRDefault="00CA2C25" w:rsidP="00CD60F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12BFD" id="Text Box 1" o:spid="_x0000_s1030" type="#_x0000_t202" style="position:absolute;margin-left:15.7pt;margin-top:-.4pt;width:487.85pt;height:214.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" filled="f" strokeweight=".5pt">
                      <v:textbox>
                        <w:txbxContent>
                          <w:p w14:paraId="71382618" w14:textId="77777777" w:rsidR="00CA2C25" w:rsidRDefault="00CA2C25" w:rsidP="00CD60F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121A492D" w14:textId="77777777" w:rsidR="00CA2C25" w:rsidRDefault="00CA2C25" w:rsidP="00CD60F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60F8" w:rsidRPr="00CD60F8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6096" behindDoc="0" locked="0" layoutInCell="1" allowOverlap="1" wp14:anchorId="5F5A4C0F" wp14:editId="15893B99">
                      <wp:simplePos x="0" y="0"/>
                      <wp:positionH relativeFrom="column">
                        <wp:posOffset>199150</wp:posOffset>
                      </wp:positionH>
                      <wp:positionV relativeFrom="paragraph">
                        <wp:posOffset>86</wp:posOffset>
                      </wp:positionV>
                      <wp:extent cx="6195695" cy="2724493"/>
                      <wp:effectExtent l="0" t="0" r="14605" b="19050"/>
                      <wp:wrapSquare wrapText="bothSides"/>
                      <wp:docPr id="442979148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27244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0C70E2" w14:textId="77777777" w:rsidR="00CD60F8" w:rsidRDefault="00CD60F8" w:rsidP="00CD60F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4B5384DD" w14:textId="77777777" w:rsidR="00CD60F8" w:rsidRDefault="00CD60F8" w:rsidP="00CD60F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E1CE860" w14:textId="77777777" w:rsidR="00CD60F8" w:rsidRDefault="00CD60F8" w:rsidP="005765B5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5A4C0F" id="Text Box 263" o:spid="_x0000_s1031" type="#_x0000_t202" style="position:absolute;margin-left:15.7pt;margin-top:0;width:487.85pt;height:214.5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" strokecolor="black [3213]" strokeweight="1pt">
                      <v:textbox>
                        <w:txbxContent>
                          <w:p w14:paraId="6F0C70E2" w14:textId="77777777" w:rsidR="00CD60F8" w:rsidRDefault="00CD60F8" w:rsidP="00CD60F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4B5384DD" w14:textId="77777777" w:rsidR="00CD60F8" w:rsidRDefault="00CD60F8" w:rsidP="00CD60F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5E1CE860" w14:textId="77777777" w:rsidR="00CD60F8" w:rsidRDefault="00CD60F8" w:rsidP="005765B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ECB4A63" w14:textId="77777777" w:rsidR="00CD60F8" w:rsidRPr="00CD60F8" w:rsidRDefault="00CD60F8" w:rsidP="00CD60F8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83E29E6" w14:textId="77777777" w:rsidR="00CD60F8" w:rsidRDefault="00CD60F8">
      <w:pPr>
        <w:rPr>
          <w:rFonts w:cs="Arial"/>
          <w:sz w:val="32"/>
          <w:szCs w:val="32"/>
        </w:rPr>
      </w:pPr>
    </w:p>
    <w:p w14:paraId="58C3EA9D" w14:textId="77777777" w:rsidR="00CD60F8" w:rsidRDefault="00CD60F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2"/>
        <w:gridCol w:w="375"/>
        <w:gridCol w:w="1012"/>
        <w:gridCol w:w="3669"/>
        <w:gridCol w:w="3233"/>
      </w:tblGrid>
      <w:tr w:rsidR="003731DF" w:rsidRPr="003731DF" w14:paraId="1E663845" w14:textId="77777777" w:rsidTr="000B1518">
        <w:tc>
          <w:tcPr>
            <w:tcW w:w="2172" w:type="dxa"/>
          </w:tcPr>
          <w:p w14:paraId="0AE8D78A" w14:textId="77777777" w:rsidR="003731DF" w:rsidRPr="003731DF" w:rsidRDefault="003731DF" w:rsidP="003731DF">
            <w:pPr>
              <w:rPr>
                <w:rFonts w:cs="Arial"/>
                <w:sz w:val="32"/>
                <w:szCs w:val="32"/>
              </w:rPr>
            </w:pPr>
          </w:p>
          <w:p w14:paraId="21A17EEF" w14:textId="17E5FE6E" w:rsidR="003731DF" w:rsidRPr="003731DF" w:rsidRDefault="003731DF" w:rsidP="003731DF">
            <w:pPr>
              <w:rPr>
                <w:rFonts w:cs="Arial"/>
                <w:sz w:val="32"/>
                <w:szCs w:val="32"/>
              </w:rPr>
            </w:pPr>
            <w:r w:rsidRPr="003731D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B5C2069" wp14:editId="1ADC7E4D">
                  <wp:extent cx="1242060" cy="628015"/>
                  <wp:effectExtent l="0" t="0" r="0" b="635"/>
                  <wp:docPr id="1021931403" name="Picture 271" descr="A couple of black stick figu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 couple of black stick figur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9" w:type="dxa"/>
            <w:gridSpan w:val="4"/>
          </w:tcPr>
          <w:p w14:paraId="4B8F5A56" w14:textId="77777777" w:rsidR="003731DF" w:rsidRPr="003731DF" w:rsidRDefault="003731DF" w:rsidP="003731D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58961F8" w14:textId="37FF487C" w:rsidR="003731DF" w:rsidRPr="003731DF" w:rsidRDefault="003731DF" w:rsidP="003731DF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3731DF">
              <w:rPr>
                <w:rFonts w:cs="Arial"/>
                <w:b/>
                <w:bCs/>
                <w:sz w:val="36"/>
                <w:szCs w:val="36"/>
              </w:rPr>
              <w:t xml:space="preserve">Can you spend time with the people who </w:t>
            </w:r>
            <w:r w:rsidR="004B678A">
              <w:rPr>
                <w:rFonts w:cs="Arial"/>
                <w:b/>
                <w:bCs/>
                <w:sz w:val="36"/>
                <w:szCs w:val="36"/>
              </w:rPr>
              <w:t>are important to you</w:t>
            </w:r>
            <w:r w:rsidRPr="003731DF">
              <w:rPr>
                <w:rFonts w:cs="Arial"/>
                <w:b/>
                <w:bCs/>
                <w:sz w:val="36"/>
                <w:szCs w:val="36"/>
              </w:rPr>
              <w:t>?</w:t>
            </w:r>
          </w:p>
          <w:p w14:paraId="128040F0" w14:textId="77777777" w:rsidR="003731DF" w:rsidRPr="003731DF" w:rsidRDefault="003731DF" w:rsidP="003731D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D47E27F" w14:textId="2D6B7DFA" w:rsidR="003731DF" w:rsidRDefault="003731DF" w:rsidP="003731DF">
            <w:pPr>
              <w:rPr>
                <w:rFonts w:cs="Arial"/>
                <w:sz w:val="32"/>
                <w:szCs w:val="32"/>
              </w:rPr>
            </w:pPr>
            <w:r w:rsidRPr="003731DF">
              <w:rPr>
                <w:rFonts w:cs="Arial"/>
                <w:sz w:val="32"/>
                <w:szCs w:val="32"/>
              </w:rPr>
              <w:t xml:space="preserve">For </w:t>
            </w:r>
            <w:r w:rsidR="00CC1AEB" w:rsidRPr="003731DF">
              <w:rPr>
                <w:rFonts w:cs="Arial"/>
                <w:sz w:val="32"/>
                <w:szCs w:val="32"/>
              </w:rPr>
              <w:t>example,</w:t>
            </w:r>
            <w:r w:rsidRPr="003731DF">
              <w:rPr>
                <w:rFonts w:cs="Arial"/>
                <w:sz w:val="32"/>
                <w:szCs w:val="32"/>
              </w:rPr>
              <w:t xml:space="preserve"> your friends and family?</w:t>
            </w:r>
          </w:p>
          <w:p w14:paraId="29C8FB87" w14:textId="77777777" w:rsidR="003731DF" w:rsidRPr="003731DF" w:rsidRDefault="003731DF" w:rsidP="003731DF">
            <w:pPr>
              <w:rPr>
                <w:rFonts w:cs="Arial"/>
                <w:sz w:val="32"/>
                <w:szCs w:val="32"/>
              </w:rPr>
            </w:pPr>
            <w:r w:rsidRPr="003731DF">
              <w:rPr>
                <w:rFonts w:cs="Arial"/>
                <w:sz w:val="32"/>
                <w:szCs w:val="32"/>
              </w:rPr>
              <w:t xml:space="preserve">   </w:t>
            </w:r>
          </w:p>
        </w:tc>
      </w:tr>
      <w:tr w:rsidR="000B1518" w:rsidRPr="000B1518" w14:paraId="00D55144" w14:textId="77777777" w:rsidTr="000B1518">
        <w:tc>
          <w:tcPr>
            <w:tcW w:w="3559" w:type="dxa"/>
            <w:gridSpan w:val="3"/>
          </w:tcPr>
          <w:p w14:paraId="7753A87C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F739B73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AF31BD" wp14:editId="4B13F48E">
                  <wp:extent cx="1136821" cy="772077"/>
                  <wp:effectExtent l="0" t="0" r="6350" b="9525"/>
                  <wp:docPr id="28587358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1F7519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DC369E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41283306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E3A4F09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799BDB5" wp14:editId="400FA597">
                  <wp:extent cx="906162" cy="835812"/>
                  <wp:effectExtent l="0" t="0" r="8255" b="2540"/>
                  <wp:docPr id="66974507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F6EEA6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33" w:type="dxa"/>
          </w:tcPr>
          <w:p w14:paraId="652E4319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D10C65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506DB8" wp14:editId="2F8DF9D8">
                  <wp:extent cx="1680518" cy="1212116"/>
                  <wp:effectExtent l="0" t="0" r="0" b="7620"/>
                  <wp:docPr id="1960169233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518" w:rsidRPr="000B1518" w14:paraId="79473452" w14:textId="77777777" w:rsidTr="000B1518">
        <w:tc>
          <w:tcPr>
            <w:tcW w:w="3559" w:type="dxa"/>
            <w:gridSpan w:val="3"/>
          </w:tcPr>
          <w:p w14:paraId="129B57A0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C7D5842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4B6B0AD" wp14:editId="1FA4DB8E">
                  <wp:extent cx="518795" cy="504825"/>
                  <wp:effectExtent l="0" t="0" r="0" b="9525"/>
                  <wp:docPr id="574316560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FDE18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sz w:val="32"/>
                <w:szCs w:val="32"/>
              </w:rPr>
              <w:t>Yes</w:t>
            </w:r>
          </w:p>
          <w:p w14:paraId="38E7EF33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69" w:type="dxa"/>
          </w:tcPr>
          <w:p w14:paraId="34D03F03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40E1482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287900F" wp14:editId="75AE4F23">
                  <wp:extent cx="518795" cy="504825"/>
                  <wp:effectExtent l="0" t="0" r="0" b="9525"/>
                  <wp:docPr id="1316701667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57E78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33" w:type="dxa"/>
          </w:tcPr>
          <w:p w14:paraId="6E4180C1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1F57109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1EDAB1" wp14:editId="29B87E36">
                  <wp:extent cx="518795" cy="504825"/>
                  <wp:effectExtent l="0" t="0" r="0" b="9525"/>
                  <wp:docPr id="76096350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411BB" w14:textId="77777777" w:rsid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sz w:val="32"/>
                <w:szCs w:val="32"/>
              </w:rPr>
              <w:t>Sometimes</w:t>
            </w:r>
          </w:p>
          <w:p w14:paraId="27306AAD" w14:textId="77777777" w:rsid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FFE491A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0B1518" w14:paraId="2A6385DE" w14:textId="77777777" w:rsidTr="000B1518">
        <w:tc>
          <w:tcPr>
            <w:tcW w:w="2547" w:type="dxa"/>
            <w:gridSpan w:val="2"/>
          </w:tcPr>
          <w:p w14:paraId="3F4CDCA7" w14:textId="07C4AA16" w:rsidR="000B1518" w:rsidRDefault="000B1518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33E443" wp14:editId="4266CFCA">
                  <wp:extent cx="1120346" cy="1012107"/>
                  <wp:effectExtent l="0" t="0" r="3810" b="0"/>
                  <wp:docPr id="209023006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38" cy="1014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4" w:type="dxa"/>
            <w:gridSpan w:val="3"/>
          </w:tcPr>
          <w:p w14:paraId="329247E8" w14:textId="56099F39" w:rsidR="000B1518" w:rsidRPr="000B1518" w:rsidRDefault="000B1518" w:rsidP="000B1518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B1518">
              <w:rPr>
                <w:rFonts w:cs="Arial"/>
                <w:b/>
                <w:bCs/>
                <w:sz w:val="32"/>
                <w:szCs w:val="32"/>
              </w:rPr>
              <w:t xml:space="preserve">Can you tell us </w:t>
            </w:r>
            <w:r>
              <w:rPr>
                <w:rFonts w:cs="Arial"/>
                <w:b/>
                <w:bCs/>
                <w:sz w:val="32"/>
                <w:szCs w:val="32"/>
              </w:rPr>
              <w:t xml:space="preserve">more </w:t>
            </w:r>
            <w:r w:rsidRPr="000B1518">
              <w:rPr>
                <w:rFonts w:cs="Arial"/>
                <w:b/>
                <w:bCs/>
                <w:sz w:val="32"/>
                <w:szCs w:val="32"/>
              </w:rPr>
              <w:t>about being with people important to you?</w:t>
            </w:r>
          </w:p>
          <w:p w14:paraId="02B9BBBA" w14:textId="77777777" w:rsidR="000B1518" w:rsidRDefault="000B1518">
            <w:pPr>
              <w:rPr>
                <w:rFonts w:cs="Arial"/>
                <w:sz w:val="32"/>
                <w:szCs w:val="32"/>
              </w:rPr>
            </w:pPr>
          </w:p>
        </w:tc>
      </w:tr>
      <w:tr w:rsidR="000B1518" w:rsidRPr="000B1518" w14:paraId="21D72513" w14:textId="77777777" w:rsidTr="000B1518">
        <w:tc>
          <w:tcPr>
            <w:tcW w:w="10461" w:type="dxa"/>
            <w:gridSpan w:val="5"/>
          </w:tcPr>
          <w:p w14:paraId="4B75091A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</w:p>
          <w:p w14:paraId="63EB0269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8144" behindDoc="0" locked="0" layoutInCell="1" allowOverlap="1" wp14:anchorId="08FDB8F1" wp14:editId="08ACAC4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274955</wp:posOffset>
                      </wp:positionV>
                      <wp:extent cx="6195695" cy="2076450"/>
                      <wp:effectExtent l="0" t="0" r="14605" b="19050"/>
                      <wp:wrapSquare wrapText="bothSides"/>
                      <wp:docPr id="739161193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2076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DA1983" w14:textId="77777777" w:rsidR="000B1518" w:rsidRDefault="000B1518" w:rsidP="000B151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3511AD47" w14:textId="77777777" w:rsidR="000B1518" w:rsidRDefault="000B1518" w:rsidP="000B151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2314BD9" w14:textId="77777777" w:rsidR="000B1518" w:rsidRDefault="000B1518" w:rsidP="000B1518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FDB8F1" id="Text Box 272" o:spid="_x0000_s1032" type="#_x0000_t202" style="position:absolute;margin-left:10.6pt;margin-top:21.65pt;width:487.85pt;height:163.5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">
                      <v:textbox>
                        <w:txbxContent>
                          <w:p w14:paraId="67DA1983" w14:textId="77777777" w:rsidR="000B1518" w:rsidRDefault="000B1518" w:rsidP="000B151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3511AD47" w14:textId="77777777" w:rsidR="000B1518" w:rsidRDefault="000B1518" w:rsidP="000B151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2314BD9" w14:textId="77777777" w:rsidR="000B1518" w:rsidRDefault="000B1518" w:rsidP="000B151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9C8596D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</w:p>
          <w:p w14:paraId="261B77ED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</w:p>
          <w:p w14:paraId="06D483F6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56EC924" w14:textId="77777777" w:rsidR="000B1518" w:rsidRDefault="000B1518">
      <w:pPr>
        <w:rPr>
          <w:rFonts w:cs="Arial"/>
          <w:sz w:val="32"/>
          <w:szCs w:val="32"/>
        </w:rPr>
      </w:pPr>
    </w:p>
    <w:p w14:paraId="596B76CE" w14:textId="77777777" w:rsidR="000B1518" w:rsidRDefault="000B1518">
      <w:pPr>
        <w:rPr>
          <w:rFonts w:cs="Arial"/>
          <w:sz w:val="32"/>
          <w:szCs w:val="32"/>
        </w:rPr>
      </w:pPr>
    </w:p>
    <w:p w14:paraId="37A3E808" w14:textId="77777777" w:rsidR="000B1518" w:rsidRDefault="000B151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373"/>
        <w:gridCol w:w="904"/>
        <w:gridCol w:w="3640"/>
        <w:gridCol w:w="3228"/>
      </w:tblGrid>
      <w:tr w:rsidR="00866FEA" w:rsidRPr="00866FEA" w14:paraId="0ED373BB" w14:textId="77777777" w:rsidTr="000B1518">
        <w:tc>
          <w:tcPr>
            <w:tcW w:w="2316" w:type="dxa"/>
            <w:hideMark/>
          </w:tcPr>
          <w:p w14:paraId="465BFCDA" w14:textId="316FE283" w:rsidR="00866FEA" w:rsidRDefault="00866FEA" w:rsidP="00866FEA">
            <w:pPr>
              <w:rPr>
                <w:rFonts w:cs="Arial"/>
                <w:sz w:val="32"/>
                <w:szCs w:val="32"/>
              </w:rPr>
            </w:pPr>
          </w:p>
          <w:p w14:paraId="58BD4895" w14:textId="0AF3B3A8" w:rsidR="00866FEA" w:rsidRPr="00866FEA" w:rsidRDefault="00866FEA" w:rsidP="00866FEA">
            <w:pPr>
              <w:rPr>
                <w:rFonts w:cs="Arial"/>
                <w:sz w:val="32"/>
                <w:szCs w:val="32"/>
              </w:rPr>
            </w:pPr>
            <w:r w:rsidRPr="00866FE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3FD9F2" wp14:editId="7D62F333">
                  <wp:extent cx="1326003" cy="1194487"/>
                  <wp:effectExtent l="0" t="0" r="7620" b="5715"/>
                  <wp:docPr id="507423245" name="Picture 280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126" cy="119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5" w:type="dxa"/>
            <w:gridSpan w:val="4"/>
          </w:tcPr>
          <w:p w14:paraId="217B9C71" w14:textId="77777777" w:rsidR="00866FEA" w:rsidRDefault="00866FEA" w:rsidP="00866FEA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09661E1" w14:textId="54216DBC" w:rsidR="00866FEA" w:rsidRPr="00866FEA" w:rsidRDefault="00866FEA" w:rsidP="00866FEA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866FEA">
              <w:rPr>
                <w:rFonts w:cs="Arial"/>
                <w:b/>
                <w:bCs/>
                <w:sz w:val="36"/>
                <w:szCs w:val="36"/>
              </w:rPr>
              <w:t xml:space="preserve">Can you visit places that are important to you?  </w:t>
            </w:r>
          </w:p>
          <w:p w14:paraId="5435E834" w14:textId="77777777" w:rsidR="00866FEA" w:rsidRPr="00866FEA" w:rsidRDefault="00866FEA" w:rsidP="00866FEA">
            <w:pPr>
              <w:rPr>
                <w:rFonts w:cs="Arial"/>
                <w:sz w:val="32"/>
                <w:szCs w:val="32"/>
              </w:rPr>
            </w:pPr>
          </w:p>
          <w:p w14:paraId="028A05FE" w14:textId="0B3E2A25" w:rsidR="00866FEA" w:rsidRDefault="00866FEA" w:rsidP="00866FEA">
            <w:pPr>
              <w:rPr>
                <w:rFonts w:cs="Arial"/>
                <w:sz w:val="32"/>
                <w:szCs w:val="32"/>
              </w:rPr>
            </w:pPr>
            <w:r w:rsidRPr="00866FEA">
              <w:rPr>
                <w:rFonts w:cs="Arial"/>
                <w:sz w:val="32"/>
                <w:szCs w:val="32"/>
              </w:rPr>
              <w:t>For example, your local temple, church, sports clubs or pub.</w:t>
            </w:r>
          </w:p>
          <w:p w14:paraId="0417598F" w14:textId="77777777" w:rsidR="00866FEA" w:rsidRPr="00866FEA" w:rsidRDefault="00866FEA" w:rsidP="00866FEA">
            <w:pPr>
              <w:rPr>
                <w:rFonts w:cs="Arial"/>
                <w:sz w:val="32"/>
                <w:szCs w:val="32"/>
              </w:rPr>
            </w:pPr>
          </w:p>
        </w:tc>
      </w:tr>
      <w:tr w:rsidR="000B1518" w:rsidRPr="000B1518" w14:paraId="7AEF7959" w14:textId="77777777" w:rsidTr="000B1518">
        <w:tc>
          <w:tcPr>
            <w:tcW w:w="3593" w:type="dxa"/>
            <w:gridSpan w:val="3"/>
          </w:tcPr>
          <w:p w14:paraId="2D447F33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7D09322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E096E2D" wp14:editId="3AD47EAE">
                  <wp:extent cx="1136821" cy="772077"/>
                  <wp:effectExtent l="0" t="0" r="6350" b="9525"/>
                  <wp:docPr id="20108592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A95465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61786C1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1F994859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6793494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0CAAE3" wp14:editId="5204797E">
                  <wp:extent cx="906162" cy="835812"/>
                  <wp:effectExtent l="0" t="0" r="8255" b="2540"/>
                  <wp:docPr id="6291860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2FF17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5960C95B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1198425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B5A500" wp14:editId="2387BCC1">
                  <wp:extent cx="1680518" cy="1212116"/>
                  <wp:effectExtent l="0" t="0" r="0" b="7620"/>
                  <wp:docPr id="1389496155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518" w:rsidRPr="000B1518" w14:paraId="034FF8D3" w14:textId="77777777" w:rsidTr="000B1518">
        <w:tc>
          <w:tcPr>
            <w:tcW w:w="3593" w:type="dxa"/>
            <w:gridSpan w:val="3"/>
          </w:tcPr>
          <w:p w14:paraId="500F398D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1FB78D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610418" wp14:editId="09E6C73E">
                  <wp:extent cx="518795" cy="504825"/>
                  <wp:effectExtent l="0" t="0" r="0" b="9525"/>
                  <wp:docPr id="1581543195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19A8E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sz w:val="32"/>
                <w:szCs w:val="32"/>
              </w:rPr>
              <w:t>Yes</w:t>
            </w:r>
          </w:p>
          <w:p w14:paraId="5E22F6A7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7E5D3FED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6A7071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57643AD" wp14:editId="550F3FDA">
                  <wp:extent cx="518795" cy="504825"/>
                  <wp:effectExtent l="0" t="0" r="0" b="9525"/>
                  <wp:docPr id="1105134621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876F1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02A7D7DE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C110ABB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5117FB6" wp14:editId="4B5D4A13">
                  <wp:extent cx="518795" cy="504825"/>
                  <wp:effectExtent l="0" t="0" r="0" b="9525"/>
                  <wp:docPr id="315267691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592C9" w14:textId="77777777" w:rsid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sz w:val="32"/>
                <w:szCs w:val="32"/>
              </w:rPr>
              <w:t>Sometimes</w:t>
            </w:r>
          </w:p>
          <w:p w14:paraId="3CCE9E04" w14:textId="77777777" w:rsidR="000B1518" w:rsidRPr="000B1518" w:rsidRDefault="000B1518" w:rsidP="000B151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EE5DCAE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</w:p>
        </w:tc>
      </w:tr>
      <w:tr w:rsidR="000B1518" w14:paraId="3FD28D91" w14:textId="77777777" w:rsidTr="000B1518">
        <w:tc>
          <w:tcPr>
            <w:tcW w:w="2689" w:type="dxa"/>
            <w:gridSpan w:val="2"/>
          </w:tcPr>
          <w:p w14:paraId="4600DE1E" w14:textId="7AA2492F" w:rsidR="000B1518" w:rsidRDefault="000B1518" w:rsidP="007B774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9C7D53A" wp14:editId="4F4A90D0">
                  <wp:extent cx="1012190" cy="914400"/>
                  <wp:effectExtent l="0" t="0" r="0" b="0"/>
                  <wp:docPr id="5709100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2" w:type="dxa"/>
            <w:gridSpan w:val="3"/>
          </w:tcPr>
          <w:p w14:paraId="2C622D6F" w14:textId="77777777" w:rsidR="000B1518" w:rsidRPr="000B1518" w:rsidRDefault="000B1518" w:rsidP="000B1518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B1518">
              <w:rPr>
                <w:rFonts w:cs="Arial"/>
                <w:b/>
                <w:bCs/>
                <w:sz w:val="32"/>
                <w:szCs w:val="32"/>
              </w:rPr>
              <w:t>Can you tell us more about visiting places that are important to you?</w:t>
            </w:r>
          </w:p>
          <w:p w14:paraId="2A55FCDE" w14:textId="77777777" w:rsidR="000B1518" w:rsidRDefault="000B1518">
            <w:pPr>
              <w:rPr>
                <w:rFonts w:cs="Arial"/>
                <w:sz w:val="32"/>
                <w:szCs w:val="32"/>
              </w:rPr>
            </w:pPr>
          </w:p>
        </w:tc>
      </w:tr>
      <w:tr w:rsidR="000B1518" w:rsidRPr="000B1518" w14:paraId="6CE4CFE3" w14:textId="77777777" w:rsidTr="000B1518">
        <w:tc>
          <w:tcPr>
            <w:tcW w:w="10461" w:type="dxa"/>
            <w:gridSpan w:val="5"/>
            <w:hideMark/>
          </w:tcPr>
          <w:p w14:paraId="11D12DE4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0192" behindDoc="0" locked="0" layoutInCell="1" allowOverlap="1" wp14:anchorId="43E92E85" wp14:editId="05606CAF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260985</wp:posOffset>
                      </wp:positionV>
                      <wp:extent cx="6195695" cy="2668905"/>
                      <wp:effectExtent l="0" t="0" r="14605" b="17145"/>
                      <wp:wrapSquare wrapText="bothSides"/>
                      <wp:docPr id="3333955" name="Text Box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266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5DA986" w14:textId="77777777" w:rsidR="000B1518" w:rsidRDefault="000B1518" w:rsidP="000B151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5D3D4355" w14:textId="77777777" w:rsidR="000B1518" w:rsidRDefault="000B1518" w:rsidP="000B1518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124D02ED" w14:textId="77777777" w:rsidR="000B1518" w:rsidRDefault="000B1518" w:rsidP="000B1518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92E85" id="Text Box 281" o:spid="_x0000_s1033" type="#_x0000_t202" style="position:absolute;margin-left:5.3pt;margin-top:20.55pt;width:487.85pt;height:210.1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">
                      <v:textbox>
                        <w:txbxContent>
                          <w:p w14:paraId="0D5DA986" w14:textId="77777777" w:rsidR="000B1518" w:rsidRDefault="000B1518" w:rsidP="000B151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5D3D4355" w14:textId="77777777" w:rsidR="000B1518" w:rsidRDefault="000B1518" w:rsidP="000B1518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124D02ED" w14:textId="77777777" w:rsidR="000B1518" w:rsidRDefault="000B1518" w:rsidP="000B151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0DA2C5E" w14:textId="77777777" w:rsidR="000B1518" w:rsidRPr="000B1518" w:rsidRDefault="000B1518" w:rsidP="000B1518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8D11D39" w14:textId="77777777" w:rsidR="000B1518" w:rsidRDefault="000B1518">
      <w:pPr>
        <w:rPr>
          <w:rFonts w:cs="Arial"/>
          <w:sz w:val="32"/>
          <w:szCs w:val="32"/>
        </w:rPr>
      </w:pPr>
    </w:p>
    <w:p w14:paraId="3DE82198" w14:textId="77777777" w:rsidR="000B1518" w:rsidRDefault="000B1518">
      <w:pPr>
        <w:rPr>
          <w:rFonts w:cs="Arial"/>
          <w:sz w:val="32"/>
          <w:szCs w:val="32"/>
        </w:rPr>
      </w:pPr>
    </w:p>
    <w:p w14:paraId="5FA281CE" w14:textId="77777777" w:rsidR="000B1518" w:rsidRDefault="000B151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63"/>
        <w:gridCol w:w="1330"/>
        <w:gridCol w:w="3640"/>
        <w:gridCol w:w="3228"/>
      </w:tblGrid>
      <w:tr w:rsidR="0094612F" w:rsidRPr="0094612F" w14:paraId="31B509A0" w14:textId="77777777" w:rsidTr="00E5722E">
        <w:tc>
          <w:tcPr>
            <w:tcW w:w="2263" w:type="dxa"/>
            <w:tcBorders>
              <w:bottom w:val="nil"/>
              <w:right w:val="nil"/>
            </w:tcBorders>
          </w:tcPr>
          <w:p w14:paraId="2BBE6175" w14:textId="5AD2430E" w:rsidR="0094612F" w:rsidRPr="0094612F" w:rsidRDefault="0094612F" w:rsidP="005765B5">
            <w:pPr>
              <w:rPr>
                <w:rFonts w:cs="Arial"/>
                <w:sz w:val="32"/>
                <w:szCs w:val="32"/>
              </w:rPr>
            </w:pPr>
            <w:r w:rsidRPr="0094612F">
              <w:rPr>
                <w:rFonts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29408" behindDoc="1" locked="0" layoutInCell="1" allowOverlap="1" wp14:anchorId="5527119A" wp14:editId="5F4AFCD4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163773</wp:posOffset>
                  </wp:positionV>
                  <wp:extent cx="1173480" cy="1173480"/>
                  <wp:effectExtent l="0" t="0" r="7620" b="762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1230823121" name="Picture 289" descr="A black and white image of two hands touching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 black and white image of two hands touching each oth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98" w:type="dxa"/>
            <w:gridSpan w:val="3"/>
            <w:tcBorders>
              <w:left w:val="nil"/>
              <w:bottom w:val="nil"/>
            </w:tcBorders>
          </w:tcPr>
          <w:p w14:paraId="41AD8EB6" w14:textId="77777777" w:rsidR="0094612F" w:rsidRPr="0094612F" w:rsidRDefault="0094612F" w:rsidP="0094612F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A48A15A" w14:textId="77777777" w:rsidR="0094612F" w:rsidRPr="0094612F" w:rsidRDefault="0094612F" w:rsidP="0094612F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94612F">
              <w:rPr>
                <w:rFonts w:cs="Arial"/>
                <w:b/>
                <w:bCs/>
                <w:sz w:val="36"/>
                <w:szCs w:val="36"/>
              </w:rPr>
              <w:t>Do you always feel safe?</w:t>
            </w:r>
          </w:p>
          <w:p w14:paraId="0F62CD3E" w14:textId="77777777" w:rsidR="0094612F" w:rsidRPr="0094612F" w:rsidRDefault="0094612F" w:rsidP="0094612F">
            <w:pPr>
              <w:rPr>
                <w:rFonts w:cs="Arial"/>
                <w:sz w:val="32"/>
                <w:szCs w:val="32"/>
              </w:rPr>
            </w:pPr>
          </w:p>
          <w:p w14:paraId="5C688B4E" w14:textId="77777777" w:rsidR="0094612F" w:rsidRPr="0094612F" w:rsidRDefault="0094612F" w:rsidP="0094612F">
            <w:pPr>
              <w:rPr>
                <w:rFonts w:cs="Arial"/>
                <w:sz w:val="32"/>
                <w:szCs w:val="32"/>
              </w:rPr>
            </w:pPr>
            <w:r w:rsidRPr="0094612F">
              <w:rPr>
                <w:rFonts w:cs="Arial"/>
                <w:sz w:val="32"/>
                <w:szCs w:val="32"/>
              </w:rPr>
              <w:t>For example, where you live, places you visit</w:t>
            </w:r>
          </w:p>
        </w:tc>
      </w:tr>
      <w:tr w:rsidR="005119AB" w:rsidRPr="005119AB" w14:paraId="1CF655EF" w14:textId="77777777" w:rsidTr="00E5722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593" w:type="dxa"/>
            <w:gridSpan w:val="2"/>
            <w:tcBorders>
              <w:top w:val="nil"/>
              <w:bottom w:val="nil"/>
              <w:right w:val="nil"/>
            </w:tcBorders>
          </w:tcPr>
          <w:p w14:paraId="71A078CF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4477FE1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3682E4" wp14:editId="3F48359A">
                  <wp:extent cx="1136821" cy="772077"/>
                  <wp:effectExtent l="0" t="0" r="6350" b="9525"/>
                  <wp:docPr id="15866799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01BD1F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BC114B1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</w:tcBorders>
          </w:tcPr>
          <w:p w14:paraId="3943C09D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74119AE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3D2771" wp14:editId="551EF35D">
                  <wp:extent cx="906162" cy="835812"/>
                  <wp:effectExtent l="0" t="0" r="8255" b="2540"/>
                  <wp:docPr id="14540308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30F77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19F50766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8298C40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6B2468" wp14:editId="6C6079A7">
                  <wp:extent cx="1680518" cy="1212116"/>
                  <wp:effectExtent l="0" t="0" r="0" b="7620"/>
                  <wp:docPr id="2103046665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9AB" w:rsidRPr="005119AB" w14:paraId="1E44B73E" w14:textId="77777777" w:rsidTr="00E5722E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3593" w:type="dxa"/>
            <w:gridSpan w:val="2"/>
            <w:tcBorders>
              <w:top w:val="nil"/>
              <w:bottom w:val="nil"/>
              <w:right w:val="nil"/>
            </w:tcBorders>
          </w:tcPr>
          <w:p w14:paraId="314B6DC5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BEDE08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C27EDA2" wp14:editId="32D44455">
                  <wp:extent cx="518795" cy="504825"/>
                  <wp:effectExtent l="0" t="0" r="0" b="9525"/>
                  <wp:docPr id="279375702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8ACF9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sz w:val="32"/>
                <w:szCs w:val="32"/>
              </w:rPr>
              <w:t>Yes</w:t>
            </w:r>
          </w:p>
          <w:p w14:paraId="3503E2BD" w14:textId="77777777" w:rsid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BCEB96" w14:textId="77777777" w:rsidR="007B7744" w:rsidRDefault="007B7744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F0C504" w14:textId="77777777" w:rsidR="007B7744" w:rsidRPr="005119AB" w:rsidRDefault="007B7744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</w:tcBorders>
          </w:tcPr>
          <w:p w14:paraId="29C30E56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B09B197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4E3A9D" wp14:editId="182B4253">
                  <wp:extent cx="518795" cy="504825"/>
                  <wp:effectExtent l="0" t="0" r="0" b="9525"/>
                  <wp:docPr id="1909644926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EEB81B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4A19E43C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55B886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E9C20D9" wp14:editId="56A51599">
                  <wp:extent cx="518795" cy="504825"/>
                  <wp:effectExtent l="0" t="0" r="0" b="9525"/>
                  <wp:docPr id="1656889362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94C7A5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  <w:r w:rsidRPr="005119AB">
              <w:rPr>
                <w:rFonts w:cs="Arial"/>
                <w:sz w:val="32"/>
                <w:szCs w:val="32"/>
              </w:rPr>
              <w:t>Sometimes</w:t>
            </w:r>
          </w:p>
          <w:p w14:paraId="7BBBCC0C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E8FD0A8" w14:textId="77777777" w:rsidR="005119AB" w:rsidRPr="005119AB" w:rsidRDefault="005119AB" w:rsidP="005119AB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B7744" w14:paraId="6F4DB692" w14:textId="77777777" w:rsidTr="00E5722E">
        <w:tc>
          <w:tcPr>
            <w:tcW w:w="2263" w:type="dxa"/>
            <w:tcBorders>
              <w:top w:val="nil"/>
              <w:bottom w:val="nil"/>
              <w:right w:val="nil"/>
            </w:tcBorders>
          </w:tcPr>
          <w:p w14:paraId="1954ED35" w14:textId="73EE3A21" w:rsidR="007B7744" w:rsidRDefault="007B7744" w:rsidP="007B7744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F649A98" wp14:editId="73A3F4AB">
                  <wp:extent cx="1012190" cy="914400"/>
                  <wp:effectExtent l="0" t="0" r="0" b="0"/>
                  <wp:docPr id="91763546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3"/>
            <w:tcBorders>
              <w:top w:val="nil"/>
              <w:left w:val="nil"/>
              <w:bottom w:val="nil"/>
            </w:tcBorders>
          </w:tcPr>
          <w:p w14:paraId="00C1E22D" w14:textId="77777777" w:rsidR="007B7744" w:rsidRPr="007B7744" w:rsidRDefault="007B7744" w:rsidP="007B7744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7B7744">
              <w:rPr>
                <w:rFonts w:cs="Arial"/>
                <w:b/>
                <w:bCs/>
                <w:sz w:val="32"/>
                <w:szCs w:val="32"/>
              </w:rPr>
              <w:t>Is there anything you want to tell us about feeling safe?</w:t>
            </w:r>
          </w:p>
          <w:p w14:paraId="6A1CD614" w14:textId="77777777" w:rsidR="007B7744" w:rsidRDefault="007B7744">
            <w:pPr>
              <w:rPr>
                <w:rFonts w:cs="Arial"/>
                <w:sz w:val="32"/>
                <w:szCs w:val="32"/>
              </w:rPr>
            </w:pPr>
          </w:p>
        </w:tc>
      </w:tr>
      <w:tr w:rsidR="007B7744" w14:paraId="51E2998A" w14:textId="77777777" w:rsidTr="00E5722E">
        <w:tc>
          <w:tcPr>
            <w:tcW w:w="10456" w:type="dxa"/>
            <w:gridSpan w:val="4"/>
            <w:tcBorders>
              <w:top w:val="nil"/>
            </w:tcBorders>
          </w:tcPr>
          <w:p w14:paraId="18460961" w14:textId="1CF221B7" w:rsidR="007B7744" w:rsidRDefault="007B7744">
            <w:pPr>
              <w:rPr>
                <w:rFonts w:cs="Arial"/>
                <w:sz w:val="32"/>
                <w:szCs w:val="32"/>
              </w:rPr>
            </w:pPr>
            <w:r w:rsidRPr="000B1518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2240" behindDoc="0" locked="0" layoutInCell="1" allowOverlap="1" wp14:anchorId="100438FC" wp14:editId="70E60D1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173990</wp:posOffset>
                      </wp:positionV>
                      <wp:extent cx="6195695" cy="2718435"/>
                      <wp:effectExtent l="0" t="0" r="14605" b="24765"/>
                      <wp:wrapSquare wrapText="bothSides"/>
                      <wp:docPr id="895703608" name="Text Box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271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CBC48E" w14:textId="77777777" w:rsidR="007B7744" w:rsidRDefault="007B7744" w:rsidP="007B7744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27406503" w14:textId="77777777" w:rsidR="007B7744" w:rsidRDefault="007B7744" w:rsidP="007B7744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C6FED5E" w14:textId="77777777" w:rsidR="007B7744" w:rsidRDefault="007B7744" w:rsidP="007B7744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438FC" id="_x0000_s1034" type="#_x0000_t202" style="position:absolute;margin-left:15pt;margin-top:13.7pt;width:487.85pt;height:214.0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">
                      <v:textbox>
                        <w:txbxContent>
                          <w:p w14:paraId="5FCBC48E" w14:textId="77777777" w:rsidR="007B7744" w:rsidRDefault="007B7744" w:rsidP="007B7744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27406503" w14:textId="77777777" w:rsidR="007B7744" w:rsidRDefault="007B7744" w:rsidP="007B7744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6C6FED5E" w14:textId="77777777" w:rsidR="007B7744" w:rsidRDefault="007B7744" w:rsidP="007B7744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9F21CD4" w14:textId="77777777" w:rsidR="000B1518" w:rsidRDefault="000B1518">
      <w:pPr>
        <w:rPr>
          <w:rFonts w:cs="Arial"/>
          <w:sz w:val="32"/>
          <w:szCs w:val="32"/>
        </w:rPr>
      </w:pPr>
    </w:p>
    <w:p w14:paraId="74442342" w14:textId="77777777" w:rsidR="007B7744" w:rsidRDefault="007B7744">
      <w:pPr>
        <w:rPr>
          <w:rFonts w:cs="Arial"/>
          <w:sz w:val="32"/>
          <w:szCs w:val="32"/>
        </w:rPr>
      </w:pPr>
    </w:p>
    <w:p w14:paraId="748381B5" w14:textId="77777777" w:rsidR="00E5722E" w:rsidRDefault="00E5722E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1"/>
        <w:gridCol w:w="1330"/>
        <w:gridCol w:w="3640"/>
        <w:gridCol w:w="3228"/>
      </w:tblGrid>
      <w:tr w:rsidR="00842119" w:rsidRPr="00842119" w14:paraId="07F38822" w14:textId="77777777" w:rsidTr="00046E1D">
        <w:tc>
          <w:tcPr>
            <w:tcW w:w="2263" w:type="dxa"/>
            <w:gridSpan w:val="2"/>
          </w:tcPr>
          <w:p w14:paraId="1FA96802" w14:textId="77777777" w:rsidR="00842119" w:rsidRPr="00842119" w:rsidRDefault="00842119" w:rsidP="00842119">
            <w:pPr>
              <w:rPr>
                <w:rFonts w:cs="Arial"/>
                <w:sz w:val="32"/>
                <w:szCs w:val="32"/>
              </w:rPr>
            </w:pPr>
          </w:p>
          <w:p w14:paraId="4107C4FB" w14:textId="5A129B3F" w:rsidR="00842119" w:rsidRPr="00842119" w:rsidRDefault="00842119" w:rsidP="00842119">
            <w:pPr>
              <w:rPr>
                <w:rFonts w:cs="Arial"/>
                <w:sz w:val="32"/>
                <w:szCs w:val="32"/>
              </w:rPr>
            </w:pPr>
            <w:r w:rsidRPr="0084211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6C7DFAE" wp14:editId="7158F022">
                  <wp:extent cx="1153297" cy="1109257"/>
                  <wp:effectExtent l="0" t="0" r="8890" b="0"/>
                  <wp:docPr id="644484103" name="Picture 298" descr="A black letter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black letter in a circ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43" cy="111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CAA1F" w14:textId="77777777" w:rsidR="00842119" w:rsidRPr="00842119" w:rsidRDefault="00842119" w:rsidP="0084211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198" w:type="dxa"/>
            <w:gridSpan w:val="3"/>
          </w:tcPr>
          <w:p w14:paraId="00B75868" w14:textId="77777777" w:rsidR="00842119" w:rsidRPr="00842119" w:rsidRDefault="00842119" w:rsidP="00842119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D176003" w14:textId="60D2F72E" w:rsidR="007B7744" w:rsidRPr="007B7744" w:rsidRDefault="007B7744" w:rsidP="007B7744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B7744">
              <w:rPr>
                <w:rFonts w:cs="Arial"/>
                <w:b/>
                <w:bCs/>
                <w:sz w:val="36"/>
                <w:szCs w:val="36"/>
              </w:rPr>
              <w:t>Do you get the right advice or information about your care and support?</w:t>
            </w:r>
          </w:p>
          <w:p w14:paraId="0C1A7914" w14:textId="77777777" w:rsidR="008F68BE" w:rsidRDefault="008F68BE" w:rsidP="0084211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CB78049" w14:textId="18311000" w:rsidR="00842119" w:rsidRDefault="007B7744" w:rsidP="00842119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B7744">
              <w:rPr>
                <w:rFonts w:cs="Arial"/>
                <w:b/>
                <w:bCs/>
                <w:sz w:val="36"/>
                <w:szCs w:val="36"/>
              </w:rPr>
              <w:t>Is the information given to you in a way that’s easy for you to understand?</w:t>
            </w:r>
          </w:p>
          <w:p w14:paraId="7ADCD762" w14:textId="77777777" w:rsidR="007B7744" w:rsidRPr="00842119" w:rsidRDefault="007B7744" w:rsidP="00842119">
            <w:pPr>
              <w:rPr>
                <w:rFonts w:cs="Arial"/>
                <w:sz w:val="32"/>
                <w:szCs w:val="32"/>
              </w:rPr>
            </w:pPr>
          </w:p>
          <w:p w14:paraId="54FA1952" w14:textId="4F635B75" w:rsidR="009E4E54" w:rsidRPr="00842119" w:rsidRDefault="00842119" w:rsidP="00842119">
            <w:pPr>
              <w:rPr>
                <w:rFonts w:cs="Arial"/>
                <w:sz w:val="32"/>
                <w:szCs w:val="32"/>
              </w:rPr>
            </w:pPr>
            <w:r w:rsidRPr="00842119">
              <w:rPr>
                <w:rFonts w:cs="Arial"/>
                <w:sz w:val="32"/>
                <w:szCs w:val="32"/>
              </w:rPr>
              <w:t>For example, British Sign Language, Easy Read, Other languages</w:t>
            </w:r>
          </w:p>
          <w:p w14:paraId="2080CADF" w14:textId="77777777" w:rsidR="00842119" w:rsidRPr="00842119" w:rsidRDefault="00842119" w:rsidP="00842119">
            <w:pPr>
              <w:rPr>
                <w:rFonts w:cs="Arial"/>
                <w:sz w:val="32"/>
                <w:szCs w:val="32"/>
              </w:rPr>
            </w:pPr>
          </w:p>
        </w:tc>
      </w:tr>
      <w:tr w:rsidR="00046E1D" w:rsidRPr="00046E1D" w14:paraId="344CE26C" w14:textId="77777777" w:rsidTr="00046E1D">
        <w:tc>
          <w:tcPr>
            <w:tcW w:w="3593" w:type="dxa"/>
            <w:gridSpan w:val="3"/>
          </w:tcPr>
          <w:p w14:paraId="48E1A1BC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069186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075013" wp14:editId="5897D985">
                  <wp:extent cx="1136821" cy="772077"/>
                  <wp:effectExtent l="0" t="0" r="6350" b="9525"/>
                  <wp:docPr id="2507177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98E8D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FAEC55C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7ED64A49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DECD9FD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4809D61" wp14:editId="652278D0">
                  <wp:extent cx="906162" cy="835812"/>
                  <wp:effectExtent l="0" t="0" r="8255" b="2540"/>
                  <wp:docPr id="132317478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3A857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2A0DB499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AD624C1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81B6F3" wp14:editId="69547DFD">
                  <wp:extent cx="1680518" cy="1212116"/>
                  <wp:effectExtent l="0" t="0" r="0" b="7620"/>
                  <wp:docPr id="565846875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1D" w:rsidRPr="00046E1D" w14:paraId="722AA4F5" w14:textId="77777777" w:rsidTr="00046E1D">
        <w:tc>
          <w:tcPr>
            <w:tcW w:w="3593" w:type="dxa"/>
            <w:gridSpan w:val="3"/>
          </w:tcPr>
          <w:p w14:paraId="049708B4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358F19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723A89" wp14:editId="5E3C7BA0">
                  <wp:extent cx="518795" cy="504825"/>
                  <wp:effectExtent l="0" t="0" r="0" b="9525"/>
                  <wp:docPr id="853687999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C7453" w14:textId="3FB85844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sz w:val="32"/>
                <w:szCs w:val="32"/>
              </w:rPr>
              <w:t>Yes</w:t>
            </w:r>
          </w:p>
          <w:p w14:paraId="38576287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0B6BAEBC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D1B2608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15F8B81" wp14:editId="5977C0A8">
                  <wp:extent cx="518795" cy="504825"/>
                  <wp:effectExtent l="0" t="0" r="0" b="9525"/>
                  <wp:docPr id="1603377579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8EE289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6595959B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6995478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226E357" wp14:editId="08EC798B">
                  <wp:extent cx="518795" cy="504825"/>
                  <wp:effectExtent l="0" t="0" r="0" b="9525"/>
                  <wp:docPr id="2028556547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DEA1A" w14:textId="555BD99E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sz w:val="32"/>
                <w:szCs w:val="32"/>
              </w:rPr>
              <w:t>Sometimes</w:t>
            </w:r>
          </w:p>
        </w:tc>
      </w:tr>
      <w:tr w:rsidR="007B7744" w:rsidRPr="007B7744" w14:paraId="7D99F45E" w14:textId="77777777" w:rsidTr="00046E1D">
        <w:tc>
          <w:tcPr>
            <w:tcW w:w="2122" w:type="dxa"/>
            <w:hideMark/>
          </w:tcPr>
          <w:p w14:paraId="46FAD50C" w14:textId="3DA29756" w:rsidR="00046E1D" w:rsidRPr="007B7744" w:rsidRDefault="007B7744" w:rsidP="007B7744">
            <w:pPr>
              <w:rPr>
                <w:rFonts w:cs="Arial"/>
                <w:sz w:val="32"/>
                <w:szCs w:val="32"/>
              </w:rPr>
            </w:pPr>
            <w:r w:rsidRPr="007B7744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640B4A9" wp14:editId="4B5F6A45">
                  <wp:extent cx="1009650" cy="914400"/>
                  <wp:effectExtent l="0" t="0" r="0" b="0"/>
                  <wp:docPr id="355584675" name="Picture 291" descr="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584675" name="Picture 291" descr="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9" w:type="dxa"/>
            <w:gridSpan w:val="4"/>
          </w:tcPr>
          <w:p w14:paraId="1FCC0BEC" w14:textId="11AC1575" w:rsidR="007B7744" w:rsidRPr="007B7744" w:rsidRDefault="00257B4B" w:rsidP="007B7744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What is the best way for you to have information</w:t>
            </w:r>
            <w:r w:rsidR="007B7744" w:rsidRPr="007B7744">
              <w:rPr>
                <w:rFonts w:cs="Arial"/>
                <w:b/>
                <w:bCs/>
                <w:sz w:val="32"/>
                <w:szCs w:val="32"/>
              </w:rPr>
              <w:t>?</w:t>
            </w:r>
          </w:p>
          <w:p w14:paraId="6FB7EA07" w14:textId="13DA9020" w:rsidR="007B7744" w:rsidRPr="007B7744" w:rsidRDefault="007B7744" w:rsidP="007B7744">
            <w:pPr>
              <w:rPr>
                <w:rFonts w:cs="Arial"/>
                <w:sz w:val="32"/>
                <w:szCs w:val="32"/>
              </w:rPr>
            </w:pPr>
          </w:p>
        </w:tc>
      </w:tr>
      <w:tr w:rsidR="00046E1D" w14:paraId="43A7194C" w14:textId="77777777" w:rsidTr="005765B5">
        <w:tc>
          <w:tcPr>
            <w:tcW w:w="10461" w:type="dxa"/>
            <w:gridSpan w:val="5"/>
          </w:tcPr>
          <w:p w14:paraId="1CF02423" w14:textId="1EB80536" w:rsidR="00046E1D" w:rsidRDefault="00046E1D" w:rsidP="00046E1D">
            <w:pPr>
              <w:rPr>
                <w:rFonts w:cs="Arial"/>
                <w:sz w:val="32"/>
                <w:szCs w:val="32"/>
              </w:rPr>
            </w:pPr>
            <w:r w:rsidRPr="00842119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4288" behindDoc="0" locked="0" layoutInCell="1" allowOverlap="1" wp14:anchorId="478B830B" wp14:editId="6FA91E7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229149</wp:posOffset>
                      </wp:positionV>
                      <wp:extent cx="6195695" cy="2237105"/>
                      <wp:effectExtent l="0" t="0" r="14605" b="10795"/>
                      <wp:wrapSquare wrapText="bothSides"/>
                      <wp:docPr id="714992319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2237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4890C" w14:textId="77777777" w:rsidR="00046E1D" w:rsidRDefault="00046E1D" w:rsidP="00046E1D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3A0A5C37" w14:textId="77777777" w:rsidR="00046E1D" w:rsidRDefault="00046E1D" w:rsidP="00046E1D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A806F11" w14:textId="77777777" w:rsidR="00046E1D" w:rsidRDefault="00046E1D" w:rsidP="00046E1D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B830B" id="Text Box 299" o:spid="_x0000_s1035" type="#_x0000_t202" style="position:absolute;margin-left:11.55pt;margin-top:18.05pt;width:487.85pt;height:176.1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">
                      <v:textbox>
                        <w:txbxContent>
                          <w:p w14:paraId="2504890C" w14:textId="77777777" w:rsidR="00046E1D" w:rsidRDefault="00046E1D" w:rsidP="00046E1D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3A0A5C37" w14:textId="77777777" w:rsidR="00046E1D" w:rsidRDefault="00046E1D" w:rsidP="00046E1D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3A806F11" w14:textId="77777777" w:rsidR="00046E1D" w:rsidRDefault="00046E1D" w:rsidP="00046E1D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5776477B" w14:textId="77777777" w:rsidR="007B7744" w:rsidRDefault="007B7744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8476"/>
      </w:tblGrid>
      <w:tr w:rsidR="001E3B73" w:rsidRPr="001E3B73" w14:paraId="796AFA9D" w14:textId="77777777" w:rsidTr="001E3B73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D665E6C" w14:textId="26DB1EDF" w:rsidR="001E3B73" w:rsidRPr="001E3B73" w:rsidRDefault="001E3B73" w:rsidP="001E3B73">
            <w:pPr>
              <w:rPr>
                <w:rFonts w:cs="Arial"/>
                <w:sz w:val="32"/>
                <w:szCs w:val="32"/>
              </w:rPr>
            </w:pPr>
            <w:r w:rsidRPr="001E3B73">
              <w:rPr>
                <w:rFonts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30432" behindDoc="1" locked="0" layoutInCell="1" allowOverlap="1" wp14:anchorId="1A0AEFC4" wp14:editId="6EC0FB7C">
                  <wp:simplePos x="0" y="0"/>
                  <wp:positionH relativeFrom="column">
                    <wp:posOffset>126062</wp:posOffset>
                  </wp:positionH>
                  <wp:positionV relativeFrom="paragraph">
                    <wp:posOffset>81887</wp:posOffset>
                  </wp:positionV>
                  <wp:extent cx="941705" cy="1160145"/>
                  <wp:effectExtent l="0" t="0" r="0" b="1905"/>
                  <wp:wrapTight wrapText="bothSides">
                    <wp:wrapPolygon edited="0">
                      <wp:start x="0" y="0"/>
                      <wp:lineTo x="0" y="21281"/>
                      <wp:lineTo x="20974" y="21281"/>
                      <wp:lineTo x="20974" y="0"/>
                      <wp:lineTo x="0" y="0"/>
                    </wp:wrapPolygon>
                  </wp:wrapTight>
                  <wp:docPr id="319130994" name="Picture 301" descr="A black and white image of a person and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 black and white image of a person and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B410BB5" w14:textId="5ED6FE90" w:rsidR="001E3B73" w:rsidRPr="001E3B73" w:rsidRDefault="001E3B73" w:rsidP="001E3B73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1E3B73">
              <w:rPr>
                <w:rFonts w:cs="Arial"/>
                <w:b/>
                <w:bCs/>
                <w:sz w:val="36"/>
                <w:szCs w:val="36"/>
              </w:rPr>
              <w:t xml:space="preserve">Questions about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the </w:t>
            </w:r>
            <w:r w:rsidRPr="001E3B73">
              <w:rPr>
                <w:rFonts w:cs="Arial"/>
                <w:b/>
                <w:bCs/>
                <w:sz w:val="36"/>
                <w:szCs w:val="36"/>
              </w:rPr>
              <w:t xml:space="preserve">social care and support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the </w:t>
            </w:r>
            <w:r w:rsidR="009430E2">
              <w:rPr>
                <w:rFonts w:cs="Arial"/>
                <w:b/>
                <w:bCs/>
                <w:sz w:val="36"/>
                <w:szCs w:val="36"/>
              </w:rPr>
              <w:t>C</w:t>
            </w:r>
            <w:r>
              <w:rPr>
                <w:rFonts w:cs="Arial"/>
                <w:b/>
                <w:bCs/>
                <w:sz w:val="36"/>
                <w:szCs w:val="36"/>
              </w:rPr>
              <w:t>ouncil offer.</w:t>
            </w:r>
            <w:r w:rsidRPr="001E3B73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1E3B73" w:rsidRPr="001E3B73" w14:paraId="297AF9B5" w14:textId="77777777" w:rsidTr="00046E1D"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3554A" w14:textId="77777777" w:rsidR="001E3B73" w:rsidRDefault="001E3B73" w:rsidP="001E3B73">
            <w:pPr>
              <w:rPr>
                <w:rFonts w:cs="Arial"/>
                <w:sz w:val="32"/>
                <w:szCs w:val="32"/>
              </w:rPr>
            </w:pPr>
          </w:p>
          <w:p w14:paraId="52CAACB3" w14:textId="7F725497" w:rsidR="001E3B73" w:rsidRPr="001E3B73" w:rsidRDefault="001E3B73" w:rsidP="001E3B73">
            <w:pPr>
              <w:rPr>
                <w:rFonts w:cs="Arial"/>
                <w:sz w:val="32"/>
                <w:szCs w:val="32"/>
              </w:rPr>
            </w:pPr>
            <w:r w:rsidRPr="001E3B7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024267B" wp14:editId="65E51FD0">
                  <wp:extent cx="1105535" cy="573405"/>
                  <wp:effectExtent l="0" t="0" r="0" b="0"/>
                  <wp:docPr id="1378797482" name="Picture 300" descr="A black stick figure with a brid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A black stick figure with a bridg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F1F57" w14:textId="2C5E7202" w:rsidR="001E3B73" w:rsidRPr="001E3B73" w:rsidRDefault="001E3B73" w:rsidP="001E3B7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6797D6" w14:textId="77777777" w:rsidR="001E3B73" w:rsidRDefault="001E3B73" w:rsidP="001E3B73">
            <w:pPr>
              <w:rPr>
                <w:rFonts w:cs="Arial"/>
                <w:sz w:val="32"/>
                <w:szCs w:val="32"/>
              </w:rPr>
            </w:pPr>
          </w:p>
          <w:p w14:paraId="354D4BAC" w14:textId="77777777" w:rsidR="001E3B73" w:rsidRDefault="001E3B73" w:rsidP="001E3B73">
            <w:pPr>
              <w:rPr>
                <w:rFonts w:cs="Arial"/>
                <w:sz w:val="32"/>
                <w:szCs w:val="32"/>
              </w:rPr>
            </w:pPr>
          </w:p>
          <w:p w14:paraId="53DD6B91" w14:textId="6E2E8872" w:rsidR="001E3B73" w:rsidRDefault="00046E1D" w:rsidP="001E3B7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Here</w:t>
            </w:r>
            <w:r w:rsidRPr="00046E1D">
              <w:rPr>
                <w:rFonts w:cs="Arial"/>
                <w:sz w:val="32"/>
                <w:szCs w:val="32"/>
              </w:rPr>
              <w:t xml:space="preserve"> are </w:t>
            </w:r>
            <w:r>
              <w:rPr>
                <w:rFonts w:cs="Arial"/>
                <w:sz w:val="32"/>
                <w:szCs w:val="32"/>
              </w:rPr>
              <w:t>statements</w:t>
            </w:r>
            <w:r w:rsidRPr="00046E1D">
              <w:rPr>
                <w:rFonts w:cs="Arial"/>
                <w:sz w:val="32"/>
                <w:szCs w:val="32"/>
              </w:rPr>
              <w:t xml:space="preserve"> Council staff say about how they want to work with you.</w:t>
            </w:r>
          </w:p>
          <w:p w14:paraId="080BFFB5" w14:textId="77777777" w:rsidR="00046E1D" w:rsidRPr="00046E1D" w:rsidRDefault="00046E1D" w:rsidP="001E3B73">
            <w:pPr>
              <w:rPr>
                <w:rFonts w:cs="Arial"/>
                <w:sz w:val="32"/>
                <w:szCs w:val="32"/>
              </w:rPr>
            </w:pPr>
          </w:p>
          <w:p w14:paraId="0AEB8BA6" w14:textId="77777777" w:rsidR="001E3B73" w:rsidRPr="001E3B73" w:rsidRDefault="001E3B73" w:rsidP="001E3B73">
            <w:pPr>
              <w:rPr>
                <w:rFonts w:cs="Arial"/>
                <w:sz w:val="32"/>
                <w:szCs w:val="32"/>
              </w:rPr>
            </w:pPr>
          </w:p>
          <w:p w14:paraId="3A09EAA1" w14:textId="77777777" w:rsidR="001E3B73" w:rsidRPr="001E3B73" w:rsidRDefault="001E3B73" w:rsidP="00046E1D">
            <w:pPr>
              <w:rPr>
                <w:rFonts w:cs="Arial"/>
                <w:sz w:val="32"/>
                <w:szCs w:val="32"/>
              </w:rPr>
            </w:pPr>
          </w:p>
        </w:tc>
      </w:tr>
      <w:tr w:rsidR="00046E1D" w:rsidRPr="001E3B73" w14:paraId="2B7CB303" w14:textId="77777777" w:rsidTr="001E3B73"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A5A5C60" w14:textId="4DDC5A10" w:rsidR="00046E1D" w:rsidRDefault="00046E1D" w:rsidP="001E3B73">
            <w:pPr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F25131C" wp14:editId="0458630B">
                  <wp:extent cx="1120140" cy="737235"/>
                  <wp:effectExtent l="0" t="0" r="3810" b="5715"/>
                  <wp:docPr id="63679387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B1FEF5" w14:textId="77777777" w:rsidR="00046E1D" w:rsidRPr="00046E1D" w:rsidRDefault="00046E1D" w:rsidP="00046E1D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046E1D">
              <w:rPr>
                <w:rFonts w:cs="Arial"/>
                <w:b/>
                <w:bCs/>
                <w:sz w:val="32"/>
                <w:szCs w:val="32"/>
              </w:rPr>
              <w:t>Can you tell us how well we are doing?</w:t>
            </w:r>
          </w:p>
          <w:p w14:paraId="3796B3CE" w14:textId="77777777" w:rsidR="00046E1D" w:rsidRDefault="00046E1D" w:rsidP="001E3B73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5663017" w14:textId="77777777" w:rsidR="008F68BE" w:rsidRDefault="008F68BE">
      <w:pPr>
        <w:rPr>
          <w:rFonts w:cs="Arial"/>
          <w:sz w:val="32"/>
          <w:szCs w:val="32"/>
        </w:rPr>
      </w:pPr>
    </w:p>
    <w:p w14:paraId="204A27E2" w14:textId="77777777" w:rsidR="00E058A1" w:rsidRDefault="00E058A1">
      <w:pPr>
        <w:rPr>
          <w:rFonts w:cs="Arial"/>
          <w:sz w:val="32"/>
          <w:szCs w:val="32"/>
        </w:rPr>
      </w:pPr>
    </w:p>
    <w:p w14:paraId="73C441A9" w14:textId="77777777" w:rsidR="00BF20F1" w:rsidRDefault="00BF20F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71"/>
        <w:gridCol w:w="3640"/>
        <w:gridCol w:w="3228"/>
      </w:tblGrid>
      <w:tr w:rsidR="00E058A1" w:rsidRPr="00E058A1" w14:paraId="120A85D4" w14:textId="77777777" w:rsidTr="00046E1D">
        <w:tc>
          <w:tcPr>
            <w:tcW w:w="2122" w:type="dxa"/>
          </w:tcPr>
          <w:p w14:paraId="785446E0" w14:textId="31B450A5" w:rsidR="00E058A1" w:rsidRDefault="00E058A1" w:rsidP="00E058A1">
            <w:pPr>
              <w:rPr>
                <w:rFonts w:cs="Arial"/>
                <w:sz w:val="32"/>
                <w:szCs w:val="32"/>
              </w:rPr>
            </w:pPr>
          </w:p>
          <w:p w14:paraId="50E0A3B8" w14:textId="1CABD5C9" w:rsidR="00E058A1" w:rsidRPr="00E058A1" w:rsidRDefault="00E058A1" w:rsidP="00E058A1">
            <w:pPr>
              <w:rPr>
                <w:rFonts w:cs="Arial"/>
                <w:sz w:val="32"/>
                <w:szCs w:val="32"/>
              </w:rPr>
            </w:pPr>
            <w:r w:rsidRPr="00E058A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7354A81" wp14:editId="2277F01C">
                  <wp:extent cx="614045" cy="1269365"/>
                  <wp:effectExtent l="0" t="0" r="0" b="6985"/>
                  <wp:docPr id="1047022028" name="Picture 308" descr="A black stick figure with a curved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 black stick figure with a curved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003C6" w14:textId="77777777" w:rsidR="00E058A1" w:rsidRPr="00E058A1" w:rsidRDefault="00E058A1" w:rsidP="00E058A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339" w:type="dxa"/>
            <w:gridSpan w:val="3"/>
            <w:hideMark/>
          </w:tcPr>
          <w:p w14:paraId="23149FC4" w14:textId="77777777" w:rsidR="00E058A1" w:rsidRDefault="00E058A1" w:rsidP="00E058A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10D9B45" w14:textId="609BD91C" w:rsidR="00E058A1" w:rsidRPr="00E058A1" w:rsidRDefault="00E058A1" w:rsidP="00E058A1">
            <w:pPr>
              <w:rPr>
                <w:rFonts w:cs="Arial"/>
                <w:sz w:val="32"/>
                <w:szCs w:val="32"/>
              </w:rPr>
            </w:pPr>
            <w:r w:rsidRPr="00E058A1">
              <w:rPr>
                <w:rFonts w:cs="Arial"/>
                <w:b/>
                <w:bCs/>
                <w:sz w:val="36"/>
                <w:szCs w:val="36"/>
              </w:rPr>
              <w:t>We care</w:t>
            </w:r>
            <w:r w:rsidRPr="00E058A1">
              <w:rPr>
                <w:rFonts w:cs="Arial"/>
                <w:sz w:val="36"/>
                <w:szCs w:val="36"/>
              </w:rPr>
              <w:t xml:space="preserve"> </w:t>
            </w:r>
            <w:r w:rsidRPr="00E058A1">
              <w:rPr>
                <w:rFonts w:cs="Arial"/>
                <w:sz w:val="32"/>
                <w:szCs w:val="32"/>
              </w:rPr>
              <w:t xml:space="preserve">– </w:t>
            </w:r>
            <w:r w:rsidR="009352A8" w:rsidRPr="009352A8">
              <w:rPr>
                <w:rFonts w:cs="Arial"/>
                <w:sz w:val="32"/>
                <w:szCs w:val="32"/>
              </w:rPr>
              <w:t>We care about people</w:t>
            </w:r>
            <w:r w:rsidR="009352A8">
              <w:rPr>
                <w:rFonts w:cs="Arial"/>
                <w:sz w:val="32"/>
                <w:szCs w:val="32"/>
              </w:rPr>
              <w:t>,</w:t>
            </w:r>
            <w:r w:rsidR="009352A8" w:rsidRPr="009352A8">
              <w:rPr>
                <w:rFonts w:cs="Arial"/>
                <w:sz w:val="32"/>
                <w:szCs w:val="32"/>
              </w:rPr>
              <w:t xml:space="preserve"> treat everyone with respect and see them as their own person.</w:t>
            </w:r>
          </w:p>
        </w:tc>
      </w:tr>
      <w:tr w:rsidR="00046E1D" w:rsidRPr="00046E1D" w14:paraId="0CF9022D" w14:textId="77777777" w:rsidTr="002F34E2">
        <w:tc>
          <w:tcPr>
            <w:tcW w:w="3593" w:type="dxa"/>
            <w:gridSpan w:val="2"/>
          </w:tcPr>
          <w:p w14:paraId="2121958E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0733B02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21C55CD" wp14:editId="14145DBC">
                  <wp:extent cx="1136821" cy="772077"/>
                  <wp:effectExtent l="0" t="0" r="6350" b="9525"/>
                  <wp:docPr id="2728265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B8E12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763A47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19A6ABCF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A19DAF9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C5CBAFB" wp14:editId="3C7E1D2E">
                  <wp:extent cx="906162" cy="835812"/>
                  <wp:effectExtent l="0" t="0" r="8255" b="2540"/>
                  <wp:docPr id="20324274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253D4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3786CFE5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9E262E7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323A10" wp14:editId="1AEA552D">
                  <wp:extent cx="1680518" cy="1212116"/>
                  <wp:effectExtent l="0" t="0" r="0" b="7620"/>
                  <wp:docPr id="1062853427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1D" w:rsidRPr="00046E1D" w14:paraId="7B8D9865" w14:textId="77777777" w:rsidTr="002F34E2">
        <w:tc>
          <w:tcPr>
            <w:tcW w:w="3593" w:type="dxa"/>
            <w:gridSpan w:val="2"/>
          </w:tcPr>
          <w:p w14:paraId="47D52C0C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807AEEF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D25F43" wp14:editId="639D64DB">
                  <wp:extent cx="518795" cy="504825"/>
                  <wp:effectExtent l="0" t="0" r="0" b="9525"/>
                  <wp:docPr id="324761157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EFA37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sz w:val="32"/>
                <w:szCs w:val="32"/>
              </w:rPr>
              <w:t>Yes</w:t>
            </w:r>
          </w:p>
          <w:p w14:paraId="5461DF54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49C18111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F814411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8330565" wp14:editId="4862B361">
                  <wp:extent cx="518795" cy="504825"/>
                  <wp:effectExtent l="0" t="0" r="0" b="9525"/>
                  <wp:docPr id="152910962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1D0051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1CA1E97C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A870D85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D887937" wp14:editId="479EF8D0">
                  <wp:extent cx="518795" cy="504825"/>
                  <wp:effectExtent l="0" t="0" r="0" b="9525"/>
                  <wp:docPr id="1713702181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E6820" w14:textId="77777777" w:rsidR="00046E1D" w:rsidRPr="00046E1D" w:rsidRDefault="00046E1D" w:rsidP="00046E1D">
            <w:pPr>
              <w:jc w:val="center"/>
              <w:rPr>
                <w:rFonts w:cs="Arial"/>
                <w:sz w:val="32"/>
                <w:szCs w:val="32"/>
              </w:rPr>
            </w:pPr>
            <w:r w:rsidRPr="00046E1D"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2F2B3163" w14:textId="77777777" w:rsidR="00E058A1" w:rsidRDefault="00E058A1">
      <w:pPr>
        <w:rPr>
          <w:rFonts w:cs="Arial"/>
          <w:sz w:val="32"/>
          <w:szCs w:val="32"/>
        </w:rPr>
      </w:pPr>
    </w:p>
    <w:p w14:paraId="087C1CD8" w14:textId="77777777" w:rsidR="00E058A1" w:rsidRDefault="00E058A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71"/>
        <w:gridCol w:w="3640"/>
        <w:gridCol w:w="3228"/>
      </w:tblGrid>
      <w:tr w:rsidR="00BF20F1" w:rsidRPr="00BF20F1" w14:paraId="4BCE1DFC" w14:textId="77777777" w:rsidTr="009352A8">
        <w:tc>
          <w:tcPr>
            <w:tcW w:w="2122" w:type="dxa"/>
          </w:tcPr>
          <w:p w14:paraId="6900E3D8" w14:textId="77777777" w:rsidR="00BF20F1" w:rsidRPr="00BF20F1" w:rsidRDefault="00BF20F1" w:rsidP="00BF20F1">
            <w:pPr>
              <w:rPr>
                <w:rFonts w:cs="Arial"/>
                <w:sz w:val="32"/>
                <w:szCs w:val="32"/>
              </w:rPr>
            </w:pPr>
          </w:p>
          <w:p w14:paraId="6231B2AE" w14:textId="029CDA5F" w:rsidR="00BF20F1" w:rsidRPr="00BF20F1" w:rsidRDefault="00BF20F1" w:rsidP="00BF20F1">
            <w:pPr>
              <w:rPr>
                <w:rFonts w:cs="Arial"/>
                <w:sz w:val="32"/>
                <w:szCs w:val="32"/>
              </w:rPr>
            </w:pPr>
            <w:r w:rsidRPr="00BF20F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0B00B1A" wp14:editId="1B00A3E9">
                  <wp:extent cx="1146175" cy="1173480"/>
                  <wp:effectExtent l="0" t="0" r="0" b="7620"/>
                  <wp:docPr id="1604473236" name="Picture 315" descr="A close-up of a hand putting a piece of pap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 close-up of a hand putting a piece of pap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A0958E" w14:textId="77777777" w:rsidR="00BF20F1" w:rsidRPr="00BF20F1" w:rsidRDefault="00BF20F1" w:rsidP="00BF20F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339" w:type="dxa"/>
            <w:gridSpan w:val="3"/>
          </w:tcPr>
          <w:p w14:paraId="569621FB" w14:textId="77777777" w:rsidR="00BF20F1" w:rsidRPr="00BF20F1" w:rsidRDefault="00BF20F1" w:rsidP="00BF20F1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8EB04A7" w14:textId="77777777" w:rsidR="009352A8" w:rsidRDefault="00BF20F1" w:rsidP="00BF20F1">
            <w:pPr>
              <w:rPr>
                <w:rFonts w:cs="Arial"/>
                <w:sz w:val="32"/>
                <w:szCs w:val="32"/>
              </w:rPr>
            </w:pPr>
            <w:r w:rsidRPr="00BF20F1">
              <w:rPr>
                <w:rFonts w:cs="Arial"/>
                <w:b/>
                <w:bCs/>
                <w:sz w:val="36"/>
                <w:szCs w:val="36"/>
              </w:rPr>
              <w:t>How we behave</w:t>
            </w:r>
            <w:r w:rsidRPr="00BF20F1">
              <w:rPr>
                <w:rFonts w:cs="Arial"/>
                <w:sz w:val="36"/>
                <w:szCs w:val="36"/>
              </w:rPr>
              <w:t xml:space="preserve"> </w:t>
            </w:r>
            <w:r w:rsidRPr="00BF20F1">
              <w:rPr>
                <w:rFonts w:cs="Arial"/>
                <w:sz w:val="32"/>
                <w:szCs w:val="32"/>
              </w:rPr>
              <w:t xml:space="preserve">– </w:t>
            </w:r>
            <w:r w:rsidR="009352A8" w:rsidRPr="009352A8">
              <w:rPr>
                <w:rFonts w:cs="Arial"/>
                <w:sz w:val="32"/>
                <w:szCs w:val="32"/>
              </w:rPr>
              <w:t xml:space="preserve">We follow the rules and try to do things the right way. </w:t>
            </w:r>
          </w:p>
          <w:p w14:paraId="42D9B0B6" w14:textId="77777777" w:rsidR="009352A8" w:rsidRDefault="009352A8" w:rsidP="00BF20F1">
            <w:pPr>
              <w:rPr>
                <w:rFonts w:cs="Arial"/>
                <w:sz w:val="32"/>
                <w:szCs w:val="32"/>
              </w:rPr>
            </w:pPr>
          </w:p>
          <w:p w14:paraId="6E7A7533" w14:textId="2B1E4214" w:rsidR="00BF20F1" w:rsidRDefault="009352A8" w:rsidP="00BF20F1">
            <w:pPr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We’re always looking for ways to improve.</w:t>
            </w:r>
          </w:p>
          <w:p w14:paraId="6F909668" w14:textId="77777777" w:rsidR="00BF20F1" w:rsidRDefault="00BF20F1" w:rsidP="00BF20F1">
            <w:pPr>
              <w:rPr>
                <w:rFonts w:cs="Arial"/>
                <w:sz w:val="32"/>
                <w:szCs w:val="32"/>
              </w:rPr>
            </w:pPr>
          </w:p>
          <w:p w14:paraId="32C507EF" w14:textId="77777777" w:rsidR="00BF20F1" w:rsidRPr="00BF20F1" w:rsidRDefault="00BF20F1" w:rsidP="00BF20F1">
            <w:pPr>
              <w:rPr>
                <w:rFonts w:cs="Arial"/>
                <w:sz w:val="32"/>
                <w:szCs w:val="32"/>
              </w:rPr>
            </w:pPr>
          </w:p>
        </w:tc>
      </w:tr>
      <w:tr w:rsidR="009352A8" w:rsidRPr="009352A8" w14:paraId="44392B5E" w14:textId="77777777" w:rsidTr="002F34E2">
        <w:tc>
          <w:tcPr>
            <w:tcW w:w="3593" w:type="dxa"/>
            <w:gridSpan w:val="2"/>
          </w:tcPr>
          <w:p w14:paraId="7894C1D0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DDC4445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59D0386" wp14:editId="639D02E5">
                  <wp:extent cx="1136821" cy="772077"/>
                  <wp:effectExtent l="0" t="0" r="6350" b="9525"/>
                  <wp:docPr id="199687504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33F7A4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2B009B3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0670D792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0AB0B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984F584" wp14:editId="1CCB9921">
                  <wp:extent cx="906162" cy="835812"/>
                  <wp:effectExtent l="0" t="0" r="8255" b="2540"/>
                  <wp:docPr id="12168671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A2A8E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6FAF6DC3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812CC6C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BE481A" wp14:editId="23E0E15E">
                  <wp:extent cx="1680518" cy="1212116"/>
                  <wp:effectExtent l="0" t="0" r="0" b="7620"/>
                  <wp:docPr id="921835502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2A8" w:rsidRPr="009352A8" w14:paraId="69E29C8F" w14:textId="77777777" w:rsidTr="002F34E2">
        <w:tc>
          <w:tcPr>
            <w:tcW w:w="3593" w:type="dxa"/>
            <w:gridSpan w:val="2"/>
          </w:tcPr>
          <w:p w14:paraId="604190B6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E596E9B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329769" wp14:editId="00E75CD5">
                  <wp:extent cx="518795" cy="504825"/>
                  <wp:effectExtent l="0" t="0" r="0" b="9525"/>
                  <wp:docPr id="243218081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F51E01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Yes</w:t>
            </w:r>
          </w:p>
          <w:p w14:paraId="718CE334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44F52FBC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D35243B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E10802" wp14:editId="41FD0A25">
                  <wp:extent cx="518795" cy="504825"/>
                  <wp:effectExtent l="0" t="0" r="0" b="9525"/>
                  <wp:docPr id="189303809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B923F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18E6582D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7D16F4B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7B1572" wp14:editId="43F26E63">
                  <wp:extent cx="518795" cy="504825"/>
                  <wp:effectExtent l="0" t="0" r="0" b="9525"/>
                  <wp:docPr id="2044274285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A76BE3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739B6041" w14:textId="77777777" w:rsidR="009352A8" w:rsidRDefault="009352A8">
      <w:pPr>
        <w:rPr>
          <w:rFonts w:cs="Arial"/>
          <w:sz w:val="32"/>
          <w:szCs w:val="32"/>
        </w:rPr>
      </w:pPr>
    </w:p>
    <w:p w14:paraId="449B2292" w14:textId="77777777" w:rsidR="009352A8" w:rsidRDefault="009352A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613"/>
        <w:gridCol w:w="3640"/>
        <w:gridCol w:w="3228"/>
      </w:tblGrid>
      <w:tr w:rsidR="006003FC" w:rsidRPr="006003FC" w14:paraId="10A5A57B" w14:textId="77777777" w:rsidTr="009352A8">
        <w:tc>
          <w:tcPr>
            <w:tcW w:w="1980" w:type="dxa"/>
          </w:tcPr>
          <w:p w14:paraId="67CAB0BE" w14:textId="77777777" w:rsidR="006003FC" w:rsidRPr="006003FC" w:rsidRDefault="006003FC" w:rsidP="006003FC">
            <w:pPr>
              <w:rPr>
                <w:rFonts w:cs="Arial"/>
                <w:sz w:val="32"/>
                <w:szCs w:val="32"/>
              </w:rPr>
            </w:pPr>
          </w:p>
          <w:p w14:paraId="65EB6A1F" w14:textId="164CD50F" w:rsidR="006003FC" w:rsidRPr="006003FC" w:rsidRDefault="006003FC" w:rsidP="006003FC">
            <w:pPr>
              <w:rPr>
                <w:rFonts w:cs="Arial"/>
                <w:sz w:val="32"/>
                <w:szCs w:val="32"/>
              </w:rPr>
            </w:pPr>
            <w:r w:rsidRPr="006003F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84A2F53" wp14:editId="209F31F9">
                  <wp:extent cx="1091565" cy="1036955"/>
                  <wp:effectExtent l="0" t="0" r="0" b="0"/>
                  <wp:docPr id="1277459309" name="Picture 322" descr="A black and white picture of a person with an ear and a person with an ea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 black and white picture of a person with an ear and a person with an ea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32631" w14:textId="77777777" w:rsidR="006003FC" w:rsidRPr="006003FC" w:rsidRDefault="006003FC" w:rsidP="006003F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481" w:type="dxa"/>
            <w:gridSpan w:val="3"/>
          </w:tcPr>
          <w:p w14:paraId="77ECF419" w14:textId="77777777" w:rsidR="006003FC" w:rsidRPr="006003FC" w:rsidRDefault="006003FC" w:rsidP="006003FC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85D5C2A" w14:textId="5C9D9F99" w:rsidR="006003FC" w:rsidRPr="006003FC" w:rsidRDefault="006003FC" w:rsidP="006003FC">
            <w:pPr>
              <w:rPr>
                <w:rFonts w:cs="Arial"/>
                <w:sz w:val="32"/>
                <w:szCs w:val="32"/>
              </w:rPr>
            </w:pPr>
            <w:r w:rsidRPr="006003FC">
              <w:rPr>
                <w:rFonts w:cs="Arial"/>
                <w:b/>
                <w:bCs/>
                <w:sz w:val="36"/>
                <w:szCs w:val="36"/>
              </w:rPr>
              <w:t>We are trusting</w:t>
            </w:r>
            <w:r w:rsidRPr="006003FC">
              <w:rPr>
                <w:rFonts w:cs="Arial"/>
                <w:sz w:val="36"/>
                <w:szCs w:val="36"/>
              </w:rPr>
              <w:t xml:space="preserve"> </w:t>
            </w:r>
            <w:r w:rsidRPr="006003FC">
              <w:rPr>
                <w:rFonts w:cs="Arial"/>
                <w:sz w:val="32"/>
                <w:szCs w:val="32"/>
              </w:rPr>
              <w:t xml:space="preserve">– </w:t>
            </w:r>
            <w:r w:rsidR="009352A8" w:rsidRPr="009352A8">
              <w:rPr>
                <w:rFonts w:cs="Arial"/>
                <w:sz w:val="32"/>
                <w:szCs w:val="32"/>
              </w:rPr>
              <w:t>We believe people know what’s best for them, and we listen to what they say.</w:t>
            </w:r>
          </w:p>
        </w:tc>
      </w:tr>
      <w:tr w:rsidR="009352A8" w:rsidRPr="009352A8" w14:paraId="01074EFB" w14:textId="77777777" w:rsidTr="002F34E2">
        <w:tc>
          <w:tcPr>
            <w:tcW w:w="3593" w:type="dxa"/>
            <w:gridSpan w:val="2"/>
          </w:tcPr>
          <w:p w14:paraId="14DA21FB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565F6C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EF0F648" wp14:editId="7D253757">
                  <wp:extent cx="1136821" cy="772077"/>
                  <wp:effectExtent l="0" t="0" r="6350" b="9525"/>
                  <wp:docPr id="12849759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75F6A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D3453A6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0B7A081C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395D6F0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7C9094E" wp14:editId="1676C330">
                  <wp:extent cx="906162" cy="835812"/>
                  <wp:effectExtent l="0" t="0" r="8255" b="2540"/>
                  <wp:docPr id="13169352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39AF2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363BDCA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18CC8FD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52AD7B6" wp14:editId="37A241B3">
                  <wp:extent cx="1680518" cy="1212116"/>
                  <wp:effectExtent l="0" t="0" r="0" b="7620"/>
                  <wp:docPr id="89263562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2A8" w:rsidRPr="009352A8" w14:paraId="6DAF738E" w14:textId="77777777" w:rsidTr="002F34E2">
        <w:tc>
          <w:tcPr>
            <w:tcW w:w="3593" w:type="dxa"/>
            <w:gridSpan w:val="2"/>
          </w:tcPr>
          <w:p w14:paraId="106DA816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9D6109C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6BF4F09" wp14:editId="5447F265">
                  <wp:extent cx="518795" cy="504825"/>
                  <wp:effectExtent l="0" t="0" r="0" b="9525"/>
                  <wp:docPr id="2093115312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813FE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Yes</w:t>
            </w:r>
          </w:p>
          <w:p w14:paraId="5C33B4DD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46AE67F6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BD734DD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2AFCA2" wp14:editId="772ABAED">
                  <wp:extent cx="518795" cy="504825"/>
                  <wp:effectExtent l="0" t="0" r="0" b="9525"/>
                  <wp:docPr id="831744032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13DCB8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67078843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703514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D51FB67" wp14:editId="0D266813">
                  <wp:extent cx="518795" cy="504825"/>
                  <wp:effectExtent l="0" t="0" r="0" b="9525"/>
                  <wp:docPr id="893820276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51C99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7DD0E2A5" w14:textId="77777777" w:rsidR="009352A8" w:rsidRDefault="009352A8">
      <w:pPr>
        <w:rPr>
          <w:rFonts w:cs="Arial"/>
          <w:sz w:val="32"/>
          <w:szCs w:val="32"/>
        </w:rPr>
      </w:pPr>
    </w:p>
    <w:p w14:paraId="2DF0F031" w14:textId="77777777" w:rsidR="009352A8" w:rsidRDefault="009352A8">
      <w:pPr>
        <w:rPr>
          <w:rFonts w:cs="Arial"/>
          <w:sz w:val="32"/>
          <w:szCs w:val="32"/>
        </w:rPr>
      </w:pPr>
    </w:p>
    <w:p w14:paraId="46C1B1DF" w14:textId="77777777" w:rsidR="00BF20F1" w:rsidRDefault="00BF20F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471"/>
        <w:gridCol w:w="3640"/>
        <w:gridCol w:w="3228"/>
      </w:tblGrid>
      <w:tr w:rsidR="007603A8" w:rsidRPr="007603A8" w14:paraId="1F64C57B" w14:textId="77777777" w:rsidTr="009352A8">
        <w:tc>
          <w:tcPr>
            <w:tcW w:w="2122" w:type="dxa"/>
            <w:hideMark/>
          </w:tcPr>
          <w:p w14:paraId="1F4AF2EC" w14:textId="704FF921" w:rsidR="007603A8" w:rsidRDefault="007603A8" w:rsidP="007603A8">
            <w:pPr>
              <w:rPr>
                <w:rFonts w:cs="Arial"/>
                <w:sz w:val="32"/>
                <w:szCs w:val="32"/>
              </w:rPr>
            </w:pPr>
          </w:p>
          <w:p w14:paraId="2038263F" w14:textId="486A7401" w:rsidR="007603A8" w:rsidRPr="007603A8" w:rsidRDefault="007603A8" w:rsidP="007603A8">
            <w:pPr>
              <w:rPr>
                <w:rFonts w:cs="Arial"/>
                <w:sz w:val="32"/>
                <w:szCs w:val="32"/>
              </w:rPr>
            </w:pPr>
            <w:r w:rsidRPr="007603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6F12E18" wp14:editId="1DD6B2AD">
                  <wp:extent cx="1160059" cy="1119736"/>
                  <wp:effectExtent l="0" t="0" r="2540" b="4445"/>
                  <wp:docPr id="2075481972" name="Picture 329" descr="A black stick figure pointing at a check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 black stick figure pointing at a check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18" cy="112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9" w:type="dxa"/>
            <w:gridSpan w:val="3"/>
          </w:tcPr>
          <w:p w14:paraId="72D9ECEE" w14:textId="77777777" w:rsidR="007603A8" w:rsidRDefault="007603A8" w:rsidP="007603A8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6149D4C" w14:textId="77777777" w:rsidR="009352A8" w:rsidRDefault="007603A8" w:rsidP="007603A8">
            <w:pPr>
              <w:rPr>
                <w:rFonts w:cs="Arial"/>
                <w:sz w:val="32"/>
                <w:szCs w:val="32"/>
              </w:rPr>
            </w:pPr>
            <w:r w:rsidRPr="007603A8">
              <w:rPr>
                <w:rFonts w:cs="Arial"/>
                <w:b/>
                <w:bCs/>
                <w:sz w:val="36"/>
                <w:szCs w:val="36"/>
              </w:rPr>
              <w:t>We are open</w:t>
            </w:r>
            <w:r w:rsidRPr="007603A8">
              <w:rPr>
                <w:rFonts w:cs="Arial"/>
                <w:sz w:val="36"/>
                <w:szCs w:val="36"/>
              </w:rPr>
              <w:t xml:space="preserve"> </w:t>
            </w:r>
            <w:r w:rsidRPr="007603A8">
              <w:rPr>
                <w:rFonts w:cs="Arial"/>
                <w:sz w:val="32"/>
                <w:szCs w:val="32"/>
              </w:rPr>
              <w:t xml:space="preserve">– </w:t>
            </w:r>
            <w:r w:rsidR="009352A8" w:rsidRPr="009352A8">
              <w:rPr>
                <w:rFonts w:cs="Arial"/>
                <w:sz w:val="32"/>
                <w:szCs w:val="32"/>
              </w:rPr>
              <w:t xml:space="preserve">We’re honest about how we work and the rules we follow. </w:t>
            </w:r>
          </w:p>
          <w:p w14:paraId="290A89E1" w14:textId="77777777" w:rsidR="009352A8" w:rsidRDefault="009352A8" w:rsidP="007603A8">
            <w:pPr>
              <w:rPr>
                <w:rFonts w:cs="Arial"/>
                <w:sz w:val="32"/>
                <w:szCs w:val="32"/>
              </w:rPr>
            </w:pPr>
          </w:p>
          <w:p w14:paraId="02ED1E99" w14:textId="5FE32B8C" w:rsidR="007603A8" w:rsidRDefault="009352A8" w:rsidP="007603A8">
            <w:pPr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We explain things clearly so you know what we can and can’t do</w:t>
            </w:r>
          </w:p>
          <w:p w14:paraId="70BD0B3B" w14:textId="77777777" w:rsidR="0069734B" w:rsidRPr="007603A8" w:rsidRDefault="0069734B" w:rsidP="007603A8">
            <w:pPr>
              <w:rPr>
                <w:rFonts w:cs="Arial"/>
                <w:sz w:val="32"/>
                <w:szCs w:val="32"/>
              </w:rPr>
            </w:pPr>
          </w:p>
        </w:tc>
      </w:tr>
      <w:tr w:rsidR="009352A8" w:rsidRPr="009352A8" w14:paraId="24EB9200" w14:textId="77777777" w:rsidTr="002F34E2">
        <w:tc>
          <w:tcPr>
            <w:tcW w:w="3593" w:type="dxa"/>
            <w:gridSpan w:val="2"/>
          </w:tcPr>
          <w:p w14:paraId="251F698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1201CCF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7FFA83A" wp14:editId="35E58E44">
                  <wp:extent cx="1136821" cy="772077"/>
                  <wp:effectExtent l="0" t="0" r="6350" b="9525"/>
                  <wp:docPr id="7604495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E16F5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9C35BBE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16A35E58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467130A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8F8E56" wp14:editId="18544599">
                  <wp:extent cx="906162" cy="835812"/>
                  <wp:effectExtent l="0" t="0" r="8255" b="2540"/>
                  <wp:docPr id="7800761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521B88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55F71363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2AF94C9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FEB594" wp14:editId="0D88D50C">
                  <wp:extent cx="1680518" cy="1212116"/>
                  <wp:effectExtent l="0" t="0" r="0" b="7620"/>
                  <wp:docPr id="883427226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2A8" w:rsidRPr="009352A8" w14:paraId="134137A0" w14:textId="77777777" w:rsidTr="002F34E2">
        <w:tc>
          <w:tcPr>
            <w:tcW w:w="3593" w:type="dxa"/>
            <w:gridSpan w:val="2"/>
          </w:tcPr>
          <w:p w14:paraId="7C4CDF91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C29BF2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61DE96" wp14:editId="26A5074C">
                  <wp:extent cx="518795" cy="504825"/>
                  <wp:effectExtent l="0" t="0" r="0" b="9525"/>
                  <wp:docPr id="2104589574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71036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Yes</w:t>
            </w:r>
          </w:p>
          <w:p w14:paraId="3655C7AD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13DA0C72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F1C27AA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15AA2E" wp14:editId="6E2E69B2">
                  <wp:extent cx="518795" cy="504825"/>
                  <wp:effectExtent l="0" t="0" r="0" b="9525"/>
                  <wp:docPr id="1779867434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2A6BB7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047325D9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07FAB8E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599BA58" wp14:editId="758E6C00">
                  <wp:extent cx="518795" cy="504825"/>
                  <wp:effectExtent l="0" t="0" r="0" b="9525"/>
                  <wp:docPr id="700335536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5497E" w14:textId="77777777" w:rsidR="009352A8" w:rsidRPr="009352A8" w:rsidRDefault="009352A8" w:rsidP="009352A8">
            <w:pPr>
              <w:jc w:val="center"/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sz w:val="32"/>
                <w:szCs w:val="32"/>
              </w:rPr>
              <w:t>Sometimes</w:t>
            </w:r>
          </w:p>
        </w:tc>
      </w:tr>
    </w:tbl>
    <w:p w14:paraId="02A0734D" w14:textId="77777777" w:rsidR="009352A8" w:rsidRDefault="009352A8">
      <w:pPr>
        <w:rPr>
          <w:rFonts w:cs="Arial"/>
          <w:sz w:val="32"/>
          <w:szCs w:val="32"/>
        </w:rPr>
      </w:pPr>
    </w:p>
    <w:p w14:paraId="6042A5C6" w14:textId="77777777" w:rsidR="009352A8" w:rsidRDefault="009352A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7"/>
        <w:gridCol w:w="1026"/>
        <w:gridCol w:w="142"/>
        <w:gridCol w:w="57"/>
        <w:gridCol w:w="1028"/>
        <w:gridCol w:w="103"/>
        <w:gridCol w:w="686"/>
        <w:gridCol w:w="1225"/>
        <w:gridCol w:w="1217"/>
        <w:gridCol w:w="254"/>
        <w:gridCol w:w="258"/>
        <w:gridCol w:w="713"/>
        <w:gridCol w:w="1285"/>
        <w:gridCol w:w="1230"/>
      </w:tblGrid>
      <w:tr w:rsidR="0069734B" w:rsidRPr="0069734B" w14:paraId="3E2EE5A3" w14:textId="77777777" w:rsidTr="00E93BEC">
        <w:tc>
          <w:tcPr>
            <w:tcW w:w="2263" w:type="dxa"/>
            <w:gridSpan w:val="2"/>
            <w:hideMark/>
          </w:tcPr>
          <w:p w14:paraId="20012C20" w14:textId="5F453CA0" w:rsidR="0069734B" w:rsidRDefault="0069734B" w:rsidP="0069734B">
            <w:pPr>
              <w:rPr>
                <w:rFonts w:cs="Arial"/>
                <w:sz w:val="32"/>
                <w:szCs w:val="32"/>
              </w:rPr>
            </w:pPr>
          </w:p>
          <w:p w14:paraId="4A494115" w14:textId="77777777" w:rsidR="00690FF5" w:rsidRDefault="00690FF5" w:rsidP="0069734B">
            <w:pPr>
              <w:rPr>
                <w:rFonts w:cs="Arial"/>
                <w:sz w:val="32"/>
                <w:szCs w:val="32"/>
              </w:rPr>
            </w:pPr>
            <w:r w:rsidRPr="0069734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FEC3BA" wp14:editId="75A77249">
                  <wp:extent cx="1009650" cy="1050925"/>
                  <wp:effectExtent l="0" t="0" r="0" b="0"/>
                  <wp:docPr id="700201550" name="Picture 336" descr="A black and white image of two people sitting on a white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 black and white image of two people sitting on a white surfac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20A97" w14:textId="77777777" w:rsidR="00351BFF" w:rsidRDefault="00351BFF" w:rsidP="0069734B">
            <w:pPr>
              <w:rPr>
                <w:rFonts w:cs="Arial"/>
                <w:sz w:val="32"/>
                <w:szCs w:val="32"/>
              </w:rPr>
            </w:pPr>
          </w:p>
          <w:p w14:paraId="072198B7" w14:textId="16F00BBB" w:rsidR="00690FF5" w:rsidRPr="0069734B" w:rsidRDefault="00690FF5" w:rsidP="0069734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198" w:type="dxa"/>
            <w:gridSpan w:val="12"/>
            <w:hideMark/>
          </w:tcPr>
          <w:p w14:paraId="0CC72C46" w14:textId="77777777" w:rsidR="00690FF5" w:rsidRDefault="00690FF5" w:rsidP="0069734B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EEC66C2" w14:textId="3D8FDE87" w:rsidR="0069734B" w:rsidRPr="0069734B" w:rsidRDefault="009352A8" w:rsidP="0069734B">
            <w:pPr>
              <w:rPr>
                <w:rFonts w:cs="Arial"/>
                <w:sz w:val="32"/>
                <w:szCs w:val="32"/>
              </w:rPr>
            </w:pPr>
            <w:r w:rsidRPr="009352A8">
              <w:rPr>
                <w:rFonts w:cs="Arial"/>
                <w:b/>
                <w:bCs/>
                <w:sz w:val="36"/>
                <w:szCs w:val="36"/>
              </w:rPr>
              <w:t>We take time to listen, talk, and get to know people</w:t>
            </w:r>
            <w:r w:rsidR="00E93BEC">
              <w:rPr>
                <w:rFonts w:cs="Arial"/>
                <w:b/>
                <w:bCs/>
                <w:sz w:val="36"/>
                <w:szCs w:val="36"/>
              </w:rPr>
              <w:t>.</w:t>
            </w:r>
          </w:p>
        </w:tc>
      </w:tr>
      <w:tr w:rsidR="00E93BEC" w:rsidRPr="00E93BEC" w14:paraId="6B97791F" w14:textId="77777777" w:rsidTr="002F34E2">
        <w:tc>
          <w:tcPr>
            <w:tcW w:w="3593" w:type="dxa"/>
            <w:gridSpan w:val="6"/>
          </w:tcPr>
          <w:p w14:paraId="04DE2A58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0B163C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2DD4A4" wp14:editId="504361D5">
                  <wp:extent cx="1136821" cy="772077"/>
                  <wp:effectExtent l="0" t="0" r="6350" b="9525"/>
                  <wp:docPr id="211569158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0D256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B722593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  <w:gridSpan w:val="5"/>
          </w:tcPr>
          <w:p w14:paraId="65186DD0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539B6AD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40D0271" wp14:editId="42238FA1">
                  <wp:extent cx="906162" cy="835812"/>
                  <wp:effectExtent l="0" t="0" r="8255" b="2540"/>
                  <wp:docPr id="14233625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1FD30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  <w:gridSpan w:val="3"/>
          </w:tcPr>
          <w:p w14:paraId="2CFAFB79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38E0D0D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49E083" wp14:editId="5236F74D">
                  <wp:extent cx="1680518" cy="1212116"/>
                  <wp:effectExtent l="0" t="0" r="0" b="7620"/>
                  <wp:docPr id="53318694" name="Picture 9" descr="A hand pointing at someth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09397" name="Picture 9" descr="A hand pointing at someth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690" cy="121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BEC" w:rsidRPr="00E93BEC" w14:paraId="2C07D2C7" w14:textId="77777777" w:rsidTr="002F34E2">
        <w:tc>
          <w:tcPr>
            <w:tcW w:w="3593" w:type="dxa"/>
            <w:gridSpan w:val="6"/>
          </w:tcPr>
          <w:p w14:paraId="2D0E8C74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22F1117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1BA2C87" wp14:editId="7E4AEB90">
                  <wp:extent cx="518795" cy="504825"/>
                  <wp:effectExtent l="0" t="0" r="0" b="9525"/>
                  <wp:docPr id="2071757582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F55C2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sz w:val="32"/>
                <w:szCs w:val="32"/>
              </w:rPr>
              <w:t>Yes</w:t>
            </w:r>
          </w:p>
          <w:p w14:paraId="11A95D6B" w14:textId="77777777" w:rsid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B79A202" w14:textId="77777777" w:rsidR="006E3D05" w:rsidRPr="00E93BEC" w:rsidRDefault="006E3D05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  <w:gridSpan w:val="5"/>
          </w:tcPr>
          <w:p w14:paraId="2448F8DA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E7F90AC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B3C002E" wp14:editId="67DFAAC4">
                  <wp:extent cx="518795" cy="504825"/>
                  <wp:effectExtent l="0" t="0" r="0" b="9525"/>
                  <wp:docPr id="1717156924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DE948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  <w:gridSpan w:val="3"/>
          </w:tcPr>
          <w:p w14:paraId="424B3DFB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95A351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AA71B0A" wp14:editId="47C50F72">
                  <wp:extent cx="518795" cy="504825"/>
                  <wp:effectExtent l="0" t="0" r="0" b="9525"/>
                  <wp:docPr id="2078828121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A7522A" w14:textId="77777777" w:rsidR="00E93BEC" w:rsidRPr="00E93BEC" w:rsidRDefault="00E93BEC" w:rsidP="00E93BEC">
            <w:pPr>
              <w:jc w:val="center"/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sz w:val="32"/>
                <w:szCs w:val="32"/>
              </w:rPr>
              <w:t>Sometimes</w:t>
            </w:r>
          </w:p>
        </w:tc>
      </w:tr>
      <w:tr w:rsidR="0011285F" w:rsidRPr="0011285F" w14:paraId="1B127B17" w14:textId="77777777" w:rsidTr="009E4E54">
        <w:tc>
          <w:tcPr>
            <w:tcW w:w="2405" w:type="dxa"/>
            <w:gridSpan w:val="3"/>
            <w:hideMark/>
          </w:tcPr>
          <w:p w14:paraId="6C051872" w14:textId="48921922" w:rsid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  <w:p w14:paraId="3853AD44" w14:textId="77777777" w:rsidR="0011285F" w:rsidRDefault="0011285F" w:rsidP="0011285F">
            <w:pPr>
              <w:rPr>
                <w:rFonts w:cs="Arial"/>
                <w:sz w:val="32"/>
                <w:szCs w:val="32"/>
              </w:rPr>
            </w:pPr>
            <w:r w:rsidRPr="0011285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D643BBE" wp14:editId="59548FBC">
                  <wp:extent cx="969010" cy="1091565"/>
                  <wp:effectExtent l="0" t="0" r="2540" b="0"/>
                  <wp:docPr id="1605663323" name="Picture 351" descr="A black and white image of a person with their hand on his ch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 black and white image of a person with their hand on his ches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4DD7C" w14:textId="626D124F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6" w:type="dxa"/>
            <w:gridSpan w:val="11"/>
            <w:hideMark/>
          </w:tcPr>
          <w:p w14:paraId="5361338A" w14:textId="77777777" w:rsidR="0011285F" w:rsidRDefault="0011285F" w:rsidP="0011285F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582EEDD" w14:textId="7B0D6D47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  <w:r w:rsidRPr="0011285F">
              <w:rPr>
                <w:rFonts w:cs="Arial"/>
                <w:b/>
                <w:bCs/>
                <w:sz w:val="36"/>
                <w:szCs w:val="36"/>
              </w:rPr>
              <w:t>We are honest</w:t>
            </w:r>
            <w:r w:rsidRPr="0011285F">
              <w:rPr>
                <w:rFonts w:cs="Arial"/>
                <w:sz w:val="36"/>
                <w:szCs w:val="36"/>
              </w:rPr>
              <w:t xml:space="preserve"> </w:t>
            </w:r>
            <w:r w:rsidRPr="0011285F">
              <w:rPr>
                <w:rFonts w:cs="Arial"/>
                <w:sz w:val="32"/>
                <w:szCs w:val="32"/>
              </w:rPr>
              <w:t xml:space="preserve">– </w:t>
            </w:r>
            <w:r w:rsidR="00E93BEC" w:rsidRPr="00E93BEC">
              <w:rPr>
                <w:rFonts w:cs="Arial"/>
                <w:sz w:val="32"/>
                <w:szCs w:val="32"/>
              </w:rPr>
              <w:t xml:space="preserve">We say what we’re going to </w:t>
            </w:r>
            <w:proofErr w:type="gramStart"/>
            <w:r w:rsidR="00E93BEC" w:rsidRPr="00E93BEC">
              <w:rPr>
                <w:rFonts w:cs="Arial"/>
                <w:sz w:val="32"/>
                <w:szCs w:val="32"/>
              </w:rPr>
              <w:t>do</w:t>
            </w:r>
            <w:proofErr w:type="gramEnd"/>
            <w:r w:rsidR="00E93BEC">
              <w:rPr>
                <w:rFonts w:cs="Arial"/>
                <w:sz w:val="32"/>
                <w:szCs w:val="32"/>
              </w:rPr>
              <w:t xml:space="preserve"> </w:t>
            </w:r>
            <w:r w:rsidR="00E93BEC" w:rsidRPr="00E93BEC">
              <w:rPr>
                <w:rFonts w:cs="Arial"/>
                <w:sz w:val="32"/>
                <w:szCs w:val="32"/>
              </w:rPr>
              <w:t>and we do it.</w:t>
            </w:r>
          </w:p>
        </w:tc>
      </w:tr>
      <w:tr w:rsidR="0011285F" w:rsidRPr="0011285F" w14:paraId="6A7DADE6" w14:textId="77777777" w:rsidTr="009E4E54">
        <w:tc>
          <w:tcPr>
            <w:tcW w:w="3490" w:type="dxa"/>
            <w:gridSpan w:val="5"/>
          </w:tcPr>
          <w:p w14:paraId="02103316" w14:textId="77777777" w:rsidR="0011285F" w:rsidRPr="0011285F" w:rsidRDefault="0011285F" w:rsidP="0011285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485" w:type="dxa"/>
            <w:gridSpan w:val="5"/>
          </w:tcPr>
          <w:p w14:paraId="7360A1A9" w14:textId="7D9CE337" w:rsidR="0011285F" w:rsidRPr="0011285F" w:rsidRDefault="0011285F" w:rsidP="0011285F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486" w:type="dxa"/>
            <w:gridSpan w:val="4"/>
          </w:tcPr>
          <w:p w14:paraId="31321C8A" w14:textId="2382D170" w:rsidR="0011285F" w:rsidRPr="0011285F" w:rsidRDefault="0011285F" w:rsidP="0011285F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11285F" w:rsidRPr="0011285F" w14:paraId="4AB5191F" w14:textId="77777777" w:rsidTr="005765B5">
        <w:tc>
          <w:tcPr>
            <w:tcW w:w="1237" w:type="dxa"/>
          </w:tcPr>
          <w:p w14:paraId="7FE52F3B" w14:textId="77777777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25" w:type="dxa"/>
            <w:gridSpan w:val="3"/>
          </w:tcPr>
          <w:p w14:paraId="1651E70B" w14:textId="0176B5F6" w:rsidR="009E4E54" w:rsidRPr="0011285F" w:rsidRDefault="009E4E54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17" w:type="dxa"/>
            <w:gridSpan w:val="3"/>
          </w:tcPr>
          <w:p w14:paraId="5F19472B" w14:textId="71D131F7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25" w:type="dxa"/>
          </w:tcPr>
          <w:p w14:paraId="67CC22F9" w14:textId="718AB867" w:rsidR="009E4E54" w:rsidRPr="0011285F" w:rsidRDefault="009E4E54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17" w:type="dxa"/>
          </w:tcPr>
          <w:p w14:paraId="1D6688F2" w14:textId="568CC5BD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25" w:type="dxa"/>
            <w:gridSpan w:val="3"/>
          </w:tcPr>
          <w:p w14:paraId="01A06144" w14:textId="68EFE764" w:rsidR="009E4E54" w:rsidRPr="0011285F" w:rsidRDefault="009E4E54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85" w:type="dxa"/>
          </w:tcPr>
          <w:p w14:paraId="00C02DC5" w14:textId="06C5AFA4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30" w:type="dxa"/>
          </w:tcPr>
          <w:p w14:paraId="67A89DA8" w14:textId="79411230" w:rsidR="0011285F" w:rsidRPr="0011285F" w:rsidRDefault="0011285F" w:rsidP="0011285F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16292847" w14:textId="77777777" w:rsidR="00351BFF" w:rsidRDefault="00351BFF">
      <w:pPr>
        <w:rPr>
          <w:rFonts w:cs="Arial"/>
          <w:sz w:val="32"/>
          <w:szCs w:val="32"/>
        </w:rPr>
      </w:pPr>
    </w:p>
    <w:p w14:paraId="4E48F9CB" w14:textId="77777777" w:rsidR="00E93BEC" w:rsidRDefault="00E93BEC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334"/>
      </w:tblGrid>
      <w:tr w:rsidR="0029606B" w:rsidRPr="0029606B" w14:paraId="03D0292C" w14:textId="77777777" w:rsidTr="0029606B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25A12CAF" w14:textId="192E1899" w:rsidR="0029606B" w:rsidRPr="0029606B" w:rsidRDefault="0029606B" w:rsidP="0029606B">
            <w:pPr>
              <w:rPr>
                <w:rFonts w:cs="Arial"/>
                <w:sz w:val="32"/>
                <w:szCs w:val="32"/>
              </w:rPr>
            </w:pPr>
            <w:r w:rsidRPr="0029606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F0909D8" wp14:editId="1E45B22E">
                  <wp:extent cx="1009650" cy="914400"/>
                  <wp:effectExtent l="0" t="0" r="0" b="0"/>
                  <wp:docPr id="158743662" name="Picture 352" descr="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43662" name="Picture 352" descr="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3BFACF" w14:textId="6F8C57FC" w:rsidR="0029606B" w:rsidRPr="0029606B" w:rsidRDefault="0029606B" w:rsidP="0029606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29606B">
              <w:rPr>
                <w:rFonts w:cs="Arial"/>
                <w:b/>
                <w:bCs/>
                <w:sz w:val="36"/>
                <w:szCs w:val="36"/>
              </w:rPr>
              <w:t xml:space="preserve">Is there anything else you would like to say about how the </w:t>
            </w:r>
            <w:r w:rsidR="00EC418F">
              <w:rPr>
                <w:rFonts w:cs="Arial"/>
                <w:b/>
                <w:bCs/>
                <w:sz w:val="36"/>
                <w:szCs w:val="36"/>
              </w:rPr>
              <w:t>C</w:t>
            </w:r>
            <w:r w:rsidRPr="0029606B">
              <w:rPr>
                <w:rFonts w:cs="Arial"/>
                <w:b/>
                <w:bCs/>
                <w:sz w:val="36"/>
                <w:szCs w:val="36"/>
              </w:rPr>
              <w:t>ouncil and social care</w:t>
            </w:r>
            <w:r w:rsidR="007C62C9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 w:rsidR="007C62C9" w:rsidRPr="00051828">
              <w:rPr>
                <w:rFonts w:cs="Arial"/>
                <w:b/>
                <w:bCs/>
                <w:sz w:val="36"/>
                <w:szCs w:val="36"/>
              </w:rPr>
              <w:t>works</w:t>
            </w:r>
            <w:r w:rsidRPr="0029606B">
              <w:rPr>
                <w:rFonts w:cs="Arial"/>
                <w:b/>
                <w:bCs/>
                <w:sz w:val="36"/>
                <w:szCs w:val="36"/>
              </w:rPr>
              <w:t>?</w:t>
            </w:r>
          </w:p>
          <w:p w14:paraId="1F11AABF" w14:textId="77777777" w:rsidR="0029606B" w:rsidRPr="0029606B" w:rsidRDefault="0029606B" w:rsidP="0029606B">
            <w:pPr>
              <w:rPr>
                <w:rFonts w:cs="Arial"/>
                <w:sz w:val="32"/>
                <w:szCs w:val="32"/>
              </w:rPr>
            </w:pPr>
          </w:p>
        </w:tc>
      </w:tr>
      <w:tr w:rsidR="0029606B" w:rsidRPr="0029606B" w14:paraId="12092FC4" w14:textId="77777777" w:rsidTr="0029606B">
        <w:tc>
          <w:tcPr>
            <w:tcW w:w="104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A3A52" w14:textId="653F82AE" w:rsidR="0029606B" w:rsidRDefault="0029606B" w:rsidP="0029606B">
            <w:pPr>
              <w:rPr>
                <w:rFonts w:cs="Arial"/>
                <w:sz w:val="32"/>
                <w:szCs w:val="32"/>
              </w:rPr>
            </w:pPr>
            <w:r w:rsidRPr="0029606B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1520" behindDoc="0" locked="0" layoutInCell="1" allowOverlap="1" wp14:anchorId="2624DB97" wp14:editId="24534FE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118745</wp:posOffset>
                      </wp:positionV>
                      <wp:extent cx="6195695" cy="3772535"/>
                      <wp:effectExtent l="0" t="0" r="14605" b="18415"/>
                      <wp:wrapSquare wrapText="bothSides"/>
                      <wp:docPr id="570378903" name="Text Box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3772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CB8314" w14:textId="77777777" w:rsidR="0029606B" w:rsidRDefault="0029606B" w:rsidP="0029606B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4270676A" w14:textId="77777777" w:rsidR="0029606B" w:rsidRDefault="0029606B" w:rsidP="0029606B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3C1C7B" w14:textId="77777777" w:rsidR="0029606B" w:rsidRDefault="0029606B" w:rsidP="0029606B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4DB97" id="Text Box 353" o:spid="_x0000_s1036" type="#_x0000_t202" style="position:absolute;margin-left:7.6pt;margin-top:9.35pt;width:487.85pt;height:297.0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">
                      <v:textbox>
                        <w:txbxContent>
                          <w:p w14:paraId="48CB8314" w14:textId="77777777" w:rsidR="0029606B" w:rsidRDefault="0029606B" w:rsidP="0029606B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4270676A" w14:textId="77777777" w:rsidR="0029606B" w:rsidRDefault="0029606B" w:rsidP="0029606B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6D3C1C7B" w14:textId="77777777" w:rsidR="0029606B" w:rsidRDefault="0029606B" w:rsidP="0029606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4BC2CF4" w14:textId="0628ACE3" w:rsidR="0029606B" w:rsidRDefault="0029606B" w:rsidP="0029606B">
            <w:pPr>
              <w:rPr>
                <w:rFonts w:cs="Arial"/>
                <w:sz w:val="32"/>
                <w:szCs w:val="32"/>
              </w:rPr>
            </w:pPr>
          </w:p>
          <w:p w14:paraId="63C830E8" w14:textId="5C2DD489" w:rsidR="0029606B" w:rsidRPr="0029606B" w:rsidRDefault="0029606B" w:rsidP="0029606B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9518FA2" w14:textId="77777777" w:rsidR="0011285F" w:rsidRDefault="0011285F">
      <w:pPr>
        <w:rPr>
          <w:rFonts w:cs="Arial"/>
          <w:sz w:val="32"/>
          <w:szCs w:val="32"/>
        </w:rPr>
      </w:pPr>
    </w:p>
    <w:p w14:paraId="25548A6F" w14:textId="77777777" w:rsidR="00E93BEC" w:rsidRDefault="00E93BEC">
      <w:pPr>
        <w:rPr>
          <w:rFonts w:cs="Arial"/>
          <w:sz w:val="32"/>
          <w:szCs w:val="32"/>
        </w:rPr>
      </w:pPr>
    </w:p>
    <w:p w14:paraId="01238916" w14:textId="77777777" w:rsidR="00E93BEC" w:rsidRDefault="00E93BEC">
      <w:pPr>
        <w:rPr>
          <w:rFonts w:cs="Arial"/>
          <w:sz w:val="32"/>
          <w:szCs w:val="32"/>
        </w:rPr>
      </w:pPr>
    </w:p>
    <w:p w14:paraId="25F9B69C" w14:textId="77777777" w:rsidR="00E93BEC" w:rsidRDefault="00E93BEC">
      <w:pPr>
        <w:rPr>
          <w:rFonts w:cs="Arial"/>
          <w:sz w:val="32"/>
          <w:szCs w:val="32"/>
        </w:rPr>
      </w:pPr>
    </w:p>
    <w:p w14:paraId="48A4ECB3" w14:textId="77777777" w:rsidR="00E93BEC" w:rsidRDefault="00E93BEC">
      <w:pPr>
        <w:rPr>
          <w:rFonts w:cs="Arial"/>
          <w:sz w:val="32"/>
          <w:szCs w:val="32"/>
        </w:rPr>
      </w:pPr>
    </w:p>
    <w:p w14:paraId="2E109B5E" w14:textId="77777777" w:rsidR="00E93BEC" w:rsidRDefault="00E93BEC">
      <w:pPr>
        <w:rPr>
          <w:rFonts w:cs="Arial"/>
          <w:sz w:val="32"/>
          <w:szCs w:val="32"/>
        </w:rPr>
      </w:pPr>
    </w:p>
    <w:p w14:paraId="3DD2C78F" w14:textId="77777777" w:rsidR="00E93BEC" w:rsidRDefault="00E93BEC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55333B" w:rsidRPr="0055333B" w14:paraId="0C595BAB" w14:textId="77777777" w:rsidTr="00E93BEC">
        <w:tc>
          <w:tcPr>
            <w:tcW w:w="2405" w:type="dxa"/>
          </w:tcPr>
          <w:p w14:paraId="672CA689" w14:textId="11812460" w:rsidR="0055333B" w:rsidRP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  <w:p w14:paraId="36FDB501" w14:textId="77777777" w:rsidR="0055333B" w:rsidRP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  <w:p w14:paraId="3E15BC08" w14:textId="4BF8D020" w:rsidR="0055333B" w:rsidRDefault="0055333B" w:rsidP="0055333B">
            <w:pPr>
              <w:rPr>
                <w:rFonts w:cs="Arial"/>
                <w:sz w:val="32"/>
                <w:szCs w:val="32"/>
              </w:rPr>
            </w:pPr>
            <w:r w:rsidRPr="0055333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552D39" wp14:editId="15B4B622">
                  <wp:extent cx="1282700" cy="450215"/>
                  <wp:effectExtent l="0" t="0" r="0" b="6985"/>
                  <wp:docPr id="753244716" name="Picture 35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09A4C" w14:textId="530F4047" w:rsidR="0055333B" w:rsidRPr="0055333B" w:rsidRDefault="0055333B" w:rsidP="0055333B">
            <w:pPr>
              <w:rPr>
                <w:rFonts w:cs="Arial"/>
                <w:sz w:val="32"/>
                <w:szCs w:val="32"/>
              </w:rPr>
            </w:pPr>
            <w:r w:rsidRPr="0055333B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B21D696" wp14:editId="1F24E790">
                  <wp:extent cx="1146175" cy="927735"/>
                  <wp:effectExtent l="0" t="0" r="0" b="5715"/>
                  <wp:docPr id="1593994884" name="Picture 354" descr="A stick figure with arrows pointing to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 stick figure with arrows pointing to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B627C" w14:textId="77777777" w:rsidR="0055333B" w:rsidRP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51" w:type="dxa"/>
          </w:tcPr>
          <w:p w14:paraId="3F1913E8" w14:textId="77777777" w:rsid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  <w:p w14:paraId="7ED59A24" w14:textId="77777777" w:rsidR="00E93BEC" w:rsidRPr="00C72ABB" w:rsidRDefault="00E93BEC" w:rsidP="0055333B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C72ABB">
              <w:rPr>
                <w:rFonts w:cs="Arial"/>
                <w:b/>
                <w:bCs/>
                <w:sz w:val="36"/>
                <w:szCs w:val="36"/>
              </w:rPr>
              <w:t>Thinking about your care and support.</w:t>
            </w:r>
          </w:p>
          <w:p w14:paraId="579CD463" w14:textId="77777777" w:rsidR="00E93BEC" w:rsidRDefault="00E93BEC" w:rsidP="0055333B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329F99A" w14:textId="60286BB9" w:rsidR="0055333B" w:rsidRPr="0055333B" w:rsidRDefault="0055333B" w:rsidP="00E93BEC">
            <w:pPr>
              <w:rPr>
                <w:rFonts w:cs="Arial"/>
                <w:sz w:val="32"/>
                <w:szCs w:val="32"/>
              </w:rPr>
            </w:pPr>
            <w:r w:rsidRPr="00E93BEC">
              <w:rPr>
                <w:rFonts w:cs="Arial"/>
                <w:b/>
                <w:bCs/>
                <w:sz w:val="32"/>
                <w:szCs w:val="32"/>
              </w:rPr>
              <w:t xml:space="preserve">Is there anything else you want to </w:t>
            </w:r>
            <w:r w:rsidR="00E93BEC">
              <w:rPr>
                <w:rFonts w:cs="Arial"/>
                <w:b/>
                <w:bCs/>
                <w:sz w:val="32"/>
                <w:szCs w:val="32"/>
              </w:rPr>
              <w:t>say</w:t>
            </w:r>
            <w:r w:rsidRPr="00E93BEC">
              <w:rPr>
                <w:rFonts w:cs="Arial"/>
                <w:b/>
                <w:bCs/>
                <w:sz w:val="32"/>
                <w:szCs w:val="32"/>
              </w:rPr>
              <w:t xml:space="preserve"> about what is working or not working</w:t>
            </w:r>
            <w:r w:rsidR="00E93BEC">
              <w:rPr>
                <w:rFonts w:cs="Arial"/>
                <w:b/>
                <w:bCs/>
                <w:sz w:val="32"/>
                <w:szCs w:val="32"/>
              </w:rPr>
              <w:t>.</w:t>
            </w:r>
            <w:r w:rsidRPr="00E93BEC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5333B" w:rsidRPr="0055333B" w14:paraId="3AC73614" w14:textId="77777777" w:rsidTr="00E93BEC">
        <w:tc>
          <w:tcPr>
            <w:tcW w:w="10456" w:type="dxa"/>
            <w:gridSpan w:val="2"/>
            <w:hideMark/>
          </w:tcPr>
          <w:p w14:paraId="18731878" w14:textId="657D731B" w:rsidR="0055333B" w:rsidRDefault="0055333B" w:rsidP="0055333B">
            <w:pPr>
              <w:rPr>
                <w:rFonts w:cs="Arial"/>
                <w:sz w:val="32"/>
                <w:szCs w:val="32"/>
              </w:rPr>
            </w:pPr>
            <w:r w:rsidRPr="0055333B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3568" behindDoc="0" locked="0" layoutInCell="1" allowOverlap="1" wp14:anchorId="218ADC6C" wp14:editId="7892E2C1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304800</wp:posOffset>
                      </wp:positionV>
                      <wp:extent cx="6195695" cy="4299585"/>
                      <wp:effectExtent l="0" t="0" r="14605" b="24765"/>
                      <wp:wrapSquare wrapText="bothSides"/>
                      <wp:docPr id="1836793535" name="Text Box 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42995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5422C1" w14:textId="77777777" w:rsidR="0055333B" w:rsidRDefault="0055333B" w:rsidP="0055333B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77C61263" w14:textId="77777777" w:rsidR="0055333B" w:rsidRDefault="0055333B" w:rsidP="0055333B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4BC5CB9" w14:textId="77777777" w:rsidR="0055333B" w:rsidRDefault="0055333B" w:rsidP="0055333B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2E6C89F" w14:textId="77777777" w:rsidR="0055333B" w:rsidRDefault="0055333B" w:rsidP="0055333B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ADC6C" id="Text Box 356" o:spid="_x0000_s1037" type="#_x0000_t202" style="position:absolute;margin-left:13.45pt;margin-top:24pt;width:487.85pt;height:338.5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">
                      <v:textbox>
                        <w:txbxContent>
                          <w:p w14:paraId="355422C1" w14:textId="77777777" w:rsidR="0055333B" w:rsidRDefault="0055333B" w:rsidP="0055333B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77C61263" w14:textId="77777777" w:rsidR="0055333B" w:rsidRDefault="0055333B" w:rsidP="0055333B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4BC5CB9" w14:textId="77777777" w:rsidR="0055333B" w:rsidRDefault="0055333B" w:rsidP="0055333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52E6C89F" w14:textId="77777777" w:rsidR="0055333B" w:rsidRDefault="0055333B" w:rsidP="0055333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EB3D12F" w14:textId="77777777" w:rsid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  <w:p w14:paraId="0266D914" w14:textId="41A01AAA" w:rsid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  <w:p w14:paraId="5B1E76FA" w14:textId="6C251402" w:rsidR="0055333B" w:rsidRPr="0055333B" w:rsidRDefault="0055333B" w:rsidP="0055333B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E16BE40" w14:textId="77777777" w:rsidR="0029606B" w:rsidRDefault="0029606B">
      <w:pPr>
        <w:rPr>
          <w:rFonts w:cs="Arial"/>
          <w:sz w:val="32"/>
          <w:szCs w:val="32"/>
        </w:rPr>
      </w:pPr>
    </w:p>
    <w:p w14:paraId="708DE4BA" w14:textId="77777777" w:rsidR="00984C55" w:rsidRDefault="00984C55">
      <w:pPr>
        <w:rPr>
          <w:rFonts w:cs="Arial"/>
          <w:sz w:val="32"/>
          <w:szCs w:val="32"/>
        </w:rPr>
      </w:pPr>
    </w:p>
    <w:p w14:paraId="450219E3" w14:textId="77777777" w:rsidR="00984C55" w:rsidRDefault="00984C55">
      <w:pPr>
        <w:rPr>
          <w:rFonts w:cs="Arial"/>
          <w:sz w:val="32"/>
          <w:szCs w:val="32"/>
        </w:rPr>
      </w:pPr>
    </w:p>
    <w:p w14:paraId="50F4771B" w14:textId="77777777" w:rsidR="00984C55" w:rsidRDefault="00984C55">
      <w:pPr>
        <w:rPr>
          <w:rFonts w:cs="Arial"/>
          <w:sz w:val="32"/>
          <w:szCs w:val="32"/>
        </w:rPr>
      </w:pPr>
    </w:p>
    <w:p w14:paraId="4558A5E5" w14:textId="77777777" w:rsidR="00984C55" w:rsidRDefault="00984C55">
      <w:pPr>
        <w:rPr>
          <w:rFonts w:cs="Arial"/>
          <w:sz w:val="32"/>
          <w:szCs w:val="32"/>
        </w:rPr>
      </w:pPr>
    </w:p>
    <w:p w14:paraId="784B4F9D" w14:textId="77777777" w:rsidR="00984C55" w:rsidRDefault="00984C55">
      <w:pPr>
        <w:rPr>
          <w:rFonts w:cs="Arial"/>
          <w:sz w:val="32"/>
          <w:szCs w:val="32"/>
        </w:rPr>
      </w:pPr>
    </w:p>
    <w:p w14:paraId="5F8B96E8" w14:textId="77777777" w:rsidR="00984C55" w:rsidRDefault="00984C55">
      <w:pPr>
        <w:rPr>
          <w:rFonts w:cs="Arial"/>
          <w:sz w:val="32"/>
          <w:szCs w:val="32"/>
        </w:rPr>
      </w:pPr>
    </w:p>
    <w:p w14:paraId="0CCBF909" w14:textId="77777777" w:rsidR="00984C55" w:rsidRDefault="00984C55">
      <w:pPr>
        <w:rPr>
          <w:rFonts w:cs="Arial"/>
          <w:sz w:val="32"/>
          <w:szCs w:val="32"/>
        </w:rPr>
      </w:pPr>
    </w:p>
    <w:p w14:paraId="701581E6" w14:textId="77777777" w:rsidR="00984C55" w:rsidRDefault="00984C55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89"/>
        <w:gridCol w:w="8267"/>
      </w:tblGrid>
      <w:tr w:rsidR="00984C55" w:rsidRPr="00984C55" w14:paraId="29652215" w14:textId="77777777" w:rsidTr="00984C55"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1DBA" w14:textId="5A72E4AE" w:rsidR="00984C55" w:rsidRDefault="00984C55" w:rsidP="00984C55">
            <w:pPr>
              <w:rPr>
                <w:rFonts w:cs="Arial"/>
                <w:sz w:val="32"/>
                <w:szCs w:val="32"/>
              </w:rPr>
            </w:pPr>
          </w:p>
          <w:p w14:paraId="5B60B473" w14:textId="77777777" w:rsidR="00B14B51" w:rsidRDefault="00B14B51" w:rsidP="00984C55">
            <w:pPr>
              <w:rPr>
                <w:rFonts w:cs="Arial"/>
                <w:sz w:val="32"/>
                <w:szCs w:val="32"/>
              </w:rPr>
            </w:pPr>
            <w:r w:rsidRPr="00984C5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B0C2218" wp14:editId="6B849A0E">
                  <wp:extent cx="1132765" cy="1132765"/>
                  <wp:effectExtent l="0" t="0" r="0" b="0"/>
                  <wp:docPr id="33071178" name="Picture 357" descr="A black stick figure with a question mar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A black stick figure with a question mark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75" cy="113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67559" w14:textId="094083C7" w:rsidR="00B14B51" w:rsidRPr="00984C55" w:rsidRDefault="00B14B51" w:rsidP="00984C5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D1BE" w14:textId="77777777" w:rsidR="00B14B51" w:rsidRDefault="00B14B51" w:rsidP="00984C55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F342305" w14:textId="4628474F" w:rsidR="00984C55" w:rsidRDefault="00984C55" w:rsidP="00984C5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984C55">
              <w:rPr>
                <w:rFonts w:cs="Arial"/>
                <w:b/>
                <w:bCs/>
                <w:sz w:val="36"/>
                <w:szCs w:val="36"/>
              </w:rPr>
              <w:t xml:space="preserve">Who is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answering </w:t>
            </w:r>
            <w:r w:rsidR="002D0465">
              <w:rPr>
                <w:rFonts w:cs="Arial"/>
                <w:b/>
                <w:bCs/>
                <w:sz w:val="36"/>
                <w:szCs w:val="36"/>
              </w:rPr>
              <w:t xml:space="preserve">the </w:t>
            </w:r>
            <w:r>
              <w:rPr>
                <w:rFonts w:cs="Arial"/>
                <w:b/>
                <w:bCs/>
                <w:sz w:val="36"/>
                <w:szCs w:val="36"/>
              </w:rPr>
              <w:t>questions in</w:t>
            </w:r>
            <w:r w:rsidRPr="00984C55">
              <w:rPr>
                <w:rFonts w:cs="Arial"/>
                <w:b/>
                <w:bCs/>
                <w:sz w:val="36"/>
                <w:szCs w:val="36"/>
              </w:rPr>
              <w:t xml:space="preserve"> this survey</w:t>
            </w:r>
            <w:r>
              <w:rPr>
                <w:rFonts w:cs="Arial"/>
                <w:b/>
                <w:bCs/>
                <w:sz w:val="36"/>
                <w:szCs w:val="36"/>
              </w:rPr>
              <w:t>?</w:t>
            </w:r>
          </w:p>
          <w:p w14:paraId="2F08E967" w14:textId="77777777" w:rsidR="00984C55" w:rsidRDefault="00984C55" w:rsidP="00984C55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7CF0B583" w14:textId="4DE2B7B3" w:rsidR="00984C55" w:rsidRPr="00984C55" w:rsidRDefault="00984C55" w:rsidP="00984C55">
            <w:pPr>
              <w:rPr>
                <w:rFonts w:cs="Arial"/>
                <w:sz w:val="32"/>
                <w:szCs w:val="32"/>
              </w:rPr>
            </w:pPr>
            <w:r w:rsidRPr="00984C55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  <w:r w:rsidRPr="002D0465">
              <w:rPr>
                <w:rFonts w:cs="Arial"/>
                <w:sz w:val="36"/>
                <w:szCs w:val="36"/>
              </w:rPr>
              <w:t>A</w:t>
            </w:r>
            <w:r w:rsidRPr="00984C55">
              <w:rPr>
                <w:rFonts w:cs="Arial"/>
                <w:sz w:val="32"/>
                <w:szCs w:val="32"/>
              </w:rPr>
              <w:t xml:space="preserve">re you doing it for yourself or someone else? </w:t>
            </w:r>
          </w:p>
          <w:p w14:paraId="39706F28" w14:textId="77777777" w:rsidR="00984C55" w:rsidRPr="00984C55" w:rsidRDefault="00984C55" w:rsidP="00984C55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8CEEBC8" w14:textId="77777777" w:rsidR="00984C55" w:rsidRDefault="00984C55">
      <w:pPr>
        <w:rPr>
          <w:rFonts w:cs="Arial"/>
          <w:sz w:val="32"/>
          <w:szCs w:val="32"/>
        </w:rPr>
      </w:pPr>
    </w:p>
    <w:p w14:paraId="1DB60C81" w14:textId="77777777" w:rsidR="00B14B51" w:rsidRDefault="00B14B5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1"/>
        <w:gridCol w:w="2445"/>
        <w:gridCol w:w="3285"/>
        <w:gridCol w:w="3285"/>
      </w:tblGrid>
      <w:tr w:rsidR="00B14B51" w:rsidRPr="00B14B51" w14:paraId="28600333" w14:textId="77777777" w:rsidTr="009E4E54">
        <w:tc>
          <w:tcPr>
            <w:tcW w:w="1441" w:type="dxa"/>
          </w:tcPr>
          <w:p w14:paraId="30A7F634" w14:textId="4EBA8ACC" w:rsidR="00B14B51" w:rsidRPr="00B14B51" w:rsidRDefault="00B14B51" w:rsidP="00B14B51">
            <w:pPr>
              <w:rPr>
                <w:rFonts w:cs="Arial"/>
                <w:sz w:val="32"/>
                <w:szCs w:val="32"/>
              </w:rPr>
            </w:pPr>
          </w:p>
          <w:p w14:paraId="47E38C56" w14:textId="77777777" w:rsidR="00B14B51" w:rsidRDefault="00B14B51" w:rsidP="00B14B51">
            <w:pPr>
              <w:rPr>
                <w:rFonts w:cs="Arial"/>
                <w:sz w:val="32"/>
                <w:szCs w:val="32"/>
              </w:rPr>
            </w:pPr>
            <w:r w:rsidRPr="00B14B5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368090" wp14:editId="2AEECB29">
                  <wp:extent cx="614045" cy="1269365"/>
                  <wp:effectExtent l="0" t="0" r="0" b="6985"/>
                  <wp:docPr id="931378642" name="Picture 362" descr="A black stick figure with a curved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 black stick figure with a curved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CE6DB" w14:textId="59BC55DA" w:rsidR="00B14B51" w:rsidRPr="00B14B51" w:rsidRDefault="00B14B51" w:rsidP="00B14B5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445" w:type="dxa"/>
            <w:hideMark/>
          </w:tcPr>
          <w:p w14:paraId="38E6298E" w14:textId="77777777" w:rsidR="00B14B51" w:rsidRDefault="00B14B51" w:rsidP="00B14B51">
            <w:pPr>
              <w:rPr>
                <w:rFonts w:cs="Arial"/>
                <w:sz w:val="32"/>
                <w:szCs w:val="32"/>
              </w:rPr>
            </w:pPr>
          </w:p>
          <w:p w14:paraId="3C5141B7" w14:textId="6AE49B82" w:rsidR="00B14B51" w:rsidRPr="00B14B51" w:rsidRDefault="00035CFB" w:rsidP="00B14B51">
            <w:pPr>
              <w:rPr>
                <w:rFonts w:cs="Arial"/>
                <w:sz w:val="32"/>
                <w:szCs w:val="32"/>
              </w:rPr>
            </w:pPr>
            <w:r w:rsidRPr="00197DEF">
              <w:rPr>
                <w:rFonts w:cs="Arial"/>
                <w:sz w:val="36"/>
                <w:szCs w:val="36"/>
              </w:rPr>
              <w:t>For</w:t>
            </w:r>
            <w:r w:rsidR="00B14B51" w:rsidRPr="00B14B51">
              <w:rPr>
                <w:rFonts w:cs="Arial"/>
                <w:sz w:val="36"/>
                <w:szCs w:val="36"/>
              </w:rPr>
              <w:t xml:space="preserve"> </w:t>
            </w:r>
            <w:r w:rsidR="00B14B51" w:rsidRPr="00B14B51">
              <w:rPr>
                <w:rFonts w:cs="Arial"/>
                <w:b/>
                <w:bCs/>
                <w:sz w:val="36"/>
                <w:szCs w:val="36"/>
              </w:rPr>
              <w:t>myself</w:t>
            </w:r>
            <w:r w:rsidR="00B14B51" w:rsidRPr="00B14B51">
              <w:rPr>
                <w:rFonts w:cs="Arial"/>
                <w:sz w:val="32"/>
                <w:szCs w:val="32"/>
              </w:rPr>
              <w:t>.</w:t>
            </w:r>
          </w:p>
        </w:tc>
        <w:tc>
          <w:tcPr>
            <w:tcW w:w="3285" w:type="dxa"/>
            <w:hideMark/>
          </w:tcPr>
          <w:p w14:paraId="1452E160" w14:textId="6E6DD10D" w:rsidR="00B14B51" w:rsidRPr="00B14B51" w:rsidRDefault="00B14B51" w:rsidP="00B14B51">
            <w:pPr>
              <w:rPr>
                <w:rFonts w:cs="Arial"/>
                <w:sz w:val="32"/>
                <w:szCs w:val="32"/>
              </w:rPr>
            </w:pPr>
          </w:p>
          <w:p w14:paraId="424A0EE5" w14:textId="456D6183" w:rsidR="009E4E54" w:rsidRDefault="00B14B51" w:rsidP="00B14B51">
            <w:pPr>
              <w:rPr>
                <w:rFonts w:cs="Arial"/>
                <w:sz w:val="32"/>
                <w:szCs w:val="32"/>
              </w:rPr>
            </w:pPr>
            <w:r w:rsidRPr="00B14B51">
              <w:rPr>
                <w:rFonts w:cs="Arial"/>
                <w:sz w:val="32"/>
                <w:szCs w:val="32"/>
              </w:rPr>
              <w:t xml:space="preserve"> </w:t>
            </w:r>
            <w:r w:rsidR="009E4E54" w:rsidRPr="00B14B5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8FB00C" wp14:editId="7B618842">
                  <wp:extent cx="518795" cy="504825"/>
                  <wp:effectExtent l="0" t="0" r="0" b="9525"/>
                  <wp:docPr id="290602981" name="Picture 36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E54" w:rsidRPr="00B14B5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42B56F" wp14:editId="6A372ACE">
                  <wp:extent cx="723265" cy="491490"/>
                  <wp:effectExtent l="0" t="0" r="635" b="3810"/>
                  <wp:docPr id="1181125942" name="Picture 36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9684E" w14:textId="1F8F1FD2" w:rsidR="00B14B51" w:rsidRDefault="009E4E54" w:rsidP="00B14B5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</w:t>
            </w:r>
            <w:r w:rsidR="00B14B51" w:rsidRPr="00B14B51">
              <w:rPr>
                <w:rFonts w:cs="Arial"/>
                <w:sz w:val="32"/>
                <w:szCs w:val="32"/>
              </w:rPr>
              <w:t>Yes</w:t>
            </w:r>
          </w:p>
          <w:p w14:paraId="139FADFF" w14:textId="77777777" w:rsidR="009E4E54" w:rsidRDefault="009E4E54" w:rsidP="00B14B51">
            <w:pPr>
              <w:rPr>
                <w:rFonts w:cs="Arial"/>
                <w:sz w:val="32"/>
                <w:szCs w:val="32"/>
              </w:rPr>
            </w:pPr>
          </w:p>
          <w:p w14:paraId="4A9CD5D3" w14:textId="77777777" w:rsidR="009E4E54" w:rsidRPr="00B14B51" w:rsidRDefault="009E4E54" w:rsidP="00B14B51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285" w:type="dxa"/>
            <w:hideMark/>
          </w:tcPr>
          <w:p w14:paraId="7DC3D119" w14:textId="65594982" w:rsidR="00B14B51" w:rsidRPr="00B14B51" w:rsidRDefault="00B14B51" w:rsidP="00B14B51">
            <w:pPr>
              <w:rPr>
                <w:rFonts w:cs="Arial"/>
                <w:sz w:val="32"/>
                <w:szCs w:val="32"/>
              </w:rPr>
            </w:pPr>
          </w:p>
          <w:p w14:paraId="6E4E3DA3" w14:textId="5EB4A835" w:rsidR="009E4E54" w:rsidRDefault="00B14B51" w:rsidP="00B14B51">
            <w:pPr>
              <w:rPr>
                <w:rFonts w:cs="Arial"/>
                <w:sz w:val="32"/>
                <w:szCs w:val="32"/>
              </w:rPr>
            </w:pPr>
            <w:r w:rsidRPr="00B14B51">
              <w:rPr>
                <w:rFonts w:cs="Arial"/>
                <w:sz w:val="32"/>
                <w:szCs w:val="32"/>
              </w:rPr>
              <w:t xml:space="preserve">  </w:t>
            </w:r>
            <w:r w:rsidR="009E4E54" w:rsidRPr="00B14B5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F386F4" wp14:editId="618D230B">
                  <wp:extent cx="518795" cy="504825"/>
                  <wp:effectExtent l="0" t="0" r="0" b="9525"/>
                  <wp:docPr id="2033539190" name="Picture 35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E54" w:rsidRPr="00B14B5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3A5EF57" wp14:editId="1FDBC0A3">
                  <wp:extent cx="559435" cy="518795"/>
                  <wp:effectExtent l="0" t="0" r="0" b="0"/>
                  <wp:docPr id="1883573727" name="Picture 35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996EE" w14:textId="14817768" w:rsidR="00B14B51" w:rsidRPr="00B14B51" w:rsidRDefault="009E4E54" w:rsidP="00B14B51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 </w:t>
            </w:r>
            <w:r w:rsidR="00B14B51" w:rsidRPr="00B14B51">
              <w:rPr>
                <w:rFonts w:cs="Arial"/>
                <w:sz w:val="32"/>
                <w:szCs w:val="32"/>
              </w:rPr>
              <w:t>No</w:t>
            </w:r>
          </w:p>
        </w:tc>
      </w:tr>
    </w:tbl>
    <w:p w14:paraId="31D0290A" w14:textId="77777777" w:rsidR="00B14B51" w:rsidRDefault="00B14B51">
      <w:pPr>
        <w:rPr>
          <w:rFonts w:cs="Arial"/>
          <w:sz w:val="32"/>
          <w:szCs w:val="32"/>
        </w:rPr>
      </w:pPr>
    </w:p>
    <w:p w14:paraId="139A72F7" w14:textId="77777777" w:rsidR="00035CFB" w:rsidRDefault="00035CFB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10"/>
        <w:gridCol w:w="2116"/>
        <w:gridCol w:w="3268"/>
        <w:gridCol w:w="3266"/>
      </w:tblGrid>
      <w:tr w:rsidR="002D0465" w:rsidRPr="002D0465" w14:paraId="6F889308" w14:textId="77777777" w:rsidTr="00035CFB">
        <w:tc>
          <w:tcPr>
            <w:tcW w:w="1696" w:type="dxa"/>
            <w:hideMark/>
          </w:tcPr>
          <w:p w14:paraId="5457149E" w14:textId="7608B15C" w:rsid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  <w:p w14:paraId="4D28939D" w14:textId="77777777" w:rsidR="00035CFB" w:rsidRDefault="00035CFB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CF20B0E" wp14:editId="1C9F125F">
                  <wp:extent cx="805180" cy="1118870"/>
                  <wp:effectExtent l="0" t="0" r="0" b="5080"/>
                  <wp:docPr id="1306203805" name="Picture 368" descr="A black stick figure with a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203805" name="Picture 368" descr="A black stick figure with a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33B45" w14:textId="77777777" w:rsidR="00035CFB" w:rsidRDefault="00035CFB" w:rsidP="002D0465">
            <w:pPr>
              <w:rPr>
                <w:rFonts w:cs="Arial"/>
                <w:sz w:val="32"/>
                <w:szCs w:val="32"/>
              </w:rPr>
            </w:pPr>
          </w:p>
          <w:p w14:paraId="78CC95C8" w14:textId="44F7AE99" w:rsidR="00035CFB" w:rsidRPr="002D0465" w:rsidRDefault="00035CFB" w:rsidP="002D046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226" w:type="dxa"/>
            <w:gridSpan w:val="2"/>
            <w:hideMark/>
          </w:tcPr>
          <w:p w14:paraId="43F29543" w14:textId="77777777" w:rsid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  <w:p w14:paraId="5B9B1510" w14:textId="20ECBA4C" w:rsidR="002D0465" w:rsidRPr="002D0465" w:rsidRDefault="00035CFB" w:rsidP="002D0465">
            <w:pPr>
              <w:rPr>
                <w:rFonts w:cs="Arial"/>
                <w:sz w:val="32"/>
                <w:szCs w:val="32"/>
              </w:rPr>
            </w:pPr>
            <w:r w:rsidRPr="00197DEF">
              <w:rPr>
                <w:rFonts w:cs="Arial"/>
                <w:sz w:val="36"/>
                <w:szCs w:val="36"/>
              </w:rPr>
              <w:t>For</w:t>
            </w:r>
            <w:r w:rsidR="002D0465" w:rsidRPr="002D0465">
              <w:rPr>
                <w:rFonts w:cs="Arial"/>
                <w:sz w:val="36"/>
                <w:szCs w:val="36"/>
              </w:rPr>
              <w:t xml:space="preserve"> </w:t>
            </w:r>
            <w:r w:rsidR="002D0465" w:rsidRPr="002D0465">
              <w:rPr>
                <w:rFonts w:cs="Arial"/>
                <w:b/>
                <w:bCs/>
                <w:sz w:val="36"/>
                <w:szCs w:val="36"/>
              </w:rPr>
              <w:t>someone else</w:t>
            </w:r>
          </w:p>
        </w:tc>
        <w:tc>
          <w:tcPr>
            <w:tcW w:w="3268" w:type="dxa"/>
            <w:hideMark/>
          </w:tcPr>
          <w:p w14:paraId="6783E6F2" w14:textId="36E55229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  <w:p w14:paraId="06734AE7" w14:textId="401CF12B" w:rsidR="009E4E54" w:rsidRDefault="002D0465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sz w:val="32"/>
                <w:szCs w:val="32"/>
              </w:rPr>
              <w:t xml:space="preserve"> </w:t>
            </w:r>
            <w:r w:rsidR="009E4E54" w:rsidRPr="002D04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8C7245" wp14:editId="6E08B295">
                  <wp:extent cx="518795" cy="504825"/>
                  <wp:effectExtent l="0" t="0" r="0" b="9525"/>
                  <wp:docPr id="1269418919" name="Picture 36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E54" w:rsidRPr="002D04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15CD4CA" wp14:editId="515C1EE0">
                  <wp:extent cx="723265" cy="491490"/>
                  <wp:effectExtent l="0" t="0" r="635" b="3810"/>
                  <wp:docPr id="1627463042" name="Picture 36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FAD7A" w14:textId="52E5D204" w:rsidR="002D0465" w:rsidRPr="002D0465" w:rsidRDefault="009E4E54" w:rsidP="002D046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</w:t>
            </w:r>
            <w:r w:rsidR="002D0465" w:rsidRPr="002D0465"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3266" w:type="dxa"/>
            <w:hideMark/>
          </w:tcPr>
          <w:p w14:paraId="07EEF9D0" w14:textId="7BF3CADF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  <w:p w14:paraId="25C04BF9" w14:textId="26090AEF" w:rsidR="009E4E54" w:rsidRDefault="002D0465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sz w:val="32"/>
                <w:szCs w:val="32"/>
              </w:rPr>
              <w:t xml:space="preserve"> </w:t>
            </w:r>
            <w:r w:rsidR="009E4E54" w:rsidRPr="002D04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98419A" wp14:editId="2A712D61">
                  <wp:extent cx="518795" cy="504825"/>
                  <wp:effectExtent l="0" t="0" r="0" b="9525"/>
                  <wp:docPr id="1491653091" name="Picture 36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E54" w:rsidRPr="002D04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F54CF7" wp14:editId="349666EA">
                  <wp:extent cx="559435" cy="518795"/>
                  <wp:effectExtent l="0" t="0" r="0" b="0"/>
                  <wp:docPr id="813399971" name="Picture 36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267E4" w14:textId="032BCBBC" w:rsidR="002D0465" w:rsidRPr="002D0465" w:rsidRDefault="009E4E54" w:rsidP="002D046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</w:t>
            </w:r>
            <w:r w:rsidR="002D0465" w:rsidRPr="002D0465">
              <w:rPr>
                <w:rFonts w:cs="Arial"/>
                <w:sz w:val="32"/>
                <w:szCs w:val="32"/>
              </w:rPr>
              <w:t xml:space="preserve"> No</w:t>
            </w:r>
          </w:p>
        </w:tc>
      </w:tr>
      <w:tr w:rsidR="002D0465" w:rsidRPr="002D0465" w14:paraId="7B78F232" w14:textId="77777777" w:rsidTr="00035CFB">
        <w:tc>
          <w:tcPr>
            <w:tcW w:w="1806" w:type="dxa"/>
            <w:gridSpan w:val="2"/>
          </w:tcPr>
          <w:p w14:paraId="657D87D3" w14:textId="127C52CD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576D21" wp14:editId="2D2EE8FF">
                  <wp:extent cx="1009650" cy="914400"/>
                  <wp:effectExtent l="0" t="0" r="0" b="0"/>
                  <wp:docPr id="1603985646" name="Picture 363" descr="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0957A" w14:textId="77777777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50" w:type="dxa"/>
            <w:gridSpan w:val="3"/>
          </w:tcPr>
          <w:p w14:paraId="2C032B69" w14:textId="77777777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sz w:val="32"/>
                <w:szCs w:val="32"/>
              </w:rPr>
              <w:t>If you said yes, please tell us your relationship to that person.</w:t>
            </w:r>
          </w:p>
          <w:p w14:paraId="10A51691" w14:textId="77777777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  <w:p w14:paraId="285F6DBA" w14:textId="77777777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sz w:val="32"/>
                <w:szCs w:val="32"/>
              </w:rPr>
              <w:t>For example, friend, family, carers, support worker.</w:t>
            </w:r>
          </w:p>
          <w:p w14:paraId="7001431F" w14:textId="77777777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</w:p>
        </w:tc>
      </w:tr>
      <w:tr w:rsidR="002D0465" w:rsidRPr="002D0465" w14:paraId="4656B61A" w14:textId="77777777" w:rsidTr="00035CFB">
        <w:tc>
          <w:tcPr>
            <w:tcW w:w="10456" w:type="dxa"/>
            <w:gridSpan w:val="5"/>
            <w:hideMark/>
          </w:tcPr>
          <w:p w14:paraId="0D284005" w14:textId="77777777" w:rsidR="00C06933" w:rsidRDefault="00C06933" w:rsidP="002D0465">
            <w:pPr>
              <w:rPr>
                <w:rFonts w:cs="Arial"/>
                <w:sz w:val="32"/>
                <w:szCs w:val="32"/>
              </w:rPr>
            </w:pPr>
          </w:p>
          <w:p w14:paraId="69F064C5" w14:textId="04961820" w:rsidR="002D0465" w:rsidRPr="002D0465" w:rsidRDefault="002D0465" w:rsidP="002D0465">
            <w:pPr>
              <w:rPr>
                <w:rFonts w:cs="Arial"/>
                <w:sz w:val="32"/>
                <w:szCs w:val="32"/>
              </w:rPr>
            </w:pPr>
            <w:r w:rsidRPr="002D0465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5616" behindDoc="0" locked="0" layoutInCell="1" allowOverlap="1" wp14:anchorId="4E54B1FB" wp14:editId="31A17F95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241300</wp:posOffset>
                      </wp:positionV>
                      <wp:extent cx="6195695" cy="1289050"/>
                      <wp:effectExtent l="0" t="0" r="14605" b="25400"/>
                      <wp:wrapSquare wrapText="bothSides"/>
                      <wp:docPr id="1361741589" name="Text Box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1289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02583D" w14:textId="77777777" w:rsidR="002D0465" w:rsidRDefault="002D0465" w:rsidP="002D046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0600006B" w14:textId="77777777" w:rsidR="002D0465" w:rsidRDefault="002D0465" w:rsidP="002D046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91CBDB2" w14:textId="77777777" w:rsidR="002D0465" w:rsidRDefault="002D0465" w:rsidP="002D0465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4B1FB" id="Text Box 369" o:spid="_x0000_s1038" type="#_x0000_t202" style="position:absolute;margin-left:11.35pt;margin-top:19pt;width:487.85pt;height:101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">
                      <v:textbox>
                        <w:txbxContent>
                          <w:p w14:paraId="4502583D" w14:textId="77777777" w:rsidR="002D0465" w:rsidRDefault="002D0465" w:rsidP="002D046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0600006B" w14:textId="77777777" w:rsidR="002D0465" w:rsidRDefault="002D0465" w:rsidP="002D046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91CBDB2" w14:textId="77777777" w:rsidR="002D0465" w:rsidRDefault="002D0465" w:rsidP="002D046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119EB0B8" w14:textId="77777777" w:rsidR="00B14B51" w:rsidRDefault="00B14B51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1"/>
        <w:gridCol w:w="365"/>
        <w:gridCol w:w="2080"/>
        <w:gridCol w:w="3285"/>
        <w:gridCol w:w="3285"/>
      </w:tblGrid>
      <w:tr w:rsidR="00197DEF" w:rsidRPr="00197DEF" w14:paraId="061D6EBC" w14:textId="77777777" w:rsidTr="005C6616">
        <w:tc>
          <w:tcPr>
            <w:tcW w:w="1441" w:type="dxa"/>
            <w:hideMark/>
          </w:tcPr>
          <w:p w14:paraId="7188CC16" w14:textId="0F029635" w:rsidR="00197DEF" w:rsidRDefault="00197DEF" w:rsidP="00197DEF">
            <w:pPr>
              <w:rPr>
                <w:rFonts w:cs="Arial"/>
                <w:sz w:val="32"/>
                <w:szCs w:val="32"/>
              </w:rPr>
            </w:pPr>
          </w:p>
          <w:p w14:paraId="61BF57BF" w14:textId="77777777" w:rsidR="00C06933" w:rsidRDefault="00C06933" w:rsidP="00197DEF">
            <w:pPr>
              <w:rPr>
                <w:rFonts w:cs="Arial"/>
                <w:sz w:val="32"/>
                <w:szCs w:val="32"/>
              </w:rPr>
            </w:pPr>
          </w:p>
          <w:p w14:paraId="2D386468" w14:textId="77777777" w:rsidR="00197DEF" w:rsidRDefault="00197DEF" w:rsidP="00197DEF">
            <w:pPr>
              <w:rPr>
                <w:rFonts w:cs="Arial"/>
                <w:sz w:val="32"/>
                <w:szCs w:val="32"/>
              </w:rPr>
            </w:pPr>
            <w:r w:rsidRPr="00197DE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0E2B02F" wp14:editId="238DD91C">
                  <wp:extent cx="614045" cy="1269365"/>
                  <wp:effectExtent l="0" t="0" r="0" b="6985"/>
                  <wp:docPr id="580340415" name="Picture 374" descr="A black stick figure with a curved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 black stick figure with a curved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22FED" w14:textId="35106440" w:rsidR="00197DEF" w:rsidRPr="00197DEF" w:rsidRDefault="00197DEF" w:rsidP="00197DE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445" w:type="dxa"/>
            <w:gridSpan w:val="2"/>
            <w:hideMark/>
          </w:tcPr>
          <w:p w14:paraId="025EA47B" w14:textId="77777777" w:rsidR="00197DEF" w:rsidRDefault="00197DEF" w:rsidP="00197DEF">
            <w:pPr>
              <w:rPr>
                <w:rFonts w:cs="Arial"/>
                <w:sz w:val="36"/>
                <w:szCs w:val="36"/>
              </w:rPr>
            </w:pPr>
          </w:p>
          <w:p w14:paraId="6A6573B5" w14:textId="13CEDF71" w:rsidR="00197DEF" w:rsidRPr="00197DEF" w:rsidRDefault="00197DEF" w:rsidP="00197DEF">
            <w:pPr>
              <w:rPr>
                <w:rFonts w:cs="Arial"/>
                <w:sz w:val="32"/>
                <w:szCs w:val="32"/>
              </w:rPr>
            </w:pPr>
            <w:r w:rsidRPr="00197DEF">
              <w:rPr>
                <w:rFonts w:cs="Arial"/>
                <w:sz w:val="36"/>
                <w:szCs w:val="36"/>
              </w:rPr>
              <w:t xml:space="preserve">For a </w:t>
            </w:r>
            <w:r w:rsidRPr="00197DEF">
              <w:rPr>
                <w:rFonts w:cs="Arial"/>
                <w:b/>
                <w:bCs/>
                <w:sz w:val="36"/>
                <w:szCs w:val="36"/>
              </w:rPr>
              <w:t>group</w:t>
            </w:r>
          </w:p>
        </w:tc>
        <w:tc>
          <w:tcPr>
            <w:tcW w:w="3285" w:type="dxa"/>
            <w:hideMark/>
          </w:tcPr>
          <w:p w14:paraId="5114D413" w14:textId="36C4C343" w:rsidR="00197DEF" w:rsidRPr="00197DEF" w:rsidRDefault="00197DEF" w:rsidP="00197DEF">
            <w:pPr>
              <w:rPr>
                <w:rFonts w:cs="Arial"/>
                <w:sz w:val="32"/>
                <w:szCs w:val="32"/>
              </w:rPr>
            </w:pPr>
          </w:p>
          <w:p w14:paraId="2B2B13D6" w14:textId="3D03D21C" w:rsidR="009E4E54" w:rsidRDefault="00197DEF" w:rsidP="00197DEF">
            <w:pPr>
              <w:rPr>
                <w:rFonts w:cs="Arial"/>
                <w:sz w:val="32"/>
                <w:szCs w:val="32"/>
              </w:rPr>
            </w:pPr>
            <w:r w:rsidRPr="00197DEF">
              <w:rPr>
                <w:rFonts w:cs="Arial"/>
                <w:sz w:val="32"/>
                <w:szCs w:val="32"/>
              </w:rPr>
              <w:t xml:space="preserve"> </w:t>
            </w:r>
            <w:r w:rsidR="009E4E54" w:rsidRPr="00197DE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10E3717" wp14:editId="49645CC6">
                  <wp:extent cx="518795" cy="504825"/>
                  <wp:effectExtent l="0" t="0" r="0" b="9525"/>
                  <wp:docPr id="148504013" name="Picture 37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E54" w:rsidRPr="00197DE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A04C58" wp14:editId="5E9DB371">
                  <wp:extent cx="723265" cy="491490"/>
                  <wp:effectExtent l="0" t="0" r="635" b="3810"/>
                  <wp:docPr id="1975325035" name="Picture 37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8B745" w14:textId="2D9F93E8" w:rsidR="00197DEF" w:rsidRPr="00197DEF" w:rsidRDefault="009E4E54" w:rsidP="00197DE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</w:t>
            </w:r>
            <w:r w:rsidR="00197DEF" w:rsidRPr="00197DEF">
              <w:rPr>
                <w:rFonts w:cs="Arial"/>
                <w:sz w:val="32"/>
                <w:szCs w:val="32"/>
              </w:rPr>
              <w:t>Yes</w:t>
            </w:r>
          </w:p>
        </w:tc>
        <w:tc>
          <w:tcPr>
            <w:tcW w:w="3285" w:type="dxa"/>
            <w:hideMark/>
          </w:tcPr>
          <w:p w14:paraId="7A3B87C9" w14:textId="7065F7D5" w:rsidR="00197DEF" w:rsidRPr="00197DEF" w:rsidRDefault="00197DEF" w:rsidP="00197DEF">
            <w:pPr>
              <w:rPr>
                <w:rFonts w:cs="Arial"/>
                <w:sz w:val="32"/>
                <w:szCs w:val="32"/>
              </w:rPr>
            </w:pPr>
          </w:p>
          <w:p w14:paraId="2985D781" w14:textId="54134D5E" w:rsidR="009E4E54" w:rsidRDefault="00197DEF" w:rsidP="00197DEF">
            <w:pPr>
              <w:rPr>
                <w:rFonts w:cs="Arial"/>
                <w:sz w:val="32"/>
                <w:szCs w:val="32"/>
              </w:rPr>
            </w:pPr>
            <w:r w:rsidRPr="00197DEF">
              <w:rPr>
                <w:rFonts w:cs="Arial"/>
                <w:sz w:val="32"/>
                <w:szCs w:val="32"/>
              </w:rPr>
              <w:t xml:space="preserve">  </w:t>
            </w:r>
            <w:r w:rsidR="009E4E54" w:rsidRPr="00197DE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1EAC97" wp14:editId="78CFDE44">
                  <wp:extent cx="518795" cy="504825"/>
                  <wp:effectExtent l="0" t="0" r="0" b="9525"/>
                  <wp:docPr id="1007299543" name="Picture 37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4E54" w:rsidRPr="00197DEF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8C01B8" wp14:editId="2D2A98E8">
                  <wp:extent cx="559435" cy="518795"/>
                  <wp:effectExtent l="0" t="0" r="0" b="0"/>
                  <wp:docPr id="1785772409" name="Picture 37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53349" w14:textId="09FB5E51" w:rsidR="00197DEF" w:rsidRPr="00197DEF" w:rsidRDefault="009E4E54" w:rsidP="00197DEF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    </w:t>
            </w:r>
            <w:r w:rsidR="00197DEF" w:rsidRPr="00197DEF">
              <w:rPr>
                <w:rFonts w:cs="Arial"/>
                <w:sz w:val="32"/>
                <w:szCs w:val="32"/>
              </w:rPr>
              <w:t>No</w:t>
            </w:r>
          </w:p>
        </w:tc>
      </w:tr>
      <w:tr w:rsidR="002144E6" w:rsidRPr="002144E6" w14:paraId="0D243891" w14:textId="77777777" w:rsidTr="005C6616">
        <w:tc>
          <w:tcPr>
            <w:tcW w:w="1806" w:type="dxa"/>
            <w:gridSpan w:val="2"/>
          </w:tcPr>
          <w:p w14:paraId="43D22B31" w14:textId="67C80697" w:rsidR="002144E6" w:rsidRPr="002144E6" w:rsidRDefault="002144E6" w:rsidP="002144E6">
            <w:pPr>
              <w:rPr>
                <w:rFonts w:cs="Arial"/>
                <w:sz w:val="32"/>
                <w:szCs w:val="32"/>
              </w:rPr>
            </w:pPr>
            <w:r w:rsidRPr="002144E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BB681E" wp14:editId="4345CCA1">
                  <wp:extent cx="1009650" cy="914400"/>
                  <wp:effectExtent l="0" t="0" r="0" b="0"/>
                  <wp:docPr id="1823603349" name="Picture 375" descr="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FDF53" w14:textId="77777777" w:rsidR="002144E6" w:rsidRPr="002144E6" w:rsidRDefault="002144E6" w:rsidP="002144E6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650" w:type="dxa"/>
            <w:gridSpan w:val="3"/>
          </w:tcPr>
          <w:p w14:paraId="71B75BE6" w14:textId="5A4B80FD" w:rsidR="002144E6" w:rsidRPr="002144E6" w:rsidRDefault="002144E6" w:rsidP="002144E6">
            <w:pPr>
              <w:rPr>
                <w:rFonts w:cs="Arial"/>
                <w:sz w:val="32"/>
                <w:szCs w:val="32"/>
              </w:rPr>
            </w:pPr>
            <w:r w:rsidRPr="002144E6">
              <w:rPr>
                <w:rFonts w:cs="Arial"/>
                <w:sz w:val="32"/>
                <w:szCs w:val="32"/>
              </w:rPr>
              <w:t xml:space="preserve">If you said yes, please tell us how many people are in the group and </w:t>
            </w:r>
            <w:r w:rsidR="005C6616">
              <w:rPr>
                <w:rFonts w:cs="Arial"/>
                <w:sz w:val="32"/>
                <w:szCs w:val="32"/>
              </w:rPr>
              <w:t>who you are.</w:t>
            </w:r>
          </w:p>
          <w:p w14:paraId="224D845D" w14:textId="77777777" w:rsidR="002144E6" w:rsidRPr="002144E6" w:rsidRDefault="002144E6" w:rsidP="002144E6">
            <w:pPr>
              <w:rPr>
                <w:rFonts w:cs="Arial"/>
                <w:sz w:val="32"/>
                <w:szCs w:val="32"/>
              </w:rPr>
            </w:pPr>
          </w:p>
          <w:p w14:paraId="12DB965D" w14:textId="77777777" w:rsidR="002144E6" w:rsidRPr="002144E6" w:rsidRDefault="002144E6" w:rsidP="002144E6">
            <w:pPr>
              <w:rPr>
                <w:rFonts w:cs="Arial"/>
                <w:sz w:val="32"/>
                <w:szCs w:val="32"/>
              </w:rPr>
            </w:pPr>
            <w:r w:rsidRPr="002144E6">
              <w:rPr>
                <w:rFonts w:cs="Arial"/>
                <w:sz w:val="32"/>
                <w:szCs w:val="32"/>
              </w:rPr>
              <w:t>For example, support worker, service provider</w:t>
            </w:r>
          </w:p>
        </w:tc>
      </w:tr>
      <w:tr w:rsidR="002144E6" w:rsidRPr="002144E6" w14:paraId="6B48C579" w14:textId="77777777" w:rsidTr="005C6616">
        <w:tc>
          <w:tcPr>
            <w:tcW w:w="10456" w:type="dxa"/>
            <w:gridSpan w:val="5"/>
            <w:hideMark/>
          </w:tcPr>
          <w:p w14:paraId="6488B979" w14:textId="2E75CC10" w:rsidR="005C6616" w:rsidRDefault="005C6616" w:rsidP="002144E6">
            <w:pPr>
              <w:rPr>
                <w:rFonts w:cs="Arial"/>
                <w:sz w:val="32"/>
                <w:szCs w:val="32"/>
              </w:rPr>
            </w:pPr>
            <w:r w:rsidRPr="002144E6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7664" behindDoc="0" locked="0" layoutInCell="1" allowOverlap="1" wp14:anchorId="5D33F142" wp14:editId="62AB1B49">
                      <wp:simplePos x="0" y="0"/>
                      <wp:positionH relativeFrom="column">
                        <wp:posOffset>59387</wp:posOffset>
                      </wp:positionH>
                      <wp:positionV relativeFrom="paragraph">
                        <wp:posOffset>134156</wp:posOffset>
                      </wp:positionV>
                      <wp:extent cx="6195695" cy="1432560"/>
                      <wp:effectExtent l="0" t="0" r="14605" b="15240"/>
                      <wp:wrapSquare wrapText="bothSides"/>
                      <wp:docPr id="1313746654" name="Text Box 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143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60A09" w14:textId="08E5F120" w:rsidR="002144E6" w:rsidRDefault="002144E6" w:rsidP="002144E6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Number in the group:</w:t>
                                  </w:r>
                                </w:p>
                                <w:p w14:paraId="15C05583" w14:textId="77777777" w:rsidR="002144E6" w:rsidRDefault="002144E6" w:rsidP="002144E6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269223E" w14:textId="77777777" w:rsidR="002144E6" w:rsidRDefault="002144E6" w:rsidP="002144E6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A859A14" w14:textId="24677E73" w:rsidR="002144E6" w:rsidRDefault="005C6616" w:rsidP="002144E6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Who I am: </w:t>
                                  </w:r>
                                </w:p>
                                <w:p w14:paraId="130BCB85" w14:textId="77777777" w:rsidR="002144E6" w:rsidRDefault="002144E6" w:rsidP="002144E6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468B7566" w14:textId="77777777" w:rsidR="002144E6" w:rsidRDefault="002144E6" w:rsidP="002144E6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3F142" id="Text Box 376" o:spid="_x0000_s1039" type="#_x0000_t202" style="position:absolute;margin-left:4.7pt;margin-top:10.55pt;width:487.85pt;height:112.8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">
                      <v:textbox>
                        <w:txbxContent>
                          <w:p w14:paraId="2C960A09" w14:textId="08E5F120" w:rsidR="002144E6" w:rsidRDefault="002144E6" w:rsidP="002144E6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Number in the group:</w:t>
                            </w:r>
                          </w:p>
                          <w:p w14:paraId="15C05583" w14:textId="77777777" w:rsidR="002144E6" w:rsidRDefault="002144E6" w:rsidP="002144E6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269223E" w14:textId="77777777" w:rsidR="002144E6" w:rsidRDefault="002144E6" w:rsidP="002144E6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859A14" w14:textId="24677E73" w:rsidR="002144E6" w:rsidRDefault="005C6616" w:rsidP="002144E6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Who I am: </w:t>
                            </w:r>
                          </w:p>
                          <w:p w14:paraId="130BCB85" w14:textId="77777777" w:rsidR="002144E6" w:rsidRDefault="002144E6" w:rsidP="002144E6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468B7566" w14:textId="77777777" w:rsidR="002144E6" w:rsidRDefault="002144E6" w:rsidP="002144E6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9AD0CB" w14:textId="10CBC452" w:rsidR="002144E6" w:rsidRPr="002144E6" w:rsidRDefault="002144E6" w:rsidP="002144E6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D607776" w14:textId="77777777" w:rsidR="002144E6" w:rsidRDefault="002144E6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334"/>
      </w:tblGrid>
      <w:tr w:rsidR="00DE0339" w:rsidRPr="00DE0339" w14:paraId="1F5C71E4" w14:textId="77777777" w:rsidTr="00DE0339">
        <w:tc>
          <w:tcPr>
            <w:tcW w:w="2122" w:type="dxa"/>
            <w:hideMark/>
          </w:tcPr>
          <w:p w14:paraId="6DDF7258" w14:textId="2E423FC0" w:rsidR="00DE0339" w:rsidRDefault="00DE0339" w:rsidP="00DE0339">
            <w:pPr>
              <w:rPr>
                <w:rFonts w:cs="Arial"/>
                <w:sz w:val="32"/>
                <w:szCs w:val="32"/>
              </w:rPr>
            </w:pPr>
          </w:p>
          <w:p w14:paraId="3C58EE8E" w14:textId="22A7ED4C" w:rsidR="00DE0339" w:rsidRDefault="00DE0339" w:rsidP="00DE0339">
            <w:pPr>
              <w:rPr>
                <w:rFonts w:cs="Arial"/>
                <w:sz w:val="32"/>
                <w:szCs w:val="32"/>
              </w:rPr>
            </w:pPr>
            <w:r w:rsidRPr="00DE033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473974" wp14:editId="0A73E901">
                  <wp:extent cx="1091821" cy="1044703"/>
                  <wp:effectExtent l="0" t="0" r="0" b="3175"/>
                  <wp:docPr id="1342275801" name="Picture 377" descr="A question mark and arr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 question mark and arrow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77" cy="104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F1BDFE" w14:textId="77777777" w:rsidR="009E4E54" w:rsidRDefault="009E4E54" w:rsidP="00DE0339">
            <w:pPr>
              <w:rPr>
                <w:rFonts w:cs="Arial"/>
                <w:sz w:val="32"/>
                <w:szCs w:val="32"/>
              </w:rPr>
            </w:pPr>
          </w:p>
          <w:p w14:paraId="1AC4009F" w14:textId="36A2D966" w:rsidR="00DE0339" w:rsidRPr="00DE0339" w:rsidRDefault="00DE0339" w:rsidP="00DE033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334" w:type="dxa"/>
            <w:hideMark/>
          </w:tcPr>
          <w:p w14:paraId="75C00397" w14:textId="77777777" w:rsidR="00DE0339" w:rsidRDefault="00DE0339" w:rsidP="00DE033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6C58A26F" w14:textId="1BBE7CA2" w:rsidR="00DE0339" w:rsidRPr="00DE0339" w:rsidRDefault="00DE0339" w:rsidP="00DE0339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DE0339">
              <w:rPr>
                <w:rFonts w:cs="Arial"/>
                <w:b/>
                <w:bCs/>
                <w:sz w:val="36"/>
                <w:szCs w:val="36"/>
              </w:rPr>
              <w:t>What next?</w:t>
            </w:r>
          </w:p>
        </w:tc>
      </w:tr>
    </w:tbl>
    <w:p w14:paraId="7CF72A27" w14:textId="77777777" w:rsidR="00DE0339" w:rsidRDefault="00DE033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8290"/>
      </w:tblGrid>
      <w:tr w:rsidR="008821E0" w:rsidRPr="008821E0" w14:paraId="5B46875C" w14:textId="77777777" w:rsidTr="008821E0">
        <w:tc>
          <w:tcPr>
            <w:tcW w:w="2166" w:type="dxa"/>
          </w:tcPr>
          <w:p w14:paraId="3AEC2023" w14:textId="74E078C9" w:rsid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  <w:p w14:paraId="5DAE94C5" w14:textId="1121A165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  <w:r w:rsidRPr="008821E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2396812" wp14:editId="7CE38F9A">
                  <wp:extent cx="1089967" cy="1105468"/>
                  <wp:effectExtent l="0" t="0" r="0" b="0"/>
                  <wp:docPr id="255901243" name="Picture 387" descr="A group of people with a ki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 group of people with a kis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91" cy="110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9B363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  <w:p w14:paraId="16839A2F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62E1DC03" w14:textId="77777777" w:rsidR="008821E0" w:rsidRDefault="008821E0" w:rsidP="008821E0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1BEBFE9" w14:textId="4A100021" w:rsidR="008821E0" w:rsidRPr="008821E0" w:rsidRDefault="008821E0" w:rsidP="008821E0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8821E0">
              <w:rPr>
                <w:rFonts w:cs="Arial"/>
                <w:b/>
                <w:bCs/>
                <w:sz w:val="40"/>
                <w:szCs w:val="40"/>
              </w:rPr>
              <w:t>The Big Conversation</w:t>
            </w:r>
          </w:p>
          <w:p w14:paraId="1DD52863" w14:textId="77777777" w:rsidR="008821E0" w:rsidRPr="008821E0" w:rsidRDefault="008821E0" w:rsidP="008821E0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D280FEC" w14:textId="5E3EC100" w:rsidR="008821E0" w:rsidRPr="00CF7BE6" w:rsidRDefault="00CF7BE6" w:rsidP="008821E0">
            <w:pPr>
              <w:rPr>
                <w:rFonts w:cs="Arial"/>
                <w:sz w:val="32"/>
                <w:szCs w:val="32"/>
              </w:rPr>
            </w:pPr>
            <w:r w:rsidRPr="00CF7BE6">
              <w:rPr>
                <w:rFonts w:cs="Arial"/>
                <w:sz w:val="32"/>
                <w:szCs w:val="32"/>
              </w:rPr>
              <w:t>What people tell us in this survey and in conversations will help us write a report.</w:t>
            </w:r>
          </w:p>
          <w:p w14:paraId="74F7A374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</w:tc>
      </w:tr>
      <w:tr w:rsidR="008821E0" w:rsidRPr="008821E0" w14:paraId="21F99FC1" w14:textId="77777777" w:rsidTr="008821E0">
        <w:tc>
          <w:tcPr>
            <w:tcW w:w="2166" w:type="dxa"/>
            <w:hideMark/>
          </w:tcPr>
          <w:p w14:paraId="3BC3B5C1" w14:textId="1CDBA90F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6EE6A94B" w14:textId="77777777" w:rsidR="008821E0" w:rsidRPr="008821E0" w:rsidRDefault="008821E0" w:rsidP="00EE0552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62410986" w14:textId="77777777" w:rsidR="008821E0" w:rsidRDefault="008821E0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8290"/>
      </w:tblGrid>
      <w:tr w:rsidR="008821E0" w:rsidRPr="008821E0" w14:paraId="76B88C4C" w14:textId="77777777" w:rsidTr="009E4E54">
        <w:tc>
          <w:tcPr>
            <w:tcW w:w="2166" w:type="dxa"/>
          </w:tcPr>
          <w:p w14:paraId="7317DB3A" w14:textId="2C7E5DA3" w:rsid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  <w:p w14:paraId="5FDB9BFC" w14:textId="36DD4FD9" w:rsidR="00EE0552" w:rsidRPr="008821E0" w:rsidRDefault="00EE0552" w:rsidP="008821E0">
            <w:pPr>
              <w:rPr>
                <w:rFonts w:cs="Arial"/>
                <w:sz w:val="32"/>
                <w:szCs w:val="32"/>
              </w:rPr>
            </w:pPr>
            <w:r w:rsidRPr="008821E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34CF7D2" wp14:editId="2B537AB2">
                  <wp:extent cx="1185071" cy="750627"/>
                  <wp:effectExtent l="0" t="0" r="0" b="0"/>
                  <wp:docPr id="1308085655" name="Picture 386" descr="A black and white drawing of two people sitting at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A black and white drawing of two people sitting at a tab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31" cy="75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1C494008" w14:textId="77777777" w:rsidR="00EE0552" w:rsidRDefault="00EE0552" w:rsidP="00EE0552">
            <w:pPr>
              <w:rPr>
                <w:rFonts w:cs="Arial"/>
                <w:sz w:val="32"/>
                <w:szCs w:val="32"/>
              </w:rPr>
            </w:pPr>
          </w:p>
          <w:p w14:paraId="7851D72B" w14:textId="4A21D3EB" w:rsidR="008821E0" w:rsidRPr="008821E0" w:rsidRDefault="00CF7BE6" w:rsidP="008821E0">
            <w:pPr>
              <w:rPr>
                <w:rFonts w:cs="Arial"/>
                <w:sz w:val="32"/>
                <w:szCs w:val="32"/>
              </w:rPr>
            </w:pPr>
            <w:r w:rsidRPr="00CF7BE6">
              <w:rPr>
                <w:rFonts w:cs="Arial"/>
                <w:b/>
                <w:bCs/>
                <w:sz w:val="32"/>
                <w:szCs w:val="32"/>
              </w:rPr>
              <w:t>Think Local Act Personal (</w:t>
            </w:r>
            <w:r w:rsidR="00B0007F" w:rsidRPr="00CF7BE6">
              <w:rPr>
                <w:rFonts w:cs="Arial"/>
                <w:b/>
                <w:bCs/>
                <w:sz w:val="32"/>
                <w:szCs w:val="32"/>
              </w:rPr>
              <w:t>TLAP)</w:t>
            </w:r>
            <w:r w:rsidR="00B0007F" w:rsidRPr="00CF7BE6">
              <w:rPr>
                <w:rFonts w:cs="Arial"/>
                <w:sz w:val="32"/>
                <w:szCs w:val="32"/>
              </w:rPr>
              <w:t xml:space="preserve"> will</w:t>
            </w:r>
            <w:r w:rsidRPr="00CF7BE6">
              <w:rPr>
                <w:rFonts w:cs="Arial"/>
                <w:sz w:val="32"/>
                <w:szCs w:val="32"/>
              </w:rPr>
              <w:t xml:space="preserve"> write the report and give it to </w:t>
            </w:r>
            <w:r>
              <w:rPr>
                <w:rFonts w:cs="Arial"/>
                <w:sz w:val="32"/>
                <w:szCs w:val="32"/>
              </w:rPr>
              <w:t xml:space="preserve">the </w:t>
            </w:r>
            <w:r w:rsidR="00B0007F">
              <w:rPr>
                <w:rFonts w:cs="Arial"/>
                <w:sz w:val="32"/>
                <w:szCs w:val="32"/>
              </w:rPr>
              <w:t>C</w:t>
            </w:r>
            <w:r>
              <w:rPr>
                <w:rFonts w:cs="Arial"/>
                <w:sz w:val="32"/>
                <w:szCs w:val="32"/>
              </w:rPr>
              <w:t>ouncil’s</w:t>
            </w:r>
            <w:r w:rsidRPr="00CF7BE6">
              <w:rPr>
                <w:rFonts w:cs="Arial"/>
                <w:sz w:val="32"/>
                <w:szCs w:val="32"/>
              </w:rPr>
              <w:t xml:space="preserve"> Adult Social Care and Health</w:t>
            </w:r>
            <w:r>
              <w:rPr>
                <w:rFonts w:cs="Arial"/>
                <w:sz w:val="32"/>
                <w:szCs w:val="32"/>
              </w:rPr>
              <w:t xml:space="preserve"> team.</w:t>
            </w:r>
          </w:p>
        </w:tc>
      </w:tr>
      <w:tr w:rsidR="008821E0" w:rsidRPr="008821E0" w14:paraId="5968B26A" w14:textId="77777777" w:rsidTr="009E4E54">
        <w:tc>
          <w:tcPr>
            <w:tcW w:w="2166" w:type="dxa"/>
          </w:tcPr>
          <w:p w14:paraId="20EB2D3B" w14:textId="0C4785A2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34A2822C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</w:tc>
      </w:tr>
      <w:tr w:rsidR="00EE0552" w:rsidRPr="008821E0" w14:paraId="0BD7394B" w14:textId="77777777" w:rsidTr="009E4E54">
        <w:tc>
          <w:tcPr>
            <w:tcW w:w="2166" w:type="dxa"/>
          </w:tcPr>
          <w:p w14:paraId="18955686" w14:textId="77777777" w:rsidR="00EE0552" w:rsidRPr="008821E0" w:rsidRDefault="00EE0552" w:rsidP="008821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34250901" w14:textId="77777777" w:rsidR="00EE0552" w:rsidRPr="008821E0" w:rsidRDefault="00EE0552" w:rsidP="008821E0">
            <w:pPr>
              <w:rPr>
                <w:rFonts w:cs="Arial"/>
                <w:sz w:val="32"/>
                <w:szCs w:val="32"/>
              </w:rPr>
            </w:pPr>
          </w:p>
        </w:tc>
      </w:tr>
      <w:tr w:rsidR="008821E0" w:rsidRPr="008821E0" w14:paraId="2A6858F2" w14:textId="77777777" w:rsidTr="009E4E54">
        <w:tc>
          <w:tcPr>
            <w:tcW w:w="2166" w:type="dxa"/>
            <w:hideMark/>
          </w:tcPr>
          <w:p w14:paraId="209183F2" w14:textId="68828610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  <w:r w:rsidRPr="008821E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7350CD0" wp14:editId="73E9B99C">
                  <wp:extent cx="1160145" cy="1091565"/>
                  <wp:effectExtent l="0" t="0" r="1905" b="0"/>
                  <wp:docPr id="1312362232" name="Picture 385" descr="A close-up of a pla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A close-up of a pla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14:paraId="275FF8B3" w14:textId="77777777" w:rsidR="00CF7BE6" w:rsidRDefault="00CF7BE6" w:rsidP="008821E0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F7BE6">
              <w:rPr>
                <w:rFonts w:cs="Arial"/>
                <w:sz w:val="32"/>
                <w:szCs w:val="32"/>
              </w:rPr>
              <w:t>The report will help the council make a new plan called the</w:t>
            </w:r>
            <w:r>
              <w:rPr>
                <w:rFonts w:cs="Arial"/>
                <w:b/>
                <w:bCs/>
                <w:sz w:val="32"/>
                <w:szCs w:val="32"/>
              </w:rPr>
              <w:t xml:space="preserve"> Local Account</w:t>
            </w:r>
            <w:r w:rsidRPr="00CF7BE6">
              <w:rPr>
                <w:rFonts w:cs="Arial"/>
                <w:b/>
                <w:bCs/>
                <w:sz w:val="32"/>
                <w:szCs w:val="32"/>
              </w:rPr>
              <w:t xml:space="preserve">. </w:t>
            </w:r>
          </w:p>
          <w:p w14:paraId="2397E39D" w14:textId="77777777" w:rsidR="00CF7BE6" w:rsidRDefault="00CF7BE6" w:rsidP="008821E0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C893304" w14:textId="21FC1D81" w:rsidR="008821E0" w:rsidRPr="00CF7BE6" w:rsidRDefault="00CF7BE6" w:rsidP="008821E0">
            <w:pPr>
              <w:rPr>
                <w:rFonts w:cs="Arial"/>
                <w:sz w:val="32"/>
                <w:szCs w:val="32"/>
              </w:rPr>
            </w:pPr>
            <w:r w:rsidRPr="00CF7BE6">
              <w:rPr>
                <w:rFonts w:cs="Arial"/>
                <w:sz w:val="32"/>
                <w:szCs w:val="32"/>
              </w:rPr>
              <w:t>This plan will say what adult social care will do to make care and support better in Nottinghamshire.</w:t>
            </w:r>
          </w:p>
          <w:p w14:paraId="39596FDD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  <w:p w14:paraId="4102FB1D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</w:tc>
      </w:tr>
      <w:tr w:rsidR="008821E0" w:rsidRPr="008821E0" w14:paraId="786985A6" w14:textId="77777777" w:rsidTr="009E4E54">
        <w:tc>
          <w:tcPr>
            <w:tcW w:w="2166" w:type="dxa"/>
          </w:tcPr>
          <w:p w14:paraId="00291023" w14:textId="6C1E55AA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  <w:r w:rsidRPr="008821E0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397B41" wp14:editId="16E35C2A">
                  <wp:extent cx="1173480" cy="1187450"/>
                  <wp:effectExtent l="0" t="0" r="7620" b="0"/>
                  <wp:docPr id="2098582401" name="Picture 384" descr="A computer monitor with a m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A computer monitor with a m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CC87C" w14:textId="77777777" w:rsidR="00EE0552" w:rsidRPr="008821E0" w:rsidRDefault="00EE0552" w:rsidP="008821E0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</w:tcPr>
          <w:p w14:paraId="7C84189B" w14:textId="3F93EFA8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  <w:r w:rsidRPr="008821E0">
              <w:rPr>
                <w:rFonts w:cs="Arial"/>
                <w:sz w:val="32"/>
                <w:szCs w:val="32"/>
              </w:rPr>
              <w:t xml:space="preserve">The </w:t>
            </w:r>
            <w:r w:rsidRPr="00CF7BE6">
              <w:rPr>
                <w:rFonts w:cs="Arial"/>
                <w:b/>
                <w:bCs/>
                <w:sz w:val="32"/>
                <w:szCs w:val="32"/>
              </w:rPr>
              <w:t>Local Account</w:t>
            </w:r>
            <w:r w:rsidRPr="008821E0">
              <w:rPr>
                <w:rFonts w:cs="Arial"/>
                <w:sz w:val="32"/>
                <w:szCs w:val="32"/>
              </w:rPr>
              <w:t xml:space="preserve"> </w:t>
            </w:r>
            <w:r w:rsidR="00FE4AB0">
              <w:rPr>
                <w:rFonts w:cs="Arial"/>
                <w:sz w:val="32"/>
                <w:szCs w:val="32"/>
              </w:rPr>
              <w:t>is</w:t>
            </w:r>
            <w:r w:rsidRPr="008821E0">
              <w:rPr>
                <w:rFonts w:cs="Arial"/>
                <w:sz w:val="32"/>
                <w:szCs w:val="32"/>
              </w:rPr>
              <w:t xml:space="preserve"> available on the Council’s webpage. </w:t>
            </w:r>
          </w:p>
          <w:p w14:paraId="72B0FF8C" w14:textId="77777777" w:rsidR="008821E0" w:rsidRPr="008821E0" w:rsidRDefault="008821E0" w:rsidP="008821E0">
            <w:pPr>
              <w:rPr>
                <w:rFonts w:cs="Arial"/>
                <w:sz w:val="32"/>
                <w:szCs w:val="32"/>
              </w:rPr>
            </w:pPr>
          </w:p>
          <w:p w14:paraId="0B4886D6" w14:textId="33C26650" w:rsidR="008821E0" w:rsidRPr="00536CE2" w:rsidRDefault="00536CE2" w:rsidP="008821E0">
            <w:pPr>
              <w:rPr>
                <w:rFonts w:cs="Arial"/>
                <w:sz w:val="32"/>
                <w:szCs w:val="32"/>
              </w:rPr>
            </w:pPr>
            <w:hyperlink r:id="rId90" w:history="1">
              <w:r w:rsidRPr="00060D41">
                <w:rPr>
                  <w:rStyle w:val="Hyperlink"/>
                  <w:rFonts w:cs="Arial"/>
                  <w:sz w:val="32"/>
                  <w:szCs w:val="32"/>
                </w:rPr>
                <w:t>Adult Social Care Local Account | Nottinghamshire County Council</w:t>
              </w:r>
            </w:hyperlink>
          </w:p>
        </w:tc>
      </w:tr>
    </w:tbl>
    <w:p w14:paraId="31E76FDB" w14:textId="77777777" w:rsidR="00DE0339" w:rsidRDefault="00DE0339">
      <w:pPr>
        <w:rPr>
          <w:rFonts w:cs="Arial"/>
          <w:sz w:val="32"/>
          <w:szCs w:val="32"/>
        </w:rPr>
      </w:pPr>
    </w:p>
    <w:tbl>
      <w:tblPr>
        <w:tblStyle w:val="TableGrid"/>
        <w:tblW w:w="104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97"/>
        <w:gridCol w:w="5245"/>
        <w:gridCol w:w="2948"/>
        <w:gridCol w:w="29"/>
      </w:tblGrid>
      <w:tr w:rsidR="00CF7BE6" w14:paraId="0D1D9F3B" w14:textId="77777777" w:rsidTr="00E5553C">
        <w:trPr>
          <w:gridAfter w:val="1"/>
          <w:wAfter w:w="29" w:type="dxa"/>
        </w:trPr>
        <w:tc>
          <w:tcPr>
            <w:tcW w:w="2263" w:type="dxa"/>
            <w:gridSpan w:val="2"/>
          </w:tcPr>
          <w:p w14:paraId="01820E16" w14:textId="77777777" w:rsidR="00CF7BE6" w:rsidRDefault="00CF7BE6">
            <w:pPr>
              <w:rPr>
                <w:rFonts w:cs="Arial"/>
                <w:sz w:val="32"/>
                <w:szCs w:val="32"/>
              </w:rPr>
            </w:pPr>
            <w:r w:rsidRPr="00CF7BE6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1E54C31" wp14:editId="48A1AD46">
                  <wp:extent cx="1021715" cy="1268730"/>
                  <wp:effectExtent l="0" t="0" r="6985" b="7620"/>
                  <wp:docPr id="20572584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2F4E" w14:textId="7D812780" w:rsidR="00E5553C" w:rsidRDefault="00E5553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193" w:type="dxa"/>
            <w:gridSpan w:val="2"/>
          </w:tcPr>
          <w:p w14:paraId="5C719994" w14:textId="21865981" w:rsidR="00CF7BE6" w:rsidRPr="00CF7BE6" w:rsidRDefault="00CF7BE6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F7BE6">
              <w:rPr>
                <w:rFonts w:cs="Arial"/>
                <w:b/>
                <w:bCs/>
                <w:sz w:val="36"/>
                <w:szCs w:val="36"/>
              </w:rPr>
              <w:t xml:space="preserve">Using the information </w:t>
            </w:r>
            <w:r>
              <w:rPr>
                <w:rFonts w:cs="Arial"/>
                <w:b/>
                <w:bCs/>
                <w:sz w:val="36"/>
                <w:szCs w:val="36"/>
              </w:rPr>
              <w:t xml:space="preserve">you have given in the </w:t>
            </w:r>
            <w:r w:rsidRPr="00CF7BE6">
              <w:rPr>
                <w:rFonts w:cs="Arial"/>
                <w:b/>
                <w:bCs/>
                <w:sz w:val="36"/>
                <w:szCs w:val="36"/>
              </w:rPr>
              <w:t>survey</w:t>
            </w:r>
            <w:r>
              <w:rPr>
                <w:rFonts w:cs="Arial"/>
                <w:b/>
                <w:bCs/>
                <w:sz w:val="36"/>
                <w:szCs w:val="36"/>
              </w:rPr>
              <w:t>.</w:t>
            </w:r>
            <w:r w:rsidRPr="00CF7BE6">
              <w:rPr>
                <w:rFonts w:cs="Arial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E5553C" w:rsidRPr="00E5553C" w14:paraId="4ECBBCBB" w14:textId="77777777" w:rsidTr="00E5553C">
        <w:trPr>
          <w:gridAfter w:val="1"/>
          <w:wAfter w:w="29" w:type="dxa"/>
        </w:trPr>
        <w:tc>
          <w:tcPr>
            <w:tcW w:w="2166" w:type="dxa"/>
          </w:tcPr>
          <w:p w14:paraId="333F5FB1" w14:textId="166172F0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5B557AEB" w14:textId="77777777" w:rsidR="00E5553C" w:rsidRDefault="00E5553C" w:rsidP="00E5553C">
            <w:pPr>
              <w:rPr>
                <w:rFonts w:cs="Arial"/>
                <w:sz w:val="32"/>
                <w:szCs w:val="32"/>
              </w:rPr>
            </w:pPr>
            <w:r w:rsidRPr="00E5553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0DB353" wp14:editId="07A56021">
                  <wp:extent cx="1105535" cy="1282700"/>
                  <wp:effectExtent l="0" t="0" r="0" b="0"/>
                  <wp:docPr id="1945977424" name="Picture 383" descr="A black stick figure with a speech bub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 black stick figure with a speech bubb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46D804" w14:textId="5E7FE1FE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90" w:type="dxa"/>
            <w:gridSpan w:val="3"/>
          </w:tcPr>
          <w:p w14:paraId="4A811816" w14:textId="77777777" w:rsid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35D9D0F5" w14:textId="2DA994B1" w:rsidR="00E5553C" w:rsidRPr="00E5553C" w:rsidRDefault="00E5553C" w:rsidP="00E5553C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E5553C">
              <w:rPr>
                <w:rFonts w:cs="Arial"/>
                <w:b/>
                <w:bCs/>
                <w:sz w:val="32"/>
                <w:szCs w:val="32"/>
              </w:rPr>
              <w:t xml:space="preserve">Is it OK for TLAP or the Council to use some of </w:t>
            </w:r>
            <w:r>
              <w:rPr>
                <w:rFonts w:cs="Arial"/>
                <w:b/>
                <w:bCs/>
                <w:sz w:val="32"/>
                <w:szCs w:val="32"/>
              </w:rPr>
              <w:t xml:space="preserve">things you have said as quotes in their reports? </w:t>
            </w:r>
          </w:p>
          <w:p w14:paraId="00320B61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1AEB453C" w14:textId="240BC820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</w:tc>
      </w:tr>
      <w:tr w:rsidR="00E5553C" w:rsidRPr="00E5553C" w14:paraId="0CDF2155" w14:textId="77777777" w:rsidTr="00E5553C">
        <w:tc>
          <w:tcPr>
            <w:tcW w:w="7508" w:type="dxa"/>
            <w:gridSpan w:val="3"/>
            <w:hideMark/>
          </w:tcPr>
          <w:p w14:paraId="60789D18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0E2F9470" w14:textId="77777777" w:rsidR="00E5553C" w:rsidRDefault="00E5553C" w:rsidP="00E5553C">
            <w:pPr>
              <w:rPr>
                <w:rFonts w:cs="Arial"/>
                <w:sz w:val="32"/>
                <w:szCs w:val="32"/>
              </w:rPr>
            </w:pPr>
            <w:r w:rsidRPr="00E5553C">
              <w:rPr>
                <w:rFonts w:cs="Arial"/>
                <w:sz w:val="32"/>
                <w:szCs w:val="32"/>
              </w:rPr>
              <w:t xml:space="preserve"> </w:t>
            </w:r>
            <w:r w:rsidRPr="00E5553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59263D" wp14:editId="1F1CBF57">
                  <wp:extent cx="518795" cy="504825"/>
                  <wp:effectExtent l="0" t="0" r="0" b="9525"/>
                  <wp:docPr id="1479262033" name="Picture 37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53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E52388" wp14:editId="6D90D159">
                  <wp:extent cx="723265" cy="491490"/>
                  <wp:effectExtent l="0" t="0" r="635" b="3810"/>
                  <wp:docPr id="2028022140" name="Picture 37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5ABE0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25DE2993" w14:textId="77777777" w:rsidR="00E5553C" w:rsidRDefault="00E5553C" w:rsidP="00E5553C">
            <w:pPr>
              <w:rPr>
                <w:rFonts w:cs="Arial"/>
                <w:sz w:val="32"/>
                <w:szCs w:val="32"/>
              </w:rPr>
            </w:pPr>
            <w:r w:rsidRPr="00E5553C">
              <w:rPr>
                <w:rFonts w:cs="Arial"/>
                <w:sz w:val="32"/>
                <w:szCs w:val="32"/>
              </w:rPr>
              <w:t xml:space="preserve">  Yes</w:t>
            </w:r>
          </w:p>
          <w:p w14:paraId="525E43AF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7" w:type="dxa"/>
            <w:gridSpan w:val="2"/>
            <w:hideMark/>
          </w:tcPr>
          <w:p w14:paraId="055776DB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077760B7" w14:textId="77777777" w:rsidR="00E5553C" w:rsidRDefault="00E5553C" w:rsidP="00E5553C">
            <w:pPr>
              <w:rPr>
                <w:rFonts w:cs="Arial"/>
                <w:sz w:val="32"/>
                <w:szCs w:val="32"/>
              </w:rPr>
            </w:pPr>
            <w:r w:rsidRPr="00E5553C">
              <w:rPr>
                <w:rFonts w:cs="Arial"/>
                <w:sz w:val="32"/>
                <w:szCs w:val="32"/>
              </w:rPr>
              <w:t xml:space="preserve">  </w:t>
            </w:r>
            <w:r w:rsidRPr="00E5553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7BC4555" wp14:editId="3CBCAD6A">
                  <wp:extent cx="518795" cy="504825"/>
                  <wp:effectExtent l="0" t="0" r="0" b="9525"/>
                  <wp:docPr id="191369777" name="Picture 37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53C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D5585B0" wp14:editId="44F68408">
                  <wp:extent cx="559435" cy="518795"/>
                  <wp:effectExtent l="0" t="0" r="0" b="0"/>
                  <wp:docPr id="48229839" name="Picture 37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1AB7E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  <w:p w14:paraId="58029E5F" w14:textId="77777777" w:rsidR="00E5553C" w:rsidRDefault="00E5553C" w:rsidP="00E5553C">
            <w:pPr>
              <w:rPr>
                <w:rFonts w:cs="Arial"/>
                <w:sz w:val="32"/>
                <w:szCs w:val="32"/>
              </w:rPr>
            </w:pPr>
            <w:r w:rsidRPr="00E5553C">
              <w:rPr>
                <w:rFonts w:cs="Arial"/>
                <w:sz w:val="32"/>
                <w:szCs w:val="32"/>
              </w:rPr>
              <w:t xml:space="preserve">    No</w:t>
            </w:r>
          </w:p>
          <w:p w14:paraId="09C605F4" w14:textId="77777777" w:rsidR="00E5553C" w:rsidRPr="00E5553C" w:rsidRDefault="00E5553C" w:rsidP="00E5553C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681A1D15" w14:textId="77777777" w:rsidR="00CF7BE6" w:rsidRDefault="00CF7BE6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6"/>
        <w:gridCol w:w="8830"/>
      </w:tblGrid>
      <w:tr w:rsidR="003770D0" w14:paraId="3F598400" w14:textId="77777777" w:rsidTr="005B76CA">
        <w:tc>
          <w:tcPr>
            <w:tcW w:w="1555" w:type="dxa"/>
          </w:tcPr>
          <w:p w14:paraId="7A9F9A45" w14:textId="77777777" w:rsidR="003770D0" w:rsidRDefault="003770D0" w:rsidP="005B76CA">
            <w:pPr>
              <w:rPr>
                <w:rFonts w:cs="Arial"/>
                <w:sz w:val="32"/>
                <w:szCs w:val="32"/>
              </w:rPr>
            </w:pPr>
            <w:r w:rsidRPr="00A94E3C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829D93A" wp14:editId="3E636041">
                  <wp:extent cx="886691" cy="898429"/>
                  <wp:effectExtent l="0" t="0" r="8890" b="0"/>
                  <wp:docPr id="724512793" name="Picture 1" descr="A group of people with a kiss and a person with a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12793" name="Picture 1" descr="A group of people with a kiss and a person with a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860" cy="9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1" w:type="dxa"/>
          </w:tcPr>
          <w:p w14:paraId="57EE3FAD" w14:textId="77777777" w:rsidR="003770D0" w:rsidRDefault="003770D0" w:rsidP="005B76C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Would you like to</w:t>
            </w:r>
            <w:r w:rsidRPr="00A94E3C">
              <w:rPr>
                <w:rFonts w:cs="Arial"/>
                <w:sz w:val="32"/>
                <w:szCs w:val="32"/>
              </w:rPr>
              <w:t xml:space="preserve"> stay involved in this work or other work Adult Social Care is doing? </w:t>
            </w:r>
          </w:p>
          <w:p w14:paraId="6A0DBE5D" w14:textId="77777777" w:rsidR="003770D0" w:rsidRDefault="003770D0" w:rsidP="005B76CA">
            <w:pPr>
              <w:rPr>
                <w:rFonts w:cs="Arial"/>
                <w:sz w:val="32"/>
                <w:szCs w:val="32"/>
              </w:rPr>
            </w:pPr>
          </w:p>
          <w:p w14:paraId="2C4CF2EB" w14:textId="77777777" w:rsidR="003770D0" w:rsidRDefault="003770D0" w:rsidP="005B76C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 can sign</w:t>
            </w:r>
            <w:r w:rsidRPr="00A94E3C">
              <w:rPr>
                <w:rFonts w:cs="Arial"/>
                <w:sz w:val="32"/>
                <w:szCs w:val="32"/>
              </w:rPr>
              <w:t xml:space="preserve"> up here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hyperlink r:id="rId93" w:history="1">
              <w:r w:rsidRPr="00A94E3C">
                <w:rPr>
                  <w:rStyle w:val="Hyperlink"/>
                  <w:rFonts w:cs="Arial"/>
                  <w:sz w:val="32"/>
                  <w:szCs w:val="32"/>
                </w:rPr>
                <w:t>https://forms.office.com/e/iaKQ2sNuN3</w:t>
              </w:r>
            </w:hyperlink>
            <w:r>
              <w:rPr>
                <w:rFonts w:cs="Arial"/>
                <w:sz w:val="32"/>
                <w:szCs w:val="32"/>
              </w:rPr>
              <w:t xml:space="preserve"> </w:t>
            </w:r>
          </w:p>
          <w:p w14:paraId="1F0FE1E3" w14:textId="77777777" w:rsidR="003770D0" w:rsidRDefault="003770D0" w:rsidP="005B76CA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2CF7DB3" w14:textId="77777777" w:rsidR="00220E3C" w:rsidRDefault="00220E3C">
      <w:pPr>
        <w:rPr>
          <w:rFonts w:cs="Arial"/>
          <w:sz w:val="32"/>
          <w:szCs w:val="32"/>
        </w:rPr>
      </w:pPr>
    </w:p>
    <w:p w14:paraId="429C9F78" w14:textId="77777777" w:rsidR="00220E3C" w:rsidRDefault="00220E3C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1013"/>
        <w:gridCol w:w="7180"/>
      </w:tblGrid>
      <w:tr w:rsidR="00E5553C" w14:paraId="554AB09B" w14:textId="77777777" w:rsidTr="00E5553C">
        <w:tc>
          <w:tcPr>
            <w:tcW w:w="2263" w:type="dxa"/>
          </w:tcPr>
          <w:p w14:paraId="2CA88993" w14:textId="1004BDFC" w:rsidR="00E5553C" w:rsidRDefault="00E5553C">
            <w:pPr>
              <w:rPr>
                <w:rFonts w:cs="Arial"/>
                <w:sz w:val="32"/>
                <w:szCs w:val="32"/>
              </w:rPr>
            </w:pPr>
            <w:r w:rsidRPr="00E5553C">
              <w:rPr>
                <w:rFonts w:cs="Arial"/>
                <w:noProof/>
                <w:sz w:val="32"/>
                <w:szCs w:val="32"/>
              </w:rPr>
              <w:drawing>
                <wp:anchor distT="0" distB="0" distL="114300" distR="114300" simplePos="0" relativeHeight="251731456" behindDoc="1" locked="0" layoutInCell="1" allowOverlap="1" wp14:anchorId="65247BF5" wp14:editId="154600FB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95534</wp:posOffset>
                  </wp:positionV>
                  <wp:extent cx="1169670" cy="1227455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107" y="21120"/>
                      <wp:lineTo x="21107" y="0"/>
                      <wp:lineTo x="0" y="0"/>
                    </wp:wrapPolygon>
                  </wp:wrapTight>
                  <wp:docPr id="18563244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93" w:type="dxa"/>
            <w:gridSpan w:val="2"/>
          </w:tcPr>
          <w:p w14:paraId="58B28FFD" w14:textId="518C8151" w:rsidR="00E5553C" w:rsidRPr="00E5553C" w:rsidRDefault="00E5553C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E5553C">
              <w:rPr>
                <w:rFonts w:cs="Arial"/>
                <w:b/>
                <w:bCs/>
                <w:sz w:val="36"/>
                <w:szCs w:val="36"/>
              </w:rPr>
              <w:t>What to do with your completed survey</w:t>
            </w:r>
            <w:r>
              <w:rPr>
                <w:rFonts w:cs="Arial"/>
                <w:b/>
                <w:bCs/>
                <w:sz w:val="36"/>
                <w:szCs w:val="36"/>
              </w:rPr>
              <w:t>.</w:t>
            </w:r>
          </w:p>
        </w:tc>
      </w:tr>
      <w:tr w:rsidR="004A1E0D" w14:paraId="389AE3C7" w14:textId="77777777" w:rsidTr="00E5553C">
        <w:tc>
          <w:tcPr>
            <w:tcW w:w="3276" w:type="dxa"/>
            <w:gridSpan w:val="2"/>
          </w:tcPr>
          <w:p w14:paraId="7D2B9510" w14:textId="08CECFA9" w:rsidR="004A1E0D" w:rsidRDefault="004A1E0D">
            <w:pPr>
              <w:rPr>
                <w:rFonts w:cs="Arial"/>
                <w:sz w:val="32"/>
                <w:szCs w:val="32"/>
              </w:rPr>
            </w:pPr>
          </w:p>
          <w:p w14:paraId="3BB3754C" w14:textId="77777777" w:rsidR="00477239" w:rsidRDefault="00477239">
            <w:pPr>
              <w:rPr>
                <w:rFonts w:cs="Arial"/>
                <w:sz w:val="32"/>
                <w:szCs w:val="32"/>
              </w:rPr>
            </w:pPr>
            <w:r w:rsidRPr="00477239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10A2F37" wp14:editId="3EC21CE2">
                  <wp:extent cx="1310185" cy="735722"/>
                  <wp:effectExtent l="0" t="0" r="4445" b="7620"/>
                  <wp:docPr id="1739838085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12" cy="73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006FB" w14:textId="77777777" w:rsidR="00477239" w:rsidRDefault="00477239">
            <w:pPr>
              <w:rPr>
                <w:rFonts w:cs="Arial"/>
                <w:sz w:val="32"/>
                <w:szCs w:val="32"/>
              </w:rPr>
            </w:pPr>
          </w:p>
          <w:p w14:paraId="11C119C9" w14:textId="77777777" w:rsidR="005425C8" w:rsidRDefault="005425C8">
            <w:pPr>
              <w:rPr>
                <w:rFonts w:cs="Arial"/>
                <w:sz w:val="32"/>
                <w:szCs w:val="32"/>
              </w:rPr>
            </w:pPr>
          </w:p>
          <w:p w14:paraId="5C53AAFD" w14:textId="77777777" w:rsidR="00477239" w:rsidRDefault="005425C8">
            <w:pPr>
              <w:rPr>
                <w:rFonts w:cs="Arial"/>
                <w:sz w:val="32"/>
                <w:szCs w:val="32"/>
              </w:rPr>
            </w:pPr>
            <w:r w:rsidRPr="005425C8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C0A588" wp14:editId="55C45770">
                  <wp:extent cx="1255594" cy="1397744"/>
                  <wp:effectExtent l="0" t="0" r="1905" b="0"/>
                  <wp:docPr id="822828301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929" cy="140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F2EE4" w14:textId="77777777" w:rsidR="00502369" w:rsidRDefault="00502369">
            <w:pPr>
              <w:rPr>
                <w:rFonts w:cs="Arial"/>
                <w:sz w:val="32"/>
                <w:szCs w:val="32"/>
              </w:rPr>
            </w:pPr>
          </w:p>
          <w:p w14:paraId="18352050" w14:textId="659AE50B" w:rsidR="00502369" w:rsidRDefault="00502369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180" w:type="dxa"/>
          </w:tcPr>
          <w:p w14:paraId="636A4617" w14:textId="77777777" w:rsidR="00477239" w:rsidRDefault="00477239">
            <w:pPr>
              <w:rPr>
                <w:rFonts w:cs="Arial"/>
                <w:sz w:val="32"/>
                <w:szCs w:val="32"/>
              </w:rPr>
            </w:pPr>
          </w:p>
          <w:p w14:paraId="0B2FEF40" w14:textId="2EF330E0" w:rsidR="004A1E0D" w:rsidRDefault="00E5553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Please</w:t>
            </w:r>
            <w:r w:rsidR="004A1E0D">
              <w:rPr>
                <w:rFonts w:cs="Arial"/>
                <w:sz w:val="32"/>
                <w:szCs w:val="32"/>
              </w:rPr>
              <w:t xml:space="preserve"> return </w:t>
            </w:r>
            <w:r>
              <w:rPr>
                <w:rFonts w:cs="Arial"/>
                <w:sz w:val="32"/>
                <w:szCs w:val="32"/>
              </w:rPr>
              <w:t>your survey</w:t>
            </w:r>
            <w:r w:rsidR="004A1E0D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by post or email </w:t>
            </w:r>
            <w:r w:rsidR="004A1E0D">
              <w:rPr>
                <w:rFonts w:cs="Arial"/>
                <w:sz w:val="32"/>
                <w:szCs w:val="32"/>
              </w:rPr>
              <w:t>to:</w:t>
            </w:r>
          </w:p>
          <w:p w14:paraId="1E774783" w14:textId="77777777" w:rsidR="00477239" w:rsidRDefault="00477239">
            <w:pPr>
              <w:rPr>
                <w:rFonts w:cs="Arial"/>
                <w:sz w:val="32"/>
                <w:szCs w:val="32"/>
              </w:rPr>
            </w:pPr>
          </w:p>
          <w:p w14:paraId="620DE4BC" w14:textId="77777777" w:rsidR="001F3BE0" w:rsidRDefault="00477239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Address: </w:t>
            </w:r>
            <w:r w:rsidR="00623E5D">
              <w:rPr>
                <w:rFonts w:cs="Arial"/>
                <w:b/>
                <w:bCs/>
                <w:sz w:val="32"/>
                <w:szCs w:val="32"/>
              </w:rPr>
              <w:t xml:space="preserve">Service Improvement Quality &amp; Practice Team, Nottinghamshire County Council, County Hall, West Bridgford, </w:t>
            </w:r>
          </w:p>
          <w:p w14:paraId="399D19E5" w14:textId="1FBE4947" w:rsidR="00477239" w:rsidRDefault="00623E5D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NG2 </w:t>
            </w:r>
            <w:r w:rsidR="001F3BE0">
              <w:rPr>
                <w:rFonts w:cs="Arial"/>
                <w:b/>
                <w:bCs/>
                <w:sz w:val="32"/>
                <w:szCs w:val="32"/>
              </w:rPr>
              <w:t>7QP</w:t>
            </w:r>
          </w:p>
          <w:p w14:paraId="676A6682" w14:textId="77777777" w:rsidR="00477239" w:rsidRDefault="00477239">
            <w:pPr>
              <w:rPr>
                <w:rFonts w:cs="Arial"/>
                <w:sz w:val="32"/>
                <w:szCs w:val="32"/>
              </w:rPr>
            </w:pPr>
          </w:p>
          <w:p w14:paraId="20BC6161" w14:textId="77777777" w:rsidR="00477239" w:rsidRDefault="00477239">
            <w:pPr>
              <w:rPr>
                <w:rFonts w:cs="Arial"/>
                <w:sz w:val="32"/>
                <w:szCs w:val="32"/>
              </w:rPr>
            </w:pPr>
          </w:p>
          <w:p w14:paraId="26D323A3" w14:textId="004250CB" w:rsidR="00477239" w:rsidRDefault="00477239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Email:</w:t>
            </w:r>
            <w:r w:rsidR="001F3BE0"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hyperlink r:id="rId97" w:history="1">
              <w:r w:rsidR="009702B6" w:rsidRPr="00602D8C">
                <w:rPr>
                  <w:rStyle w:val="Hyperlink"/>
                  <w:rFonts w:cs="Arial"/>
                  <w:b/>
                  <w:bCs/>
                  <w:sz w:val="32"/>
                  <w:szCs w:val="32"/>
                </w:rPr>
                <w:t>nccbigconversation@nottscc.gov.uk</w:t>
              </w:r>
            </w:hyperlink>
          </w:p>
          <w:p w14:paraId="124034EA" w14:textId="77777777" w:rsidR="009702B6" w:rsidRPr="00477239" w:rsidRDefault="009702B6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C9E4DE6" w14:textId="77777777" w:rsidR="004A1E0D" w:rsidRDefault="004A1E0D">
            <w:pPr>
              <w:rPr>
                <w:rFonts w:cs="Arial"/>
                <w:sz w:val="32"/>
                <w:szCs w:val="32"/>
              </w:rPr>
            </w:pPr>
          </w:p>
          <w:p w14:paraId="6D478169" w14:textId="77777777" w:rsidR="004A1E0D" w:rsidRDefault="004A1E0D">
            <w:pPr>
              <w:rPr>
                <w:rFonts w:cs="Arial"/>
                <w:sz w:val="32"/>
                <w:szCs w:val="32"/>
              </w:rPr>
            </w:pPr>
          </w:p>
          <w:p w14:paraId="0C725880" w14:textId="77777777" w:rsidR="004A1E0D" w:rsidRDefault="004A1E0D">
            <w:pPr>
              <w:rPr>
                <w:rFonts w:cs="Arial"/>
                <w:sz w:val="32"/>
                <w:szCs w:val="32"/>
              </w:rPr>
            </w:pPr>
          </w:p>
          <w:p w14:paraId="49255782" w14:textId="16B1BB4A" w:rsidR="004A1E0D" w:rsidRDefault="004A1E0D">
            <w:pPr>
              <w:rPr>
                <w:rFonts w:cs="Arial"/>
                <w:sz w:val="32"/>
                <w:szCs w:val="32"/>
              </w:rPr>
            </w:pPr>
          </w:p>
        </w:tc>
      </w:tr>
      <w:tr w:rsidR="005425C8" w14:paraId="6361BBA9" w14:textId="77777777" w:rsidTr="00E5553C">
        <w:tc>
          <w:tcPr>
            <w:tcW w:w="3276" w:type="dxa"/>
            <w:gridSpan w:val="2"/>
          </w:tcPr>
          <w:p w14:paraId="6741F86D" w14:textId="46713AD1" w:rsidR="005425C8" w:rsidRDefault="00200271">
            <w:pPr>
              <w:rPr>
                <w:rFonts w:cs="Arial"/>
                <w:sz w:val="32"/>
                <w:szCs w:val="32"/>
              </w:rPr>
            </w:pPr>
            <w:r w:rsidRPr="00200271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CDA38CD" wp14:editId="43E8C0F5">
                  <wp:extent cx="1936796" cy="968991"/>
                  <wp:effectExtent l="0" t="0" r="6350" b="3175"/>
                  <wp:docPr id="1540125109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20" cy="97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8929E" w14:textId="5B84998C" w:rsidR="00D53DA8" w:rsidRDefault="00D53DA8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180" w:type="dxa"/>
          </w:tcPr>
          <w:p w14:paraId="4FA1323B" w14:textId="4C2FE68F" w:rsidR="005425C8" w:rsidRDefault="00E5553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If you have any questions about the </w:t>
            </w:r>
            <w:proofErr w:type="gramStart"/>
            <w:r>
              <w:rPr>
                <w:rFonts w:cs="Arial"/>
                <w:b/>
                <w:bCs/>
                <w:sz w:val="36"/>
                <w:szCs w:val="36"/>
              </w:rPr>
              <w:t>survey</w:t>
            </w:r>
            <w:proofErr w:type="gramEnd"/>
            <w:r>
              <w:rPr>
                <w:rFonts w:cs="Arial"/>
                <w:b/>
                <w:bCs/>
                <w:sz w:val="36"/>
                <w:szCs w:val="36"/>
              </w:rPr>
              <w:t xml:space="preserve"> please contact:</w:t>
            </w:r>
          </w:p>
          <w:p w14:paraId="01738A31" w14:textId="77777777" w:rsidR="00973DD8" w:rsidRDefault="00973DD8">
            <w:pPr>
              <w:rPr>
                <w:rFonts w:cs="Arial"/>
                <w:sz w:val="32"/>
                <w:szCs w:val="32"/>
              </w:rPr>
            </w:pPr>
          </w:p>
          <w:p w14:paraId="7DBC4501" w14:textId="77777777" w:rsidR="00391B6F" w:rsidRDefault="00391B6F">
            <w:pPr>
              <w:rPr>
                <w:rFonts w:cs="Arial"/>
                <w:b/>
                <w:bCs/>
                <w:sz w:val="32"/>
                <w:szCs w:val="32"/>
              </w:rPr>
            </w:pPr>
            <w:hyperlink r:id="rId99" w:history="1">
              <w:r w:rsidRPr="00391B6F">
                <w:rPr>
                  <w:rStyle w:val="Hyperlink"/>
                  <w:rFonts w:cs="Arial"/>
                  <w:b/>
                  <w:bCs/>
                  <w:sz w:val="32"/>
                  <w:szCs w:val="32"/>
                </w:rPr>
                <w:t>nccbigconversation@nottscc.gov.uk</w:t>
              </w:r>
            </w:hyperlink>
            <w:r w:rsidRPr="00391B6F">
              <w:rPr>
                <w:rFonts w:cs="Arial"/>
                <w:b/>
                <w:bCs/>
                <w:sz w:val="32"/>
                <w:szCs w:val="32"/>
              </w:rPr>
              <w:t> or </w:t>
            </w:r>
          </w:p>
          <w:p w14:paraId="40F5EA28" w14:textId="783DDD71" w:rsidR="00973DD8" w:rsidRDefault="00391B6F">
            <w:pPr>
              <w:rPr>
                <w:rFonts w:cs="Arial"/>
                <w:b/>
                <w:bCs/>
                <w:sz w:val="32"/>
                <w:szCs w:val="32"/>
              </w:rPr>
            </w:pPr>
            <w:hyperlink r:id="rId100" w:tooltip="Contact us" w:history="1">
              <w:r w:rsidRPr="00391B6F">
                <w:rPr>
                  <w:rStyle w:val="Hyperlink"/>
                  <w:rFonts w:cs="Arial"/>
                  <w:b/>
                  <w:bCs/>
                  <w:sz w:val="32"/>
                  <w:szCs w:val="32"/>
                </w:rPr>
                <w:t>contact our Customer Service Centre</w:t>
              </w:r>
            </w:hyperlink>
            <w:r w:rsidRPr="00391B6F">
              <w:rPr>
                <w:rFonts w:cs="Arial"/>
                <w:b/>
                <w:bCs/>
                <w:sz w:val="32"/>
                <w:szCs w:val="32"/>
              </w:rPr>
              <w:t>.</w:t>
            </w:r>
          </w:p>
          <w:p w14:paraId="2A0D82DA" w14:textId="7676ACAD" w:rsidR="00200271" w:rsidRPr="00973DD8" w:rsidRDefault="00200271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</w:tbl>
    <w:p w14:paraId="0C589173" w14:textId="77777777" w:rsidR="004A1E0D" w:rsidRDefault="004A1E0D">
      <w:pPr>
        <w:rPr>
          <w:rFonts w:cs="Arial"/>
          <w:sz w:val="32"/>
          <w:szCs w:val="32"/>
        </w:rPr>
      </w:pPr>
    </w:p>
    <w:p w14:paraId="673354FF" w14:textId="77777777" w:rsidR="00502369" w:rsidRDefault="00502369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E5553C" w14:paraId="0974F3C4" w14:textId="77777777" w:rsidTr="005765B5">
        <w:trPr>
          <w:trHeight w:val="2090"/>
        </w:trPr>
        <w:tc>
          <w:tcPr>
            <w:tcW w:w="2263" w:type="dxa"/>
          </w:tcPr>
          <w:p w14:paraId="0AB74EBE" w14:textId="71B1D1F6" w:rsidR="00E5553C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32480" behindDoc="1" locked="0" layoutInCell="1" allowOverlap="1" wp14:anchorId="4A2876BA" wp14:editId="229025A1">
                  <wp:simplePos x="0" y="0"/>
                  <wp:positionH relativeFrom="column">
                    <wp:posOffset>344502</wp:posOffset>
                  </wp:positionH>
                  <wp:positionV relativeFrom="paragraph">
                    <wp:posOffset>1109</wp:posOffset>
                  </wp:positionV>
                  <wp:extent cx="609600" cy="1268730"/>
                  <wp:effectExtent l="0" t="0" r="0" b="7620"/>
                  <wp:wrapTight wrapText="bothSides">
                    <wp:wrapPolygon edited="0">
                      <wp:start x="0" y="0"/>
                      <wp:lineTo x="0" y="21405"/>
                      <wp:lineTo x="20925" y="21405"/>
                      <wp:lineTo x="20925" y="0"/>
                      <wp:lineTo x="0" y="0"/>
                    </wp:wrapPolygon>
                  </wp:wrapTight>
                  <wp:docPr id="7093172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93" w:type="dxa"/>
          </w:tcPr>
          <w:p w14:paraId="355498C1" w14:textId="18E60339" w:rsidR="00E5553C" w:rsidRPr="00E5553C" w:rsidRDefault="00E5553C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Almost done – </w:t>
            </w:r>
            <w:r>
              <w:rPr>
                <w:rFonts w:cs="Arial"/>
                <w:sz w:val="32"/>
                <w:szCs w:val="32"/>
              </w:rPr>
              <w:t>Finally can you tell us a bit about yourself by answering the question</w:t>
            </w:r>
            <w:r w:rsidR="007411F2">
              <w:rPr>
                <w:rFonts w:cs="Arial"/>
                <w:sz w:val="32"/>
                <w:szCs w:val="32"/>
              </w:rPr>
              <w:t>s</w:t>
            </w:r>
            <w:r>
              <w:rPr>
                <w:rFonts w:cs="Arial"/>
                <w:sz w:val="32"/>
                <w:szCs w:val="32"/>
              </w:rPr>
              <w:t xml:space="preserve"> on the next page?</w:t>
            </w:r>
          </w:p>
        </w:tc>
      </w:tr>
    </w:tbl>
    <w:p w14:paraId="6047D24A" w14:textId="77777777" w:rsidR="00200271" w:rsidRDefault="00200271">
      <w:pPr>
        <w:rPr>
          <w:rFonts w:cs="Arial"/>
          <w:sz w:val="32"/>
          <w:szCs w:val="32"/>
        </w:rPr>
      </w:pPr>
    </w:p>
    <w:p w14:paraId="2416CD3E" w14:textId="77777777" w:rsidR="00C06933" w:rsidRDefault="00C06933">
      <w:pPr>
        <w:rPr>
          <w:rFonts w:cs="Arial"/>
          <w:sz w:val="32"/>
          <w:szCs w:val="32"/>
        </w:rPr>
      </w:pPr>
    </w:p>
    <w:p w14:paraId="569BCE8A" w14:textId="77777777" w:rsidR="00C06933" w:rsidRDefault="00C06933">
      <w:pPr>
        <w:rPr>
          <w:rFonts w:cs="Arial"/>
          <w:sz w:val="32"/>
          <w:szCs w:val="32"/>
        </w:rPr>
      </w:pPr>
    </w:p>
    <w:p w14:paraId="29988DD9" w14:textId="77777777" w:rsidR="00C06933" w:rsidRDefault="00C06933">
      <w:pPr>
        <w:rPr>
          <w:rFonts w:cs="Arial"/>
          <w:sz w:val="32"/>
          <w:szCs w:val="32"/>
        </w:rPr>
      </w:pPr>
    </w:p>
    <w:p w14:paraId="63164946" w14:textId="77777777" w:rsidR="00C06933" w:rsidRDefault="00C06933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8032"/>
      </w:tblGrid>
      <w:tr w:rsidR="00C06933" w:rsidRPr="00C06933" w14:paraId="4AE0FFDF" w14:textId="77777777" w:rsidTr="00DA0D2F"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14:paraId="185DE35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73F7C5D" wp14:editId="2992AB71">
                  <wp:extent cx="1173480" cy="1105535"/>
                  <wp:effectExtent l="0" t="0" r="7620" b="0"/>
                  <wp:docPr id="365755858" name="Picture 11" descr="A black and white image of a person with a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and white image of a person with a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14:paraId="64E7BED9" w14:textId="77777777" w:rsidR="00C06933" w:rsidRDefault="00C06933" w:rsidP="00C06933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C06933">
              <w:rPr>
                <w:rFonts w:cs="Arial"/>
                <w:b/>
                <w:bCs/>
                <w:sz w:val="40"/>
                <w:szCs w:val="40"/>
              </w:rPr>
              <w:t>About you</w:t>
            </w:r>
          </w:p>
          <w:p w14:paraId="30ACDC2B" w14:textId="77777777" w:rsidR="00C06933" w:rsidRPr="00C06933" w:rsidRDefault="00C06933" w:rsidP="00C06933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29916BCA" w14:textId="58C3589E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6"/>
                <w:szCs w:val="36"/>
              </w:rPr>
              <w:t xml:space="preserve">Here are some questions about you. </w:t>
            </w:r>
          </w:p>
        </w:tc>
      </w:tr>
    </w:tbl>
    <w:p w14:paraId="34C4DF89" w14:textId="77777777" w:rsidR="00C06933" w:rsidRPr="00C06933" w:rsidRDefault="00C06933" w:rsidP="00C06933">
      <w:pPr>
        <w:rPr>
          <w:rFonts w:cs="Arial"/>
          <w:sz w:val="32"/>
          <w:szCs w:val="32"/>
        </w:rPr>
      </w:pPr>
    </w:p>
    <w:p w14:paraId="7FC05638" w14:textId="77777777" w:rsidR="00C06933" w:rsidRPr="00C06933" w:rsidRDefault="00C06933" w:rsidP="00C06933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4"/>
        <w:gridCol w:w="2971"/>
        <w:gridCol w:w="5061"/>
      </w:tblGrid>
      <w:tr w:rsidR="00C06933" w:rsidRPr="00C06933" w14:paraId="29A6D1A9" w14:textId="77777777" w:rsidTr="00DA0D2F">
        <w:tc>
          <w:tcPr>
            <w:tcW w:w="24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14:paraId="10B89F2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5BF4C8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AC7D59B" wp14:editId="5F5A870E">
                  <wp:extent cx="1160145" cy="1064260"/>
                  <wp:effectExtent l="0" t="0" r="1905" b="2540"/>
                  <wp:docPr id="1054954930" name="Picture 12" descr="A black and white image of a person and a chi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954930" name="Picture 12" descr="A black and white image of a person and a chi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6AB7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A4C82FE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44A1BC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b/>
                <w:bCs/>
                <w:sz w:val="32"/>
                <w:szCs w:val="32"/>
              </w:rPr>
              <w:t>How old are you?</w:t>
            </w:r>
          </w:p>
        </w:tc>
        <w:tc>
          <w:tcPr>
            <w:tcW w:w="507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4A192C9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2CF66C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2EFC05B8" wp14:editId="1574315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17780</wp:posOffset>
                      </wp:positionV>
                      <wp:extent cx="1216660" cy="325755"/>
                      <wp:effectExtent l="0" t="0" r="21590" b="17145"/>
                      <wp:wrapNone/>
                      <wp:docPr id="872069031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6025" cy="32575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24361" id="Rectangle 13" o:spid="_x0000_s1026" style="position:absolute;margin-left:.4pt;margin-top:1.4pt;width:95.8pt;height:25.6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" filled="f" strokecolor="black [3213]" strokeweight="1.5pt"/>
                  </w:pict>
                </mc:Fallback>
              </mc:AlternateContent>
            </w:r>
          </w:p>
        </w:tc>
      </w:tr>
    </w:tbl>
    <w:p w14:paraId="7FC61369" w14:textId="77777777" w:rsidR="00C06933" w:rsidRDefault="00C06933" w:rsidP="00C06933">
      <w:pPr>
        <w:rPr>
          <w:rFonts w:cs="Arial"/>
          <w:sz w:val="32"/>
          <w:szCs w:val="32"/>
        </w:rPr>
      </w:pPr>
    </w:p>
    <w:p w14:paraId="3CB0C3EC" w14:textId="77777777" w:rsidR="007E3025" w:rsidRDefault="007E3025" w:rsidP="00C06933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1188"/>
        <w:gridCol w:w="3640"/>
        <w:gridCol w:w="3228"/>
      </w:tblGrid>
      <w:tr w:rsidR="007E3025" w:rsidRPr="007E3025" w14:paraId="14DBAE9D" w14:textId="77777777" w:rsidTr="002F34E2">
        <w:tc>
          <w:tcPr>
            <w:tcW w:w="2405" w:type="dxa"/>
          </w:tcPr>
          <w:p w14:paraId="432C5EB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83AC31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FD4C82" wp14:editId="596D0465">
                  <wp:extent cx="1323975" cy="1624330"/>
                  <wp:effectExtent l="0" t="0" r="9525" b="0"/>
                  <wp:docPr id="219958473" name="Picture 57" descr="A cartoon of a person thin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958473" name="Picture 57" descr="A cartoon of a person think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3"/>
          </w:tcPr>
          <w:p w14:paraId="215B01B4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B5D20A5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Do you have a long-term health need or disability?</w:t>
            </w:r>
          </w:p>
          <w:p w14:paraId="7EBA340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869F0F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Please tick </w:t>
            </w: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64E897B" wp14:editId="4DFD1803">
                  <wp:extent cx="273050" cy="259080"/>
                  <wp:effectExtent l="0" t="0" r="0" b="7620"/>
                  <wp:docPr id="869452711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477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025">
              <w:rPr>
                <w:rFonts w:cs="Arial"/>
                <w:sz w:val="32"/>
                <w:szCs w:val="32"/>
              </w:rPr>
              <w:t xml:space="preserve"> 1 box</w:t>
            </w:r>
          </w:p>
          <w:p w14:paraId="234D1AA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0044EF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056FCF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433DE1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55330879" w14:textId="77777777" w:rsidTr="002F34E2">
        <w:tc>
          <w:tcPr>
            <w:tcW w:w="3593" w:type="dxa"/>
            <w:gridSpan w:val="2"/>
          </w:tcPr>
          <w:p w14:paraId="4AC66E7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98986C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18F0D40" wp14:editId="67FC01C7">
                  <wp:extent cx="1136821" cy="772077"/>
                  <wp:effectExtent l="0" t="0" r="6350" b="9525"/>
                  <wp:docPr id="2632480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36FAE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E050AF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6A8427C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AF623A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DD0B9B" wp14:editId="40131638">
                  <wp:extent cx="906162" cy="835812"/>
                  <wp:effectExtent l="0" t="0" r="8255" b="2540"/>
                  <wp:docPr id="11573551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39AC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</w:tcPr>
          <w:p w14:paraId="0E14E88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3288995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748452D" wp14:editId="171D4649">
                  <wp:extent cx="1392464" cy="963827"/>
                  <wp:effectExtent l="0" t="0" r="0" b="8255"/>
                  <wp:docPr id="9831774" name="Picture 18" descr="A black and white symbol with a cross and lip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774" name="Picture 18" descr="A black and white symbol with a cross and lip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55" cy="9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4586C340" w14:textId="77777777" w:rsidTr="002F34E2">
        <w:tc>
          <w:tcPr>
            <w:tcW w:w="3593" w:type="dxa"/>
            <w:gridSpan w:val="2"/>
          </w:tcPr>
          <w:p w14:paraId="21D8E0A7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2F2037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50D23A9" wp14:editId="341DB8DA">
                  <wp:extent cx="518795" cy="504825"/>
                  <wp:effectExtent l="0" t="0" r="0" b="9525"/>
                  <wp:docPr id="1505941128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3A4A3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Yes</w:t>
            </w:r>
          </w:p>
          <w:p w14:paraId="37FFE61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</w:tcPr>
          <w:p w14:paraId="6F2A06BF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51AECB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494E58" wp14:editId="5E4F8D4A">
                  <wp:extent cx="518795" cy="504825"/>
                  <wp:effectExtent l="0" t="0" r="0" b="9525"/>
                  <wp:docPr id="1328540557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B80AE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</w:tcPr>
          <w:p w14:paraId="5074725F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E547437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CEC2B86" wp14:editId="7B4E6CC6">
                  <wp:extent cx="518795" cy="504825"/>
                  <wp:effectExtent l="0" t="0" r="0" b="9525"/>
                  <wp:docPr id="769756954" name="Picture 2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FB235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Prefer not to say</w:t>
            </w:r>
          </w:p>
        </w:tc>
      </w:tr>
    </w:tbl>
    <w:p w14:paraId="0D52F923" w14:textId="77777777" w:rsidR="007E3025" w:rsidRPr="00C06933" w:rsidRDefault="007E3025" w:rsidP="00C06933">
      <w:pPr>
        <w:rPr>
          <w:rFonts w:cs="Arial"/>
          <w:sz w:val="32"/>
          <w:szCs w:val="32"/>
        </w:rPr>
      </w:pPr>
    </w:p>
    <w:p w14:paraId="6CE3AD3C" w14:textId="77777777" w:rsidR="00C06933" w:rsidRDefault="00C06933" w:rsidP="00C06933">
      <w:pPr>
        <w:rPr>
          <w:rFonts w:cs="Arial"/>
          <w:sz w:val="32"/>
          <w:szCs w:val="32"/>
        </w:rPr>
      </w:pPr>
    </w:p>
    <w:p w14:paraId="711B3B83" w14:textId="77777777" w:rsidR="007E3025" w:rsidRDefault="007E3025" w:rsidP="00C06933">
      <w:pPr>
        <w:rPr>
          <w:rFonts w:cs="Arial"/>
          <w:sz w:val="32"/>
          <w:szCs w:val="32"/>
        </w:rPr>
      </w:pPr>
    </w:p>
    <w:p w14:paraId="694A3D37" w14:textId="77777777" w:rsidR="006E3D05" w:rsidRPr="00C06933" w:rsidRDefault="006E3D05" w:rsidP="00C06933">
      <w:pPr>
        <w:rPr>
          <w:rFonts w:cs="Arial"/>
          <w:sz w:val="32"/>
          <w:szCs w:val="32"/>
        </w:rPr>
      </w:pPr>
    </w:p>
    <w:tbl>
      <w:tblPr>
        <w:tblStyle w:val="TableGrid"/>
        <w:tblW w:w="104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"/>
        <w:gridCol w:w="1412"/>
        <w:gridCol w:w="1830"/>
        <w:gridCol w:w="1855"/>
        <w:gridCol w:w="1846"/>
        <w:gridCol w:w="1273"/>
      </w:tblGrid>
      <w:tr w:rsidR="00C06933" w:rsidRPr="00C06933" w14:paraId="5509CACD" w14:textId="77777777" w:rsidTr="00C06933">
        <w:tc>
          <w:tcPr>
            <w:tcW w:w="2263" w:type="dxa"/>
          </w:tcPr>
          <w:p w14:paraId="7579CE0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5CE0FC4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594E996" wp14:editId="5CD1EE51">
                  <wp:extent cx="1200785" cy="682625"/>
                  <wp:effectExtent l="0" t="0" r="0" b="3175"/>
                  <wp:docPr id="57341649" name="Picture 23" descr="A symbol of two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1649" name="Picture 23" descr="A symbol of two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6"/>
          </w:tcPr>
          <w:p w14:paraId="3E3A98F1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90A2007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06933">
              <w:rPr>
                <w:rFonts w:cs="Arial"/>
                <w:b/>
                <w:bCs/>
                <w:sz w:val="32"/>
                <w:szCs w:val="32"/>
              </w:rPr>
              <w:t>What is your sexual orientation?</w:t>
            </w:r>
          </w:p>
          <w:p w14:paraId="447B9B8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3CDEAA33" w14:textId="77777777" w:rsidTr="00C06933">
        <w:tc>
          <w:tcPr>
            <w:tcW w:w="2263" w:type="dxa"/>
          </w:tcPr>
          <w:p w14:paraId="73B60EFC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A69C4B2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CB0768F" wp14:editId="18C143B0">
                  <wp:extent cx="709930" cy="1296670"/>
                  <wp:effectExtent l="0" t="0" r="0" b="0"/>
                  <wp:docPr id="1980543918" name="Picture 22" descr="A black silhouett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black silhouette of a pers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36ABB0EA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1830" w:type="dxa"/>
          </w:tcPr>
          <w:p w14:paraId="73AEC916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654728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4E749A" wp14:editId="61DC2497">
                  <wp:extent cx="477520" cy="1282700"/>
                  <wp:effectExtent l="0" t="0" r="0" b="0"/>
                  <wp:docPr id="157091279" name="Picture 21" descr="A black stick figure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black stick figure with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2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2F678E3E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1846" w:type="dxa"/>
          </w:tcPr>
          <w:p w14:paraId="32C8A9A8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721504C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5749D3B" wp14:editId="75C0BB3E">
                  <wp:extent cx="546100" cy="1214755"/>
                  <wp:effectExtent l="0" t="0" r="6350" b="4445"/>
                  <wp:docPr id="283955048" name="Picture 20" descr="A black silhouette of a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black silhouette of a pers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34124B47" w14:textId="77777777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7AFD96A9" w14:textId="77777777" w:rsidTr="00C06933">
        <w:tc>
          <w:tcPr>
            <w:tcW w:w="2263" w:type="dxa"/>
            <w:hideMark/>
          </w:tcPr>
          <w:p w14:paraId="0307C507" w14:textId="77777777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5344456" w14:textId="2EC2D23A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Male</w:t>
            </w:r>
          </w:p>
        </w:tc>
        <w:tc>
          <w:tcPr>
            <w:tcW w:w="1418" w:type="dxa"/>
            <w:gridSpan w:val="2"/>
            <w:hideMark/>
          </w:tcPr>
          <w:p w14:paraId="66E5DA82" w14:textId="0712DC7E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12E80F8" w14:textId="6000C5BE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AEFB78" wp14:editId="0BF1DE39">
                  <wp:extent cx="518795" cy="504825"/>
                  <wp:effectExtent l="0" t="0" r="0" b="9525"/>
                  <wp:docPr id="913750697" name="Picture 1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hideMark/>
          </w:tcPr>
          <w:p w14:paraId="36B73D98" w14:textId="77777777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01668E2" w14:textId="43874036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Female</w:t>
            </w:r>
          </w:p>
        </w:tc>
        <w:tc>
          <w:tcPr>
            <w:tcW w:w="1855" w:type="dxa"/>
            <w:hideMark/>
          </w:tcPr>
          <w:p w14:paraId="2DAA06CA" w14:textId="3AB390C7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B20C00" w14:textId="77777777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D0D323" wp14:editId="2A40AC13">
                  <wp:extent cx="518795" cy="504825"/>
                  <wp:effectExtent l="0" t="0" r="0" b="9525"/>
                  <wp:docPr id="2097741221" name="Picture 1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28830" w14:textId="38D314C6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1846" w:type="dxa"/>
            <w:hideMark/>
          </w:tcPr>
          <w:p w14:paraId="676908E6" w14:textId="77777777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FEF4F9D" w14:textId="5ACC370E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Non-Binary</w:t>
            </w:r>
          </w:p>
        </w:tc>
        <w:tc>
          <w:tcPr>
            <w:tcW w:w="1273" w:type="dxa"/>
            <w:hideMark/>
          </w:tcPr>
          <w:p w14:paraId="01853DCC" w14:textId="58F69D62" w:rsid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ACDFA06" w14:textId="06069088" w:rsidR="00C06933" w:rsidRPr="00C06933" w:rsidRDefault="00C06933" w:rsidP="00C06933">
            <w:pPr>
              <w:jc w:val="center"/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4E36C9A" wp14:editId="63CA1673">
                  <wp:extent cx="518795" cy="504825"/>
                  <wp:effectExtent l="0" t="0" r="0" b="9525"/>
                  <wp:docPr id="1258709444" name="Picture 1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33" w:rsidRPr="00C06933" w14:paraId="1BE24567" w14:textId="77777777" w:rsidTr="00C06933">
        <w:tc>
          <w:tcPr>
            <w:tcW w:w="2263" w:type="dxa"/>
          </w:tcPr>
          <w:p w14:paraId="62CF98BC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548E82C9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7332CB2F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818B41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418" w:type="dxa"/>
            <w:gridSpan w:val="2"/>
          </w:tcPr>
          <w:p w14:paraId="56C24A9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30" w:type="dxa"/>
          </w:tcPr>
          <w:p w14:paraId="14E4C54B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76B5954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55" w:type="dxa"/>
          </w:tcPr>
          <w:p w14:paraId="2F2D4EC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46" w:type="dxa"/>
          </w:tcPr>
          <w:p w14:paraId="78346EA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73" w:type="dxa"/>
          </w:tcPr>
          <w:p w14:paraId="0E84E8C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5B5FE368" w14:textId="77777777" w:rsidTr="00C06933">
        <w:tc>
          <w:tcPr>
            <w:tcW w:w="2263" w:type="dxa"/>
            <w:hideMark/>
          </w:tcPr>
          <w:p w14:paraId="528D3B9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40DF16C" wp14:editId="55F3A8E1">
                  <wp:extent cx="1214755" cy="982345"/>
                  <wp:effectExtent l="0" t="0" r="4445" b="8255"/>
                  <wp:docPr id="866674814" name="Picture 16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3206AAA2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Prefer not to say</w:t>
            </w:r>
          </w:p>
          <w:p w14:paraId="0F34BC8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30" w:type="dxa"/>
          </w:tcPr>
          <w:p w14:paraId="17D36FE2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3E1CF1D" wp14:editId="58D35903">
                  <wp:extent cx="518795" cy="504825"/>
                  <wp:effectExtent l="0" t="0" r="0" b="9525"/>
                  <wp:docPr id="1942937873" name="Picture 1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A3806" w14:textId="77777777" w:rsidR="009014B8" w:rsidRDefault="009014B8" w:rsidP="00C06933">
            <w:pPr>
              <w:rPr>
                <w:rFonts w:cs="Arial"/>
                <w:sz w:val="32"/>
                <w:szCs w:val="32"/>
              </w:rPr>
            </w:pPr>
          </w:p>
          <w:p w14:paraId="4D46BD7A" w14:textId="77777777" w:rsidR="009014B8" w:rsidRDefault="009014B8" w:rsidP="00C06933">
            <w:pPr>
              <w:rPr>
                <w:rFonts w:cs="Arial"/>
                <w:sz w:val="32"/>
                <w:szCs w:val="32"/>
              </w:rPr>
            </w:pPr>
          </w:p>
          <w:p w14:paraId="7E7EAA2F" w14:textId="77777777" w:rsidR="009014B8" w:rsidRDefault="009014B8" w:rsidP="00C06933">
            <w:pPr>
              <w:rPr>
                <w:rFonts w:cs="Arial"/>
                <w:sz w:val="32"/>
                <w:szCs w:val="32"/>
              </w:rPr>
            </w:pPr>
          </w:p>
          <w:p w14:paraId="7531F769" w14:textId="0EE575B8" w:rsidR="009014B8" w:rsidRPr="00C06933" w:rsidRDefault="009014B8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55" w:type="dxa"/>
          </w:tcPr>
          <w:p w14:paraId="18ED6BF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46" w:type="dxa"/>
          </w:tcPr>
          <w:p w14:paraId="675376B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273" w:type="dxa"/>
          </w:tcPr>
          <w:p w14:paraId="07FEF73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39B33A40" w14:textId="77777777" w:rsidTr="00E5722E">
        <w:tc>
          <w:tcPr>
            <w:tcW w:w="2263" w:type="dxa"/>
          </w:tcPr>
          <w:p w14:paraId="2753C74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22" w:type="dxa"/>
            <w:gridSpan w:val="6"/>
          </w:tcPr>
          <w:p w14:paraId="32079125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388E6828" w14:textId="77777777" w:rsidR="003770D0" w:rsidRDefault="003770D0" w:rsidP="00C06933">
            <w:pPr>
              <w:rPr>
                <w:rFonts w:cs="Arial"/>
                <w:sz w:val="32"/>
                <w:szCs w:val="32"/>
              </w:rPr>
            </w:pPr>
          </w:p>
          <w:p w14:paraId="5F28335B" w14:textId="77777777" w:rsidR="003770D0" w:rsidRDefault="003770D0" w:rsidP="00C06933">
            <w:pPr>
              <w:rPr>
                <w:rFonts w:cs="Arial"/>
                <w:sz w:val="32"/>
                <w:szCs w:val="32"/>
              </w:rPr>
            </w:pPr>
          </w:p>
          <w:p w14:paraId="55110D58" w14:textId="77777777" w:rsidR="003770D0" w:rsidRDefault="003770D0" w:rsidP="00C06933">
            <w:pPr>
              <w:rPr>
                <w:rFonts w:cs="Arial"/>
                <w:sz w:val="32"/>
                <w:szCs w:val="32"/>
              </w:rPr>
            </w:pPr>
          </w:p>
          <w:p w14:paraId="66B3BCB2" w14:textId="77777777" w:rsidR="003770D0" w:rsidRDefault="003770D0" w:rsidP="00C06933">
            <w:pPr>
              <w:rPr>
                <w:rFonts w:cs="Arial"/>
                <w:sz w:val="32"/>
                <w:szCs w:val="32"/>
              </w:rPr>
            </w:pPr>
          </w:p>
          <w:p w14:paraId="54116096" w14:textId="77777777" w:rsidR="003770D0" w:rsidRPr="00C06933" w:rsidRDefault="003770D0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6D1E4FE8" w14:textId="77777777" w:rsidTr="00C06933">
        <w:tc>
          <w:tcPr>
            <w:tcW w:w="2269" w:type="dxa"/>
            <w:gridSpan w:val="2"/>
            <w:hideMark/>
          </w:tcPr>
          <w:p w14:paraId="2D5111F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A2B6948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3678CB" wp14:editId="67C502F9">
                  <wp:extent cx="1105535" cy="1282700"/>
                  <wp:effectExtent l="0" t="0" r="0" b="0"/>
                  <wp:docPr id="1385092225" name="Picture 14" descr="A black stick figure with a speech bub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black stick figure with a speech bubb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F7CE8" w14:textId="77777777" w:rsidR="007E3025" w:rsidRPr="00C06933" w:rsidRDefault="007E3025" w:rsidP="00C06933">
            <w:pPr>
              <w:rPr>
                <w:rFonts w:cs="Arial"/>
                <w:sz w:val="32"/>
                <w:szCs w:val="32"/>
              </w:rPr>
            </w:pPr>
          </w:p>
          <w:p w14:paraId="0E72B13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16" w:type="dxa"/>
            <w:gridSpan w:val="5"/>
          </w:tcPr>
          <w:p w14:paraId="6106794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I prefer to say in my own words:</w:t>
            </w:r>
          </w:p>
          <w:p w14:paraId="506880B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C0FF4C9" wp14:editId="77C88ADA">
                      <wp:simplePos x="0" y="0"/>
                      <wp:positionH relativeFrom="column">
                        <wp:posOffset>-23752</wp:posOffset>
                      </wp:positionH>
                      <wp:positionV relativeFrom="paragraph">
                        <wp:posOffset>193212</wp:posOffset>
                      </wp:positionV>
                      <wp:extent cx="4958658" cy="856735"/>
                      <wp:effectExtent l="0" t="0" r="13970" b="19685"/>
                      <wp:wrapNone/>
                      <wp:docPr id="1131940985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8658" cy="8567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C053F" id="Rectangle 24" o:spid="_x0000_s1026" style="position:absolute;margin-left:-1.85pt;margin-top:15.2pt;width:390.45pt;height:67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" filled="f" strokecolor="black [3213]" strokeweight="1.5pt"/>
                  </w:pict>
                </mc:Fallback>
              </mc:AlternateContent>
            </w:r>
          </w:p>
          <w:p w14:paraId="5420104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EEC73BD" w14:textId="77777777" w:rsidR="00C06933" w:rsidRPr="00C06933" w:rsidRDefault="00C06933" w:rsidP="00C06933">
      <w:pPr>
        <w:rPr>
          <w:rFonts w:cs="Arial"/>
          <w:sz w:val="32"/>
          <w:szCs w:val="32"/>
        </w:rPr>
      </w:pPr>
    </w:p>
    <w:p w14:paraId="1A8472FF" w14:textId="77777777" w:rsidR="00A22EA3" w:rsidRDefault="00A22EA3" w:rsidP="00C06933">
      <w:pPr>
        <w:rPr>
          <w:rFonts w:cs="Arial"/>
          <w:sz w:val="32"/>
          <w:szCs w:val="32"/>
        </w:rPr>
      </w:pPr>
    </w:p>
    <w:p w14:paraId="38339781" w14:textId="77777777" w:rsidR="00A22EA3" w:rsidRDefault="00A22EA3" w:rsidP="00C06933">
      <w:pPr>
        <w:rPr>
          <w:rFonts w:cs="Arial"/>
          <w:sz w:val="32"/>
          <w:szCs w:val="32"/>
        </w:rPr>
      </w:pPr>
    </w:p>
    <w:tbl>
      <w:tblPr>
        <w:tblStyle w:val="TableGrid"/>
        <w:tblW w:w="1046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114"/>
        <w:gridCol w:w="1711"/>
        <w:gridCol w:w="1134"/>
        <w:gridCol w:w="1055"/>
        <w:gridCol w:w="2002"/>
        <w:gridCol w:w="2323"/>
      </w:tblGrid>
      <w:tr w:rsidR="00C06933" w:rsidRPr="00C06933" w14:paraId="5D33836A" w14:textId="77777777" w:rsidTr="00DA0D2F">
        <w:tc>
          <w:tcPr>
            <w:tcW w:w="2122" w:type="dxa"/>
          </w:tcPr>
          <w:p w14:paraId="62B730C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8D6FEB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F11E87E" wp14:editId="0D10FDB2">
                  <wp:extent cx="1105535" cy="969010"/>
                  <wp:effectExtent l="0" t="0" r="0" b="2540"/>
                  <wp:docPr id="1050811322" name="Picture 49" descr="A group of people with different shap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 group of people with different shap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568D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339" w:type="dxa"/>
            <w:gridSpan w:val="6"/>
          </w:tcPr>
          <w:p w14:paraId="13C42E8B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83A3893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C06933">
              <w:rPr>
                <w:rFonts w:cs="Arial"/>
                <w:b/>
                <w:bCs/>
                <w:sz w:val="32"/>
                <w:szCs w:val="32"/>
              </w:rPr>
              <w:t>What is your ethnic background?</w:t>
            </w:r>
          </w:p>
          <w:p w14:paraId="1C995471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149424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 xml:space="preserve">Please tick </w:t>
            </w: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FE159EC" wp14:editId="63439EC7">
                  <wp:extent cx="273050" cy="259080"/>
                  <wp:effectExtent l="0" t="0" r="0" b="7620"/>
                  <wp:docPr id="150512164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162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6933">
              <w:rPr>
                <w:rFonts w:cs="Arial"/>
                <w:sz w:val="32"/>
                <w:szCs w:val="32"/>
              </w:rPr>
              <w:t xml:space="preserve"> 1 box</w:t>
            </w:r>
          </w:p>
          <w:p w14:paraId="327F6ADE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C06933" w:rsidRPr="00C06933" w14:paraId="7921B542" w14:textId="77777777" w:rsidTr="00DA0D2F">
        <w:tc>
          <w:tcPr>
            <w:tcW w:w="2236" w:type="dxa"/>
            <w:gridSpan w:val="2"/>
          </w:tcPr>
          <w:p w14:paraId="1C455F4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42F35A6" wp14:editId="1229F6BA">
                  <wp:extent cx="941705" cy="873760"/>
                  <wp:effectExtent l="0" t="0" r="0" b="2540"/>
                  <wp:docPr id="1410724708" name="Picture 47" descr="A group of black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A group of black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45A7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0EE775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7766349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225" w:type="dxa"/>
            <w:gridSpan w:val="5"/>
          </w:tcPr>
          <w:p w14:paraId="26FBED08" w14:textId="77777777" w:rsidR="00C06933" w:rsidRPr="00C06933" w:rsidRDefault="00C06933" w:rsidP="00C06933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9C108A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6D76943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226999E0" w14:textId="77777777" w:rsidTr="00DA0D2F">
        <w:tc>
          <w:tcPr>
            <w:tcW w:w="3947" w:type="dxa"/>
            <w:gridSpan w:val="3"/>
          </w:tcPr>
          <w:p w14:paraId="1D33A1B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White - English/Welsh/Scottish/</w:t>
            </w:r>
          </w:p>
          <w:p w14:paraId="60D06D6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Northern Irish/British</w:t>
            </w:r>
          </w:p>
          <w:p w14:paraId="37020CE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hideMark/>
          </w:tcPr>
          <w:p w14:paraId="64B5660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EEAF3BE" wp14:editId="4695A660">
                  <wp:extent cx="546100" cy="504825"/>
                  <wp:effectExtent l="0" t="0" r="6350" b="9525"/>
                  <wp:docPr id="1961464936" name="Picture 4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</w:tcPr>
          <w:p w14:paraId="1E19487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White - Gypsy or Traveller</w:t>
            </w:r>
          </w:p>
          <w:p w14:paraId="4AFE7A4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323" w:type="dxa"/>
            <w:hideMark/>
          </w:tcPr>
          <w:p w14:paraId="1FA5458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1C8F82" wp14:editId="40BA57E0">
                  <wp:extent cx="546100" cy="504825"/>
                  <wp:effectExtent l="0" t="0" r="6350" b="9525"/>
                  <wp:docPr id="1009605013" name="Picture 4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33" w:rsidRPr="00C06933" w14:paraId="7EC34A90" w14:textId="77777777" w:rsidTr="00DA0D2F">
        <w:tc>
          <w:tcPr>
            <w:tcW w:w="3947" w:type="dxa"/>
            <w:gridSpan w:val="3"/>
            <w:hideMark/>
          </w:tcPr>
          <w:p w14:paraId="4840D89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White - Irish</w:t>
            </w:r>
          </w:p>
        </w:tc>
        <w:tc>
          <w:tcPr>
            <w:tcW w:w="1134" w:type="dxa"/>
          </w:tcPr>
          <w:p w14:paraId="7AC1741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7CA0AB6" wp14:editId="2D09B5E5">
                  <wp:extent cx="546100" cy="504825"/>
                  <wp:effectExtent l="0" t="0" r="6350" b="9525"/>
                  <wp:docPr id="1048907050" name="Picture 4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8E82E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57" w:type="dxa"/>
            <w:gridSpan w:val="2"/>
          </w:tcPr>
          <w:p w14:paraId="7840796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323" w:type="dxa"/>
          </w:tcPr>
          <w:p w14:paraId="5C7E926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3A72E75E" w14:textId="77777777" w:rsidTr="00DA0D2F">
        <w:tc>
          <w:tcPr>
            <w:tcW w:w="5081" w:type="dxa"/>
            <w:gridSpan w:val="4"/>
            <w:hideMark/>
          </w:tcPr>
          <w:p w14:paraId="25106BA7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01FEAA8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White - any other background</w:t>
            </w:r>
          </w:p>
          <w:p w14:paraId="21E0D41D" w14:textId="3068FA75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 xml:space="preserve">(please write </w:t>
            </w:r>
            <w:r w:rsidR="00C76F96" w:rsidRPr="00C06933">
              <w:rPr>
                <w:rFonts w:cs="Arial"/>
                <w:sz w:val="32"/>
                <w:szCs w:val="32"/>
              </w:rPr>
              <w:t>below)</w:t>
            </w:r>
          </w:p>
        </w:tc>
        <w:tc>
          <w:tcPr>
            <w:tcW w:w="5380" w:type="dxa"/>
            <w:gridSpan w:val="3"/>
          </w:tcPr>
          <w:p w14:paraId="4936129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200FCA12" w14:textId="77777777" w:rsidTr="00DA0D2F">
        <w:tc>
          <w:tcPr>
            <w:tcW w:w="10461" w:type="dxa"/>
            <w:gridSpan w:val="7"/>
          </w:tcPr>
          <w:p w14:paraId="6522DEC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05CA86F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5A95EF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93DA7F" wp14:editId="0B321ED8">
                  <wp:extent cx="4831080" cy="887095"/>
                  <wp:effectExtent l="0" t="0" r="7620" b="8255"/>
                  <wp:docPr id="1950740017" name="Picture 4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88F9E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681C786" w14:textId="77777777" w:rsidR="009014B8" w:rsidRDefault="009014B8" w:rsidP="00C06933">
            <w:pPr>
              <w:rPr>
                <w:rFonts w:cs="Arial"/>
                <w:sz w:val="32"/>
                <w:szCs w:val="32"/>
              </w:rPr>
            </w:pPr>
          </w:p>
          <w:p w14:paraId="0DAC24E3" w14:textId="77777777" w:rsidR="009014B8" w:rsidRPr="00C06933" w:rsidRDefault="009014B8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4B884DE7" w14:textId="77777777" w:rsidTr="00DA0D2F">
        <w:tc>
          <w:tcPr>
            <w:tcW w:w="3947" w:type="dxa"/>
            <w:gridSpan w:val="3"/>
          </w:tcPr>
          <w:p w14:paraId="18C7D17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4BB42D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Black/Black British</w:t>
            </w:r>
          </w:p>
          <w:p w14:paraId="5EFFAA3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132BD3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6292367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hideMark/>
          </w:tcPr>
          <w:p w14:paraId="1E3FFEE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823641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CD5FCBE" wp14:editId="584DC84F">
                  <wp:extent cx="516367" cy="477339"/>
                  <wp:effectExtent l="0" t="0" r="0" b="0"/>
                  <wp:docPr id="1637599808" name="Picture 4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42" cy="48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hideMark/>
          </w:tcPr>
          <w:p w14:paraId="20C3EE0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790097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Black/Black British - African</w:t>
            </w:r>
          </w:p>
        </w:tc>
        <w:tc>
          <w:tcPr>
            <w:tcW w:w="2323" w:type="dxa"/>
            <w:hideMark/>
          </w:tcPr>
          <w:p w14:paraId="0BC8028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315EF4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0A5CE2" wp14:editId="179A304E">
                  <wp:extent cx="546100" cy="504825"/>
                  <wp:effectExtent l="0" t="0" r="6350" b="9525"/>
                  <wp:docPr id="867975801" name="Picture 4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33" w:rsidRPr="00C06933" w14:paraId="614C1C9D" w14:textId="77777777" w:rsidTr="00DA0D2F">
        <w:tc>
          <w:tcPr>
            <w:tcW w:w="3947" w:type="dxa"/>
            <w:gridSpan w:val="3"/>
            <w:hideMark/>
          </w:tcPr>
          <w:p w14:paraId="4721871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Black/Black British - Caribbean</w:t>
            </w:r>
          </w:p>
        </w:tc>
        <w:tc>
          <w:tcPr>
            <w:tcW w:w="1134" w:type="dxa"/>
          </w:tcPr>
          <w:p w14:paraId="6C482D9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3BF0E3" wp14:editId="4394F20E">
                  <wp:extent cx="546100" cy="504825"/>
                  <wp:effectExtent l="0" t="0" r="6350" b="9525"/>
                  <wp:docPr id="92905786" name="Picture 3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A929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57" w:type="dxa"/>
            <w:gridSpan w:val="2"/>
          </w:tcPr>
          <w:p w14:paraId="38A75BE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323" w:type="dxa"/>
          </w:tcPr>
          <w:p w14:paraId="077CFEE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78A3377B" w14:textId="77777777" w:rsidTr="00DA0D2F">
        <w:tc>
          <w:tcPr>
            <w:tcW w:w="5081" w:type="dxa"/>
            <w:gridSpan w:val="4"/>
            <w:hideMark/>
          </w:tcPr>
          <w:p w14:paraId="3FF2A96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Black/Black British - Any other Black, background</w:t>
            </w:r>
          </w:p>
          <w:p w14:paraId="5B5A6DC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3732211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92C593B" w14:textId="5EF14461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 xml:space="preserve">(please write </w:t>
            </w:r>
            <w:r w:rsidR="000C2E1D" w:rsidRPr="00C06933">
              <w:rPr>
                <w:rFonts w:cs="Arial"/>
                <w:sz w:val="32"/>
                <w:szCs w:val="32"/>
              </w:rPr>
              <w:t>below)</w:t>
            </w:r>
          </w:p>
          <w:p w14:paraId="10CE73B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380" w:type="dxa"/>
            <w:gridSpan w:val="3"/>
          </w:tcPr>
          <w:p w14:paraId="5B3AC4F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31E70D9B" w14:textId="77777777" w:rsidTr="00DA0D2F">
        <w:tc>
          <w:tcPr>
            <w:tcW w:w="10461" w:type="dxa"/>
            <w:gridSpan w:val="7"/>
          </w:tcPr>
          <w:p w14:paraId="28945E4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5EF16F2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416E8C4" wp14:editId="3DEC6D56">
                  <wp:extent cx="4831080" cy="887095"/>
                  <wp:effectExtent l="0" t="0" r="7620" b="8255"/>
                  <wp:docPr id="388500970" name="Picture 3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96AFE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066C10A5" w14:textId="77777777" w:rsidTr="00DA0D2F">
        <w:tc>
          <w:tcPr>
            <w:tcW w:w="3947" w:type="dxa"/>
            <w:gridSpan w:val="3"/>
          </w:tcPr>
          <w:p w14:paraId="0801C13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65EF10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Mixed - Black Caribbean &amp; White</w:t>
            </w:r>
          </w:p>
          <w:p w14:paraId="4351E91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hideMark/>
          </w:tcPr>
          <w:p w14:paraId="38681D1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0D31510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2B56AF" wp14:editId="43A93444">
                  <wp:extent cx="546100" cy="504825"/>
                  <wp:effectExtent l="0" t="0" r="6350" b="9525"/>
                  <wp:docPr id="26786075" name="Picture 3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  <w:hideMark/>
          </w:tcPr>
          <w:p w14:paraId="37FF3B1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5589986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Mixed - Black African &amp; White</w:t>
            </w:r>
          </w:p>
        </w:tc>
        <w:tc>
          <w:tcPr>
            <w:tcW w:w="2323" w:type="dxa"/>
            <w:hideMark/>
          </w:tcPr>
          <w:p w14:paraId="1AA854C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6C81F7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D46F37D" wp14:editId="35F7D3A2">
                  <wp:extent cx="546100" cy="504825"/>
                  <wp:effectExtent l="0" t="0" r="6350" b="9525"/>
                  <wp:docPr id="1508414102" name="Picture 3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33" w:rsidRPr="00C06933" w14:paraId="431B06E1" w14:textId="77777777" w:rsidTr="00DA0D2F">
        <w:tc>
          <w:tcPr>
            <w:tcW w:w="3947" w:type="dxa"/>
            <w:gridSpan w:val="3"/>
            <w:hideMark/>
          </w:tcPr>
          <w:p w14:paraId="7AC7397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Mixed - Asian &amp; White</w:t>
            </w:r>
          </w:p>
        </w:tc>
        <w:tc>
          <w:tcPr>
            <w:tcW w:w="1134" w:type="dxa"/>
          </w:tcPr>
          <w:p w14:paraId="47F3AA66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69DCD8C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F7EC3CA" wp14:editId="3D2A29B3">
                  <wp:extent cx="546100" cy="504825"/>
                  <wp:effectExtent l="0" t="0" r="6350" b="9525"/>
                  <wp:docPr id="1108606538" name="Picture 3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44BD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57" w:type="dxa"/>
            <w:gridSpan w:val="2"/>
          </w:tcPr>
          <w:p w14:paraId="008D536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323" w:type="dxa"/>
          </w:tcPr>
          <w:p w14:paraId="48C4DB3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0A8CADC1" w14:textId="77777777" w:rsidTr="00DA0D2F">
        <w:tc>
          <w:tcPr>
            <w:tcW w:w="5081" w:type="dxa"/>
            <w:gridSpan w:val="4"/>
            <w:hideMark/>
          </w:tcPr>
          <w:p w14:paraId="7EE3BDA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Mixed - any other mixed background</w:t>
            </w:r>
          </w:p>
          <w:p w14:paraId="01EEA5C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3B5B7AEC" w14:textId="6CF51950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 xml:space="preserve">(please write </w:t>
            </w:r>
            <w:r w:rsidR="000C2E1D" w:rsidRPr="00C06933">
              <w:rPr>
                <w:rFonts w:cs="Arial"/>
                <w:sz w:val="32"/>
                <w:szCs w:val="32"/>
              </w:rPr>
              <w:t>below)</w:t>
            </w:r>
          </w:p>
          <w:p w14:paraId="3F87743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380" w:type="dxa"/>
            <w:gridSpan w:val="3"/>
          </w:tcPr>
          <w:p w14:paraId="4A8279E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69BE37DB" w14:textId="77777777" w:rsidTr="00DA0D2F">
        <w:tc>
          <w:tcPr>
            <w:tcW w:w="10461" w:type="dxa"/>
            <w:gridSpan w:val="7"/>
          </w:tcPr>
          <w:p w14:paraId="51F2761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5DAA2EC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58E81AF" wp14:editId="1711DF42">
                  <wp:extent cx="4831080" cy="887095"/>
                  <wp:effectExtent l="0" t="0" r="7620" b="8255"/>
                  <wp:docPr id="769056932" name="Picture 3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2100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34C239D5" w14:textId="77777777" w:rsidTr="00DA0D2F">
        <w:tc>
          <w:tcPr>
            <w:tcW w:w="3947" w:type="dxa"/>
            <w:gridSpan w:val="3"/>
          </w:tcPr>
          <w:p w14:paraId="4171BFC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3D7DCE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Asian/Asian British – Indian</w:t>
            </w:r>
          </w:p>
          <w:p w14:paraId="4B41B9E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hideMark/>
          </w:tcPr>
          <w:p w14:paraId="3385605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ECD6410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3AEA1CC" wp14:editId="7D81D923">
                  <wp:extent cx="546100" cy="504825"/>
                  <wp:effectExtent l="0" t="0" r="6350" b="9525"/>
                  <wp:docPr id="868476210" name="Picture 3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482B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57" w:type="dxa"/>
            <w:gridSpan w:val="2"/>
            <w:hideMark/>
          </w:tcPr>
          <w:p w14:paraId="1E979C92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395E4AB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Asian/Asian British - Pakistani</w:t>
            </w:r>
          </w:p>
        </w:tc>
        <w:tc>
          <w:tcPr>
            <w:tcW w:w="2323" w:type="dxa"/>
            <w:hideMark/>
          </w:tcPr>
          <w:p w14:paraId="7164C80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425AE9A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973FF3C" wp14:editId="721393CF">
                  <wp:extent cx="546100" cy="504825"/>
                  <wp:effectExtent l="0" t="0" r="6350" b="9525"/>
                  <wp:docPr id="165997163" name="Picture 3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33" w:rsidRPr="00C06933" w14:paraId="74F1E589" w14:textId="77777777" w:rsidTr="00DA0D2F">
        <w:tc>
          <w:tcPr>
            <w:tcW w:w="3947" w:type="dxa"/>
            <w:gridSpan w:val="3"/>
          </w:tcPr>
          <w:p w14:paraId="1A31608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Asian/Asian British – Bangladeshi</w:t>
            </w:r>
          </w:p>
          <w:p w14:paraId="7350945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7558FA5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188E94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C6ACEA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41A6581" wp14:editId="33B50910">
                  <wp:extent cx="546100" cy="504825"/>
                  <wp:effectExtent l="0" t="0" r="6350" b="9525"/>
                  <wp:docPr id="489102499" name="Picture 3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749A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57" w:type="dxa"/>
            <w:gridSpan w:val="2"/>
            <w:hideMark/>
          </w:tcPr>
          <w:p w14:paraId="1921ECE8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Asian/Asian British - Chinese</w:t>
            </w:r>
          </w:p>
        </w:tc>
        <w:tc>
          <w:tcPr>
            <w:tcW w:w="2323" w:type="dxa"/>
            <w:hideMark/>
          </w:tcPr>
          <w:p w14:paraId="458A3435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6201AA5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32986C0" wp14:editId="2B2348B8">
                  <wp:extent cx="546100" cy="504825"/>
                  <wp:effectExtent l="0" t="0" r="6350" b="9525"/>
                  <wp:docPr id="2113422484" name="Picture 3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933" w:rsidRPr="00C06933" w14:paraId="5CC1D24E" w14:textId="77777777" w:rsidTr="00DA0D2F">
        <w:tc>
          <w:tcPr>
            <w:tcW w:w="5081" w:type="dxa"/>
            <w:gridSpan w:val="4"/>
            <w:hideMark/>
          </w:tcPr>
          <w:p w14:paraId="7EFFAF9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Asian/Asian British - Any other Asian background</w:t>
            </w:r>
          </w:p>
          <w:p w14:paraId="3200AA72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7B35EAC4" w14:textId="5CC5E2B2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 xml:space="preserve">(please write </w:t>
            </w:r>
            <w:r w:rsidR="00FD41E4" w:rsidRPr="00C06933">
              <w:rPr>
                <w:rFonts w:cs="Arial"/>
                <w:sz w:val="32"/>
                <w:szCs w:val="32"/>
              </w:rPr>
              <w:t>below)</w:t>
            </w:r>
          </w:p>
          <w:p w14:paraId="5E7C6227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380" w:type="dxa"/>
            <w:gridSpan w:val="3"/>
          </w:tcPr>
          <w:p w14:paraId="64CE633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41E4C453" w14:textId="77777777" w:rsidTr="00DA0D2F">
        <w:tc>
          <w:tcPr>
            <w:tcW w:w="10461" w:type="dxa"/>
            <w:gridSpan w:val="7"/>
          </w:tcPr>
          <w:p w14:paraId="12ADEE8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35A5667F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A993F0" wp14:editId="1B9D108B">
                  <wp:extent cx="4831080" cy="887095"/>
                  <wp:effectExtent l="0" t="0" r="7620" b="8255"/>
                  <wp:docPr id="2071856142" name="Picture 2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9F6B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075ACFD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0B9CDC52" w14:textId="77777777" w:rsidTr="00DA0D2F">
        <w:tc>
          <w:tcPr>
            <w:tcW w:w="3947" w:type="dxa"/>
            <w:gridSpan w:val="3"/>
          </w:tcPr>
          <w:p w14:paraId="004C6DB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0F1A870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Arab</w:t>
            </w:r>
          </w:p>
          <w:p w14:paraId="07BA3D0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0EC433E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134" w:type="dxa"/>
            <w:hideMark/>
          </w:tcPr>
          <w:p w14:paraId="1808FD3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BE63AF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905A5E" wp14:editId="03E7B8FF">
                  <wp:extent cx="546100" cy="504825"/>
                  <wp:effectExtent l="0" t="0" r="6350" b="9525"/>
                  <wp:docPr id="1591655129" name="Picture 2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2"/>
          </w:tcPr>
          <w:p w14:paraId="3A71E76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323" w:type="dxa"/>
          </w:tcPr>
          <w:p w14:paraId="3EC7A1F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799E79F3" w14:textId="77777777" w:rsidTr="00DA0D2F">
        <w:tc>
          <w:tcPr>
            <w:tcW w:w="5081" w:type="dxa"/>
            <w:gridSpan w:val="4"/>
            <w:hideMark/>
          </w:tcPr>
          <w:p w14:paraId="1BBCDEA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Any other ethnic group</w:t>
            </w:r>
          </w:p>
          <w:p w14:paraId="37B579BD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5D26D23" w14:textId="6683A4E9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 xml:space="preserve">(please write </w:t>
            </w:r>
            <w:r w:rsidR="00FD41E4" w:rsidRPr="00C06933">
              <w:rPr>
                <w:rFonts w:cs="Arial"/>
                <w:sz w:val="32"/>
                <w:szCs w:val="32"/>
              </w:rPr>
              <w:t>below)</w:t>
            </w:r>
          </w:p>
          <w:p w14:paraId="44B1A4D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380" w:type="dxa"/>
            <w:gridSpan w:val="3"/>
          </w:tcPr>
          <w:p w14:paraId="6E0CBC3E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5E01DEF2" w14:textId="77777777" w:rsidTr="00DA0D2F">
        <w:tc>
          <w:tcPr>
            <w:tcW w:w="10461" w:type="dxa"/>
            <w:gridSpan w:val="7"/>
          </w:tcPr>
          <w:p w14:paraId="4FB960FA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15CA40D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BB0B107" wp14:editId="748441B1">
                  <wp:extent cx="4831080" cy="887095"/>
                  <wp:effectExtent l="0" t="0" r="7620" b="8255"/>
                  <wp:docPr id="1583204813" name="Picture 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67923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C06933" w:rsidRPr="00C06933" w14:paraId="7F6CC47A" w14:textId="77777777" w:rsidTr="00DA0D2F">
        <w:tc>
          <w:tcPr>
            <w:tcW w:w="2236" w:type="dxa"/>
            <w:gridSpan w:val="2"/>
          </w:tcPr>
          <w:p w14:paraId="08D2E2B4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5E0E6DF5" w14:textId="77777777" w:rsid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0D90FBA" wp14:editId="723CFFC0">
                  <wp:extent cx="1200785" cy="982345"/>
                  <wp:effectExtent l="0" t="0" r="0" b="8255"/>
                  <wp:docPr id="335294475" name="Picture 26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FBF60" w14:textId="77777777" w:rsidR="007E3025" w:rsidRPr="00C06933" w:rsidRDefault="007E3025" w:rsidP="00C06933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900" w:type="dxa"/>
            <w:gridSpan w:val="3"/>
            <w:hideMark/>
          </w:tcPr>
          <w:p w14:paraId="176D9141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616A3A1C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sz w:val="32"/>
                <w:szCs w:val="32"/>
              </w:rPr>
              <w:t>Prefer not to say</w:t>
            </w:r>
          </w:p>
        </w:tc>
        <w:tc>
          <w:tcPr>
            <w:tcW w:w="4325" w:type="dxa"/>
            <w:gridSpan w:val="2"/>
          </w:tcPr>
          <w:p w14:paraId="434439A9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  <w:p w14:paraId="2B64DB0B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  <w:r w:rsidRPr="00C06933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2C56E5" wp14:editId="250E69A2">
                  <wp:extent cx="546100" cy="504825"/>
                  <wp:effectExtent l="0" t="0" r="6350" b="9525"/>
                  <wp:docPr id="105204736" name="Picture 2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3F5E2" w14:textId="77777777" w:rsidR="00C06933" w:rsidRPr="00C06933" w:rsidRDefault="00C06933" w:rsidP="00C06933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333B419E" w14:textId="77777777" w:rsidR="00A22EA3" w:rsidRDefault="00A22EA3" w:rsidP="00C06933">
      <w:pPr>
        <w:rPr>
          <w:rFonts w:cs="Arial"/>
          <w:sz w:val="32"/>
          <w:szCs w:val="32"/>
        </w:rPr>
      </w:pPr>
    </w:p>
    <w:tbl>
      <w:tblPr>
        <w:tblStyle w:val="TableGrid"/>
        <w:tblW w:w="10437" w:type="dxa"/>
        <w:tblInd w:w="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8035"/>
      </w:tblGrid>
      <w:tr w:rsidR="007E3025" w:rsidRPr="007E3025" w14:paraId="21B37A8A" w14:textId="77777777" w:rsidTr="002F34E2">
        <w:tc>
          <w:tcPr>
            <w:tcW w:w="2402" w:type="dxa"/>
          </w:tcPr>
          <w:p w14:paraId="746A8A4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7D70D65F" wp14:editId="0D9E8F12">
                  <wp:extent cx="1282700" cy="1132840"/>
                  <wp:effectExtent l="0" t="0" r="0" b="0"/>
                  <wp:docPr id="737534062" name="Picture 75" descr="A black and white image of a person's hand and a black and white image of a person's hand and a black and white image of a person's hand and a black 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534062" name="Picture 75" descr="A black and white image of a person's hand and a black and white image of a person's hand and a black and white image of a person's hand and a black 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8564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035" w:type="dxa"/>
          </w:tcPr>
          <w:p w14:paraId="1023E04E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5BDA21FF" w14:textId="77777777" w:rsidR="007E3025" w:rsidRPr="007E3025" w:rsidRDefault="007E3025" w:rsidP="007E3025">
            <w:pPr>
              <w:rPr>
                <w:rFonts w:cs="Arial"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What support needs do you have?</w:t>
            </w:r>
            <w:r w:rsidRPr="007E3025">
              <w:rPr>
                <w:rFonts w:cs="Arial"/>
                <w:sz w:val="36"/>
                <w:szCs w:val="36"/>
              </w:rPr>
              <w:t xml:space="preserve"> </w:t>
            </w:r>
          </w:p>
          <w:p w14:paraId="5A572DC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D83BB4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28"/>
                <w:szCs w:val="28"/>
              </w:rPr>
              <w:t xml:space="preserve">Please tick </w:t>
            </w:r>
            <w:r w:rsidRPr="007E3025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4EFABC6" wp14:editId="299DBB8C">
                  <wp:extent cx="273050" cy="259080"/>
                  <wp:effectExtent l="0" t="0" r="0" b="7620"/>
                  <wp:docPr id="469049225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617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025">
              <w:rPr>
                <w:rFonts w:cs="Arial"/>
                <w:sz w:val="28"/>
                <w:szCs w:val="28"/>
              </w:rPr>
              <w:t xml:space="preserve"> all boxes that apply</w:t>
            </w:r>
          </w:p>
        </w:tc>
      </w:tr>
    </w:tbl>
    <w:p w14:paraId="1A2B84A1" w14:textId="77777777" w:rsidR="007E3025" w:rsidRPr="00C06933" w:rsidRDefault="007E3025" w:rsidP="00C06933">
      <w:pPr>
        <w:rPr>
          <w:rFonts w:cs="Arial"/>
          <w:sz w:val="32"/>
          <w:szCs w:val="32"/>
        </w:rPr>
      </w:pPr>
    </w:p>
    <w:tbl>
      <w:tblPr>
        <w:tblStyle w:val="TableGrid"/>
        <w:tblW w:w="10437" w:type="dxa"/>
        <w:tblInd w:w="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8"/>
        <w:gridCol w:w="2614"/>
        <w:gridCol w:w="2612"/>
        <w:gridCol w:w="2603"/>
      </w:tblGrid>
      <w:tr w:rsidR="007E3025" w:rsidRPr="007E3025" w14:paraId="7D27CAF1" w14:textId="77777777" w:rsidTr="002F34E2">
        <w:tc>
          <w:tcPr>
            <w:tcW w:w="2608" w:type="dxa"/>
          </w:tcPr>
          <w:p w14:paraId="03DD4DAC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BF967A5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7B907D9" wp14:editId="606EC1F5">
                  <wp:extent cx="832485" cy="1023620"/>
                  <wp:effectExtent l="0" t="0" r="5715" b="5080"/>
                  <wp:docPr id="1037617993" name="Picture 73" descr="A black symbol of a person in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617993" name="Picture 73" descr="A black symbol of a person in a wheelchai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hideMark/>
          </w:tcPr>
          <w:p w14:paraId="0A0A0C9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13C1B4" wp14:editId="54FAC6DE">
                  <wp:extent cx="1473835" cy="1391920"/>
                  <wp:effectExtent l="0" t="0" r="0" b="0"/>
                  <wp:docPr id="1355790136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14:paraId="3E90F888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A9B5BC9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3AC207F" wp14:editId="6D67668D">
                  <wp:extent cx="737235" cy="914400"/>
                  <wp:effectExtent l="0" t="0" r="5715" b="0"/>
                  <wp:docPr id="1365085455" name="Picture 71" descr="A cartoon of a person thin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085455" name="Picture 71" descr="A cartoon of a person thinking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14:paraId="151D1AD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9A93E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D614D4" wp14:editId="59E9C82E">
                  <wp:extent cx="996315" cy="996315"/>
                  <wp:effectExtent l="0" t="0" r="0" b="0"/>
                  <wp:docPr id="55235341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31269835" w14:textId="77777777" w:rsidTr="002F34E2">
        <w:tc>
          <w:tcPr>
            <w:tcW w:w="2608" w:type="dxa"/>
            <w:hideMark/>
          </w:tcPr>
          <w:p w14:paraId="7AA1863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Mobility</w:t>
            </w:r>
          </w:p>
        </w:tc>
        <w:tc>
          <w:tcPr>
            <w:tcW w:w="2614" w:type="dxa"/>
            <w:hideMark/>
          </w:tcPr>
          <w:p w14:paraId="21A615B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Vision</w:t>
            </w:r>
          </w:p>
        </w:tc>
        <w:tc>
          <w:tcPr>
            <w:tcW w:w="2612" w:type="dxa"/>
            <w:hideMark/>
          </w:tcPr>
          <w:p w14:paraId="7B9CCAF3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Mental Health</w:t>
            </w:r>
          </w:p>
        </w:tc>
        <w:tc>
          <w:tcPr>
            <w:tcW w:w="2603" w:type="dxa"/>
          </w:tcPr>
          <w:p w14:paraId="4922BD9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Hearing</w:t>
            </w:r>
          </w:p>
          <w:p w14:paraId="54CF5617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664888E8" w14:textId="77777777" w:rsidTr="002F34E2">
        <w:tc>
          <w:tcPr>
            <w:tcW w:w="2608" w:type="dxa"/>
          </w:tcPr>
          <w:p w14:paraId="30A9F9A7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3DB51B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8B16B44" wp14:editId="496D18BF">
                  <wp:extent cx="546100" cy="504825"/>
                  <wp:effectExtent l="0" t="0" r="6350" b="9525"/>
                  <wp:docPr id="745967359" name="Picture 6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967359" name="Picture 6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9947F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hideMark/>
          </w:tcPr>
          <w:p w14:paraId="29229186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E357CC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95B39C4" wp14:editId="3BC40100">
                  <wp:extent cx="546100" cy="504825"/>
                  <wp:effectExtent l="0" t="0" r="6350" b="9525"/>
                  <wp:docPr id="750110535" name="Picture 6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110535" name="Picture 6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hideMark/>
          </w:tcPr>
          <w:p w14:paraId="55018403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632422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672CF2" wp14:editId="363438D9">
                  <wp:extent cx="546100" cy="504825"/>
                  <wp:effectExtent l="0" t="0" r="6350" b="9525"/>
                  <wp:docPr id="1972587642" name="Picture 6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2587642" name="Picture 6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hideMark/>
          </w:tcPr>
          <w:p w14:paraId="411FBA10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31DBF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C75BD1E" wp14:editId="1BE4EB09">
                  <wp:extent cx="546100" cy="504825"/>
                  <wp:effectExtent l="0" t="0" r="6350" b="9525"/>
                  <wp:docPr id="1274644440" name="Picture 6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644440" name="Picture 6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1737F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</w:tbl>
    <w:p w14:paraId="6CB725B8" w14:textId="77777777" w:rsidR="00C06933" w:rsidRPr="00C06933" w:rsidRDefault="00C06933" w:rsidP="00C06933">
      <w:pPr>
        <w:rPr>
          <w:rFonts w:cs="Arial"/>
          <w:sz w:val="32"/>
          <w:szCs w:val="32"/>
        </w:rPr>
      </w:pPr>
    </w:p>
    <w:p w14:paraId="492EF61C" w14:textId="77777777" w:rsidR="00C06933" w:rsidRPr="00C06933" w:rsidRDefault="00C06933" w:rsidP="00C06933">
      <w:pPr>
        <w:rPr>
          <w:rFonts w:cs="Arial"/>
          <w:sz w:val="32"/>
          <w:szCs w:val="32"/>
        </w:rPr>
      </w:pPr>
    </w:p>
    <w:tbl>
      <w:tblPr>
        <w:tblStyle w:val="TableGrid"/>
        <w:tblW w:w="10476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"/>
        <w:gridCol w:w="2220"/>
        <w:gridCol w:w="325"/>
        <w:gridCol w:w="63"/>
        <w:gridCol w:w="9"/>
        <w:gridCol w:w="629"/>
        <w:gridCol w:w="1976"/>
        <w:gridCol w:w="9"/>
        <w:gridCol w:w="2603"/>
        <w:gridCol w:w="9"/>
        <w:gridCol w:w="2593"/>
        <w:gridCol w:w="20"/>
      </w:tblGrid>
      <w:tr w:rsidR="007E3025" w:rsidRPr="007E3025" w14:paraId="434DB753" w14:textId="77777777" w:rsidTr="00E5722E">
        <w:trPr>
          <w:gridBefore w:val="1"/>
          <w:gridAfter w:val="1"/>
          <w:wBefore w:w="19" w:type="dxa"/>
          <w:wAfter w:w="20" w:type="dxa"/>
        </w:trPr>
        <w:tc>
          <w:tcPr>
            <w:tcW w:w="260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09B3C23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E5ED45F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E49E687" wp14:editId="441D85CF">
                  <wp:extent cx="1255395" cy="1487805"/>
                  <wp:effectExtent l="0" t="0" r="1905" b="0"/>
                  <wp:docPr id="1636688363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6093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9B7DFC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13CF694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A33BF4" wp14:editId="003FCCBF">
                  <wp:extent cx="1255395" cy="1391920"/>
                  <wp:effectExtent l="0" t="0" r="1905" b="0"/>
                  <wp:docPr id="310301803" name="Picture 64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01803" name="Picture 64" descr="A close-up of a sig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C50E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4960A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90E98C0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A9E6B58" wp14:editId="1A88CC0A">
                  <wp:extent cx="1214755" cy="982345"/>
                  <wp:effectExtent l="0" t="0" r="4445" b="8255"/>
                  <wp:docPr id="315452126" name="Picture 63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52126" name="Picture 63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06D7AB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18C6D66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D085EEC" wp14:editId="152E3B8F">
                  <wp:extent cx="1009650" cy="927735"/>
                  <wp:effectExtent l="0" t="0" r="0" b="5715"/>
                  <wp:docPr id="820169216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5C9A0296" w14:textId="77777777" w:rsidTr="00E5722E">
        <w:trPr>
          <w:gridBefore w:val="1"/>
          <w:gridAfter w:val="1"/>
          <w:wBefore w:w="19" w:type="dxa"/>
          <w:wAfter w:w="20" w:type="dxa"/>
        </w:trPr>
        <w:tc>
          <w:tcPr>
            <w:tcW w:w="26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77EB9C1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Learning</w:t>
            </w: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73A8E957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Communication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20CB2B5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Prefer not to say</w:t>
            </w:r>
          </w:p>
        </w:tc>
        <w:tc>
          <w:tcPr>
            <w:tcW w:w="26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308639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Does not apply to me</w:t>
            </w:r>
          </w:p>
        </w:tc>
      </w:tr>
      <w:tr w:rsidR="007E3025" w:rsidRPr="007E3025" w14:paraId="615B7FFD" w14:textId="77777777" w:rsidTr="00E5722E">
        <w:trPr>
          <w:gridBefore w:val="1"/>
          <w:gridAfter w:val="1"/>
          <w:wBefore w:w="19" w:type="dxa"/>
          <w:wAfter w:w="20" w:type="dxa"/>
        </w:trPr>
        <w:tc>
          <w:tcPr>
            <w:tcW w:w="260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B621215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C5C5E16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9AF9CCA" wp14:editId="511EC1EE">
                  <wp:extent cx="546100" cy="504825"/>
                  <wp:effectExtent l="0" t="0" r="6350" b="9525"/>
                  <wp:docPr id="1669272827" name="Picture 6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E923D26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B409565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02AB6B" wp14:editId="1576E730">
                  <wp:extent cx="546100" cy="504825"/>
                  <wp:effectExtent l="0" t="0" r="6350" b="9525"/>
                  <wp:docPr id="1183616042" name="Picture 6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7B0458B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068B718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D8FE293" wp14:editId="63F3D57A">
                  <wp:extent cx="546100" cy="504825"/>
                  <wp:effectExtent l="0" t="0" r="6350" b="9525"/>
                  <wp:docPr id="228973290" name="Picture 5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C44E624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A3DC56D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C518C61" wp14:editId="7F831DA8">
                  <wp:extent cx="546100" cy="504825"/>
                  <wp:effectExtent l="0" t="0" r="6350" b="9525"/>
                  <wp:docPr id="1587824022" name="Picture 5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824022" name="Picture 5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BB1F9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7779352" w14:textId="77777777" w:rsidR="007E3025" w:rsidRPr="007E3025" w:rsidRDefault="007E3025" w:rsidP="007E3025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E3025" w14:paraId="3BF433CF" w14:textId="77777777" w:rsidTr="00E5722E">
        <w:trPr>
          <w:gridAfter w:val="1"/>
          <w:wAfter w:w="20" w:type="dxa"/>
        </w:trPr>
        <w:tc>
          <w:tcPr>
            <w:tcW w:w="2240" w:type="dxa"/>
            <w:gridSpan w:val="2"/>
            <w:tcBorders>
              <w:top w:val="nil"/>
              <w:bottom w:val="nil"/>
              <w:right w:val="nil"/>
            </w:tcBorders>
          </w:tcPr>
          <w:p w14:paraId="6F2EEAAC" w14:textId="173D8DB0" w:rsidR="007E3025" w:rsidRDefault="007E3025" w:rsidP="00C06933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7A37CD7" wp14:editId="409B0C8F">
                  <wp:extent cx="1285240" cy="1153160"/>
                  <wp:effectExtent l="0" t="0" r="0" b="8890"/>
                  <wp:docPr id="29208559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24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  <w:gridSpan w:val="9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F4B968" w14:textId="77777777" w:rsid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CE4D2BB" w14:textId="5529D59D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7E3025">
              <w:rPr>
                <w:rFonts w:cs="Arial"/>
                <w:b/>
                <w:bCs/>
                <w:sz w:val="32"/>
                <w:szCs w:val="32"/>
              </w:rPr>
              <w:t>Other, can you tell us what health or disability need you have?</w:t>
            </w:r>
          </w:p>
          <w:p w14:paraId="1A223D88" w14:textId="77777777" w:rsidR="007E3025" w:rsidRDefault="007E3025" w:rsidP="00C06933">
            <w:pPr>
              <w:rPr>
                <w:rFonts w:cs="Arial"/>
                <w:sz w:val="32"/>
                <w:szCs w:val="32"/>
              </w:rPr>
            </w:pPr>
          </w:p>
          <w:p w14:paraId="305D5E86" w14:textId="77777777" w:rsidR="00E5722E" w:rsidRDefault="00E5722E" w:rsidP="00C06933">
            <w:pPr>
              <w:rPr>
                <w:rFonts w:cs="Arial"/>
                <w:sz w:val="32"/>
                <w:szCs w:val="32"/>
              </w:rPr>
            </w:pPr>
          </w:p>
          <w:p w14:paraId="75EDB98C" w14:textId="77777777" w:rsidR="00E5722E" w:rsidRDefault="00E5722E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A3653A" w14:paraId="000F2FB4" w14:textId="77777777" w:rsidTr="00E5722E">
        <w:trPr>
          <w:gridAfter w:val="1"/>
          <w:wAfter w:w="20" w:type="dxa"/>
        </w:trPr>
        <w:tc>
          <w:tcPr>
            <w:tcW w:w="10456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0654" w14:textId="77777777" w:rsidR="00A3653A" w:rsidRDefault="00A3653A" w:rsidP="00C0693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Please write here</w:t>
            </w:r>
          </w:p>
          <w:p w14:paraId="537F796C" w14:textId="77777777" w:rsidR="00A3653A" w:rsidRDefault="00A3653A" w:rsidP="00C06933">
            <w:pPr>
              <w:rPr>
                <w:rFonts w:cs="Arial"/>
                <w:sz w:val="32"/>
                <w:szCs w:val="32"/>
              </w:rPr>
            </w:pPr>
          </w:p>
          <w:p w14:paraId="3AA29F4C" w14:textId="3E7CC432" w:rsidR="00A3653A" w:rsidRDefault="00A3653A" w:rsidP="00C06933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5481326" wp14:editId="3EC8C3D1">
                  <wp:extent cx="6334760" cy="650790"/>
                  <wp:effectExtent l="0" t="0" r="0" b="0"/>
                  <wp:docPr id="61446012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074" cy="651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A80687" w14:textId="526556C9" w:rsidR="00A3653A" w:rsidRDefault="00A3653A" w:rsidP="00C06933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35F7A8F8" w14:textId="77777777" w:rsidTr="00AE7B56">
        <w:trPr>
          <w:gridBefore w:val="1"/>
          <w:wBefore w:w="20" w:type="dxa"/>
        </w:trPr>
        <w:tc>
          <w:tcPr>
            <w:tcW w:w="2545" w:type="dxa"/>
            <w:gridSpan w:val="2"/>
            <w:tcBorders>
              <w:top w:val="single" w:sz="12" w:space="0" w:color="auto"/>
              <w:bottom w:val="nil"/>
              <w:right w:val="nil"/>
            </w:tcBorders>
          </w:tcPr>
          <w:p w14:paraId="4AB53FB2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659750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2B9A9CC" wp14:editId="77B3A676">
                  <wp:extent cx="1091565" cy="1091565"/>
                  <wp:effectExtent l="0" t="0" r="0" b="0"/>
                  <wp:docPr id="1304691338" name="Picture 99" descr="A hand holding a hamm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A hand holding a hamm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EBF79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0787535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911" w:type="dxa"/>
            <w:gridSpan w:val="9"/>
            <w:tcBorders>
              <w:top w:val="single" w:sz="12" w:space="0" w:color="auto"/>
              <w:left w:val="nil"/>
              <w:bottom w:val="nil"/>
            </w:tcBorders>
          </w:tcPr>
          <w:p w14:paraId="6D945258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E27E6D6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Employment</w:t>
            </w:r>
          </w:p>
          <w:p w14:paraId="0BCF9D1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6CA9D9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Please tick </w:t>
            </w: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205F547" wp14:editId="799F7ABC">
                  <wp:extent cx="273050" cy="259080"/>
                  <wp:effectExtent l="0" t="0" r="0" b="7620"/>
                  <wp:docPr id="134844661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642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025">
              <w:rPr>
                <w:rFonts w:cs="Arial"/>
                <w:sz w:val="32"/>
                <w:szCs w:val="32"/>
              </w:rPr>
              <w:t xml:space="preserve"> the box that applies to you</w:t>
            </w:r>
          </w:p>
          <w:p w14:paraId="160BF3E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398ED8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CDC9972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405ADF23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91A03FD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Full-time job</w:t>
            </w:r>
          </w:p>
          <w:p w14:paraId="7617EF3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(30 hours plus per week)</w:t>
            </w:r>
          </w:p>
          <w:p w14:paraId="0F40861F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965F9DA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182EE89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Part-time job</w:t>
            </w:r>
          </w:p>
          <w:p w14:paraId="5A9D3B13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(under 30 hours per week)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CF0226A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Self-employed</w:t>
            </w:r>
          </w:p>
          <w:p w14:paraId="0365268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full-time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840A11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Self-employed</w:t>
            </w:r>
          </w:p>
          <w:p w14:paraId="1683262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part-time</w:t>
            </w:r>
          </w:p>
        </w:tc>
      </w:tr>
      <w:tr w:rsidR="007E3025" w:rsidRPr="007E3025" w14:paraId="1E57F345" w14:textId="77777777" w:rsidTr="00AE7B56">
        <w:trPr>
          <w:gridBefore w:val="1"/>
          <w:wBefore w:w="20" w:type="dxa"/>
          <w:trHeight w:val="2243"/>
        </w:trPr>
        <w:tc>
          <w:tcPr>
            <w:tcW w:w="261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92F140F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E217531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634653F" wp14:editId="531D11E7">
                  <wp:extent cx="546100" cy="504825"/>
                  <wp:effectExtent l="0" t="0" r="6350" b="9525"/>
                  <wp:docPr id="1297292574" name="Picture 9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99A87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5E020D7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D5F3D3A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9BCB86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7FB3B8F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D44BA0A" wp14:editId="70A1D36B">
                  <wp:extent cx="546100" cy="504825"/>
                  <wp:effectExtent l="0" t="0" r="6350" b="9525"/>
                  <wp:docPr id="1605134079" name="Picture 9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C28A542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589351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B389C25" wp14:editId="15CAFD0D">
                  <wp:extent cx="546100" cy="504825"/>
                  <wp:effectExtent l="0" t="0" r="6350" b="9525"/>
                  <wp:docPr id="1050132729" name="Picture 9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7186910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E834E1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75AABBF" wp14:editId="5C7B97ED">
                  <wp:extent cx="546100" cy="504825"/>
                  <wp:effectExtent l="0" t="0" r="6350" b="9525"/>
                  <wp:docPr id="429395330" name="Picture 9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2042862B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nil"/>
              <w:right w:val="nil"/>
            </w:tcBorders>
          </w:tcPr>
          <w:p w14:paraId="2F1C5DE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E4B5DD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Employed on an apprenticeship</w:t>
            </w:r>
          </w:p>
          <w:p w14:paraId="5C5B71F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301CEC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FD25DCE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Full-time education or training</w:t>
            </w:r>
          </w:p>
          <w:p w14:paraId="04657A0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(not working)</w:t>
            </w:r>
          </w:p>
          <w:p w14:paraId="440768B6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48E5DB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6A6F74B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Unemployed and not currently seeking work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2E69F873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6D2573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Unemployed and seeking work</w:t>
            </w:r>
          </w:p>
        </w:tc>
      </w:tr>
      <w:tr w:rsidR="007E3025" w:rsidRPr="007E3025" w14:paraId="1A65AEE1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nil"/>
              <w:right w:val="nil"/>
            </w:tcBorders>
            <w:hideMark/>
          </w:tcPr>
          <w:p w14:paraId="3321EDD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7AE6996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C803B43" wp14:editId="2E6E3CDA">
                  <wp:extent cx="546100" cy="504825"/>
                  <wp:effectExtent l="0" t="0" r="6350" b="9525"/>
                  <wp:docPr id="643987686" name="Picture 10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39156B7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5C8BB7B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2143EC" wp14:editId="55378E93">
                  <wp:extent cx="546100" cy="504825"/>
                  <wp:effectExtent l="0" t="0" r="6350" b="9525"/>
                  <wp:docPr id="1837814826" name="Picture 10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0CD0BD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54C0CBF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F656F13" wp14:editId="0163054C">
                  <wp:extent cx="546100" cy="504825"/>
                  <wp:effectExtent l="0" t="0" r="6350" b="9525"/>
                  <wp:docPr id="242908481" name="Picture 10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908481" name="Picture 10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6191ECD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637667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ECEDC78" wp14:editId="70ECD9B5">
                  <wp:extent cx="546100" cy="504825"/>
                  <wp:effectExtent l="0" t="0" r="6350" b="9525"/>
                  <wp:docPr id="994297113" name="Picture 10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2E130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66552AFB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nil"/>
              <w:right w:val="nil"/>
            </w:tcBorders>
          </w:tcPr>
          <w:p w14:paraId="49F2A94E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D55FEAF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718683F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642FA6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84C952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</w:tcBorders>
          </w:tcPr>
          <w:p w14:paraId="052C3CB6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D21D781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0348A2E6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nil"/>
              <w:right w:val="nil"/>
            </w:tcBorders>
          </w:tcPr>
          <w:p w14:paraId="6C5EC515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Unemployed and unable to work</w:t>
            </w: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0ABBB80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Long-term sick or disabled</w:t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E8FD90E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Retired from work</w:t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4F86D93C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Looking after family/home</w:t>
            </w:r>
          </w:p>
        </w:tc>
      </w:tr>
      <w:tr w:rsidR="007E3025" w:rsidRPr="007E3025" w14:paraId="596A9FB1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nil"/>
              <w:right w:val="nil"/>
            </w:tcBorders>
            <w:hideMark/>
          </w:tcPr>
          <w:p w14:paraId="149E0BB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E33AA13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68F28F" wp14:editId="5A2E30E3">
                  <wp:extent cx="546100" cy="504825"/>
                  <wp:effectExtent l="0" t="0" r="6350" b="9525"/>
                  <wp:docPr id="576355851" name="Picture 105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04F6D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5FC3EF1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AB87E80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916659B" wp14:editId="2B44CFCA">
                  <wp:extent cx="546100" cy="504825"/>
                  <wp:effectExtent l="0" t="0" r="6350" b="9525"/>
                  <wp:docPr id="1676630771" name="Picture 104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12D9EE56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D991A3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9E4421E" wp14:editId="14C92230">
                  <wp:extent cx="546100" cy="504825"/>
                  <wp:effectExtent l="0" t="0" r="6350" b="9525"/>
                  <wp:docPr id="59008415" name="Picture 10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08415" name="Picture 10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</w:tcBorders>
            <w:hideMark/>
          </w:tcPr>
          <w:p w14:paraId="058F293E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02DD5A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3314224" wp14:editId="13C3031F">
                  <wp:extent cx="546100" cy="504825"/>
                  <wp:effectExtent l="0" t="0" r="6350" b="9525"/>
                  <wp:docPr id="1962788268" name="Picture 10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335097C1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nil"/>
              <w:right w:val="nil"/>
            </w:tcBorders>
          </w:tcPr>
          <w:p w14:paraId="6A7D275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5AE682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9E20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3" w:type="dxa"/>
            <w:gridSpan w:val="2"/>
            <w:tcBorders>
              <w:top w:val="nil"/>
              <w:left w:val="nil"/>
              <w:bottom w:val="nil"/>
            </w:tcBorders>
          </w:tcPr>
          <w:p w14:paraId="0D7096A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33B697F4" w14:textId="77777777" w:rsidTr="00AE7B56">
        <w:trPr>
          <w:gridBefore w:val="1"/>
          <w:wBefore w:w="20" w:type="dxa"/>
        </w:trPr>
        <w:tc>
          <w:tcPr>
            <w:tcW w:w="2617" w:type="dxa"/>
            <w:gridSpan w:val="4"/>
            <w:tcBorders>
              <w:top w:val="nil"/>
              <w:bottom w:val="single" w:sz="12" w:space="0" w:color="auto"/>
            </w:tcBorders>
          </w:tcPr>
          <w:p w14:paraId="35DA901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4" w:type="dxa"/>
            <w:gridSpan w:val="3"/>
            <w:tcBorders>
              <w:top w:val="nil"/>
              <w:bottom w:val="single" w:sz="12" w:space="0" w:color="auto"/>
            </w:tcBorders>
          </w:tcPr>
          <w:p w14:paraId="1CD6BF6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  <w:tcBorders>
              <w:top w:val="nil"/>
              <w:bottom w:val="single" w:sz="12" w:space="0" w:color="auto"/>
            </w:tcBorders>
          </w:tcPr>
          <w:p w14:paraId="7579FF0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3" w:type="dxa"/>
            <w:gridSpan w:val="2"/>
            <w:tcBorders>
              <w:top w:val="nil"/>
              <w:bottom w:val="single" w:sz="12" w:space="0" w:color="auto"/>
            </w:tcBorders>
          </w:tcPr>
          <w:p w14:paraId="643A82B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029C0ECA" w14:textId="77777777" w:rsidTr="00AE7B56">
        <w:trPr>
          <w:gridBefore w:val="1"/>
          <w:wBefore w:w="20" w:type="dxa"/>
        </w:trPr>
        <w:tc>
          <w:tcPr>
            <w:tcW w:w="3246" w:type="dxa"/>
            <w:gridSpan w:val="5"/>
            <w:hideMark/>
          </w:tcPr>
          <w:p w14:paraId="5510020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2299C9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5B7DE7" wp14:editId="3FF9D5E5">
                  <wp:extent cx="1214755" cy="982345"/>
                  <wp:effectExtent l="0" t="0" r="4445" b="8255"/>
                  <wp:docPr id="1037938383" name="Picture 101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938383" name="Picture 101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69C1A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985" w:type="dxa"/>
            <w:gridSpan w:val="2"/>
          </w:tcPr>
          <w:p w14:paraId="0136C0E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C92BEA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E8F76E6" wp14:editId="10D1450D">
                  <wp:extent cx="546100" cy="504825"/>
                  <wp:effectExtent l="0" t="0" r="6350" b="9525"/>
                  <wp:docPr id="682957373" name="Picture 10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9B02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CD72A62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Prefer not to say</w:t>
            </w:r>
          </w:p>
          <w:p w14:paraId="7581D6D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</w:tcPr>
          <w:p w14:paraId="111CDBF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3" w:type="dxa"/>
            <w:gridSpan w:val="2"/>
          </w:tcPr>
          <w:p w14:paraId="1B2F59F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1DDC18A2" w14:textId="77777777" w:rsidTr="00AE7B56">
        <w:trPr>
          <w:gridBefore w:val="1"/>
          <w:wBefore w:w="20" w:type="dxa"/>
        </w:trPr>
        <w:tc>
          <w:tcPr>
            <w:tcW w:w="3246" w:type="dxa"/>
            <w:gridSpan w:val="5"/>
          </w:tcPr>
          <w:p w14:paraId="37F0009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985" w:type="dxa"/>
            <w:gridSpan w:val="2"/>
          </w:tcPr>
          <w:p w14:paraId="0D54B82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2" w:type="dxa"/>
            <w:gridSpan w:val="2"/>
          </w:tcPr>
          <w:p w14:paraId="062A236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613" w:type="dxa"/>
            <w:gridSpan w:val="2"/>
          </w:tcPr>
          <w:p w14:paraId="199C57A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1FA9CCB4" w14:textId="77777777" w:rsidR="007E3025" w:rsidRPr="007E3025" w:rsidRDefault="007E3025" w:rsidP="007E3025">
      <w:pPr>
        <w:rPr>
          <w:rFonts w:cs="Arial"/>
          <w:sz w:val="32"/>
          <w:szCs w:val="32"/>
        </w:rPr>
      </w:pPr>
    </w:p>
    <w:p w14:paraId="501EE4AA" w14:textId="77777777" w:rsidR="007E3025" w:rsidRPr="007E3025" w:rsidRDefault="007E3025" w:rsidP="007E3025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7"/>
        <w:gridCol w:w="1917"/>
        <w:gridCol w:w="2835"/>
        <w:gridCol w:w="3070"/>
      </w:tblGrid>
      <w:tr w:rsidR="007E3025" w:rsidRPr="007E3025" w14:paraId="35897587" w14:textId="77777777" w:rsidTr="002F34E2"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14:paraId="4C372E5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BF99E9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752C1FD" wp14:editId="4CE8DE93">
                  <wp:extent cx="1282700" cy="1282700"/>
                  <wp:effectExtent l="0" t="0" r="0" b="0"/>
                  <wp:docPr id="1047020985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6D32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21FBBE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7889" w:type="dxa"/>
            <w:gridSpan w:val="4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14:paraId="7678C8AF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2B7E91F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What is your religion or belief?</w:t>
            </w:r>
          </w:p>
          <w:p w14:paraId="3477145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7552646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For example, Christian, Hindu, Muslim, Jewish, Sikh </w:t>
            </w:r>
          </w:p>
          <w:p w14:paraId="78AA3A3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77D3E247" w14:textId="77777777" w:rsidTr="002F34E2">
        <w:tc>
          <w:tcPr>
            <w:tcW w:w="10436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14:paraId="756E9295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DFA5677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6336" behindDoc="0" locked="0" layoutInCell="1" allowOverlap="1" wp14:anchorId="1CAF9B2D" wp14:editId="17E0C4CC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200025</wp:posOffset>
                      </wp:positionV>
                      <wp:extent cx="6059170" cy="1143635"/>
                      <wp:effectExtent l="0" t="0" r="17780" b="27940"/>
                      <wp:wrapSquare wrapText="bothSides"/>
                      <wp:docPr id="217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9170" cy="1130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91E9FC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29CA5126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197E829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AF9B2D" id="Text Box 115" o:spid="_x0000_s1040" type="#_x0000_t202" style="position:absolute;margin-left:15.85pt;margin-top:15.75pt;width:477.1pt;height:90.05pt;z-index:251726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">
                      <v:textbox style="mso-fit-shape-to-text:t">
                        <w:txbxContent>
                          <w:p w14:paraId="6591E9FC" w14:textId="77777777" w:rsidR="007E3025" w:rsidRDefault="007E3025" w:rsidP="007E302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29CA5126" w14:textId="77777777" w:rsidR="007E3025" w:rsidRDefault="007E3025" w:rsidP="007E302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5197E829" w14:textId="77777777" w:rsidR="007E3025" w:rsidRDefault="007E3025" w:rsidP="007E302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7E3025" w:rsidRPr="007E3025" w14:paraId="746BA835" w14:textId="77777777" w:rsidTr="002F34E2">
        <w:tc>
          <w:tcPr>
            <w:tcW w:w="261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9CAFD6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41269E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4EA8979" wp14:editId="54A8A5BF">
                  <wp:extent cx="1269365" cy="887095"/>
                  <wp:effectExtent l="0" t="0" r="6985" b="8255"/>
                  <wp:docPr id="431484692" name="Picture 113" descr="A circular black and white image of symbol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circular black and white image of symbol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58F7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14:paraId="360EC70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FF6A48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13677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7766ED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64EB7277" wp14:editId="37933684">
                  <wp:extent cx="1214755" cy="982345"/>
                  <wp:effectExtent l="0" t="0" r="4445" b="8255"/>
                  <wp:docPr id="1823073612" name="Picture 112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75872A0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D6485B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7362FF12" w14:textId="77777777" w:rsidTr="002F34E2">
        <w:tc>
          <w:tcPr>
            <w:tcW w:w="261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hideMark/>
          </w:tcPr>
          <w:p w14:paraId="6120DF7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lastRenderedPageBreak/>
              <w:t>No religion or belief</w:t>
            </w:r>
          </w:p>
          <w:p w14:paraId="45295C0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EBD42A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</w:tcPr>
          <w:p w14:paraId="1DB3CC8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BA1D2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Prefer not to say</w:t>
            </w:r>
          </w:p>
        </w:tc>
        <w:tc>
          <w:tcPr>
            <w:tcW w:w="307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FFE21C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0D27D4F9" w14:textId="77777777" w:rsidTr="002F34E2">
        <w:tc>
          <w:tcPr>
            <w:tcW w:w="2614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37E05AB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59F4663" wp14:editId="6A5C1509">
                  <wp:extent cx="546100" cy="504825"/>
                  <wp:effectExtent l="0" t="0" r="6350" b="9525"/>
                  <wp:docPr id="945520233" name="Picture 11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3E33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13151B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C186F96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99FE8A3" wp14:editId="36ACA469">
                  <wp:extent cx="546100" cy="504825"/>
                  <wp:effectExtent l="0" t="0" r="6350" b="9525"/>
                  <wp:docPr id="1420481179" name="Picture 110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07D977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C21FECB" w14:textId="77777777" w:rsidR="007E3025" w:rsidRPr="007E3025" w:rsidRDefault="007E3025" w:rsidP="007E3025">
      <w:pPr>
        <w:rPr>
          <w:rFonts w:cs="Arial"/>
          <w:sz w:val="32"/>
          <w:szCs w:val="32"/>
        </w:rPr>
      </w:pPr>
    </w:p>
    <w:p w14:paraId="4F387D46" w14:textId="77777777" w:rsidR="007E3025" w:rsidRPr="007E3025" w:rsidRDefault="007E3025" w:rsidP="007E3025">
      <w:pPr>
        <w:rPr>
          <w:rFonts w:cs="Arial"/>
          <w:sz w:val="32"/>
          <w:szCs w:val="32"/>
        </w:rPr>
      </w:pPr>
    </w:p>
    <w:p w14:paraId="452AC3DE" w14:textId="77777777" w:rsidR="007E3025" w:rsidRDefault="007E3025" w:rsidP="007E3025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25"/>
        <w:gridCol w:w="2837"/>
        <w:gridCol w:w="2414"/>
        <w:gridCol w:w="2375"/>
      </w:tblGrid>
      <w:tr w:rsidR="007E3025" w:rsidRPr="007E3025" w14:paraId="04B51572" w14:textId="77777777" w:rsidTr="002F34E2">
        <w:tc>
          <w:tcPr>
            <w:tcW w:w="2405" w:type="dxa"/>
          </w:tcPr>
          <w:p w14:paraId="2E074EC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966EEA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82C18E7" wp14:editId="6EC417B4">
                  <wp:extent cx="1351280" cy="764540"/>
                  <wp:effectExtent l="0" t="0" r="1270" b="0"/>
                  <wp:docPr id="910823364" name="Picture 124" descr="A symbol of two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symbol of two peo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280" cy="76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  <w:gridSpan w:val="4"/>
          </w:tcPr>
          <w:p w14:paraId="2CDF6BBE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2352C65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What is your sexual orientation?</w:t>
            </w:r>
          </w:p>
          <w:p w14:paraId="1CF4E666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A37AA5F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448FFE1D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6314854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549364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0B43397D" w14:textId="77777777" w:rsidTr="002F34E2">
        <w:tc>
          <w:tcPr>
            <w:tcW w:w="2830" w:type="dxa"/>
            <w:gridSpan w:val="2"/>
          </w:tcPr>
          <w:p w14:paraId="3204785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089E88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73CE40A9" wp14:editId="4A937F5E">
                  <wp:extent cx="1187450" cy="1446530"/>
                  <wp:effectExtent l="0" t="0" r="0" b="1270"/>
                  <wp:docPr id="1323698081" name="Picture 123" descr="A black symbol with a male and female symbo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black symbol with a male and female symbo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AD9C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671E45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2837" w:type="dxa"/>
          </w:tcPr>
          <w:p w14:paraId="4A519BD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7D591A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78A0940" wp14:editId="25919665">
                  <wp:extent cx="1446530" cy="1446530"/>
                  <wp:effectExtent l="0" t="0" r="1270" b="1270"/>
                  <wp:docPr id="1978841706" name="Picture 122" descr="A symbol of a person and pers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symbol of a person and perso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</w:tcPr>
          <w:p w14:paraId="1742879F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E59963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D4378BB" wp14:editId="007B8830">
                  <wp:extent cx="1228090" cy="1282700"/>
                  <wp:effectExtent l="0" t="0" r="0" b="0"/>
                  <wp:docPr id="2117114035" name="Picture 121" descr="A black symbol with a male symbo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black symbol with a male symbol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14:paraId="7DE458F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C36540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E243C48" wp14:editId="6F295B63">
                  <wp:extent cx="1214755" cy="982345"/>
                  <wp:effectExtent l="0" t="0" r="4445" b="8255"/>
                  <wp:docPr id="1999164094" name="Picture 120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71A85533" w14:textId="77777777" w:rsidTr="002F34E2">
        <w:tc>
          <w:tcPr>
            <w:tcW w:w="2830" w:type="dxa"/>
            <w:gridSpan w:val="2"/>
            <w:hideMark/>
          </w:tcPr>
          <w:p w14:paraId="2D011DD1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Heterosexual/</w:t>
            </w:r>
          </w:p>
          <w:p w14:paraId="1EE1B79D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Straight</w:t>
            </w:r>
          </w:p>
          <w:p w14:paraId="544DCFF6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837" w:type="dxa"/>
          </w:tcPr>
          <w:p w14:paraId="482FE69C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Bisexual</w:t>
            </w:r>
          </w:p>
          <w:p w14:paraId="70AECB21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414" w:type="dxa"/>
            <w:hideMark/>
          </w:tcPr>
          <w:p w14:paraId="7CB3B6BB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Gay or Lesbian</w:t>
            </w:r>
          </w:p>
        </w:tc>
        <w:tc>
          <w:tcPr>
            <w:tcW w:w="2375" w:type="dxa"/>
            <w:hideMark/>
          </w:tcPr>
          <w:p w14:paraId="15762CFB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Prefer not to say</w:t>
            </w:r>
          </w:p>
        </w:tc>
      </w:tr>
      <w:tr w:rsidR="007E3025" w:rsidRPr="007E3025" w14:paraId="7D1A9A70" w14:textId="77777777" w:rsidTr="002F34E2">
        <w:tc>
          <w:tcPr>
            <w:tcW w:w="2830" w:type="dxa"/>
            <w:gridSpan w:val="2"/>
          </w:tcPr>
          <w:p w14:paraId="61D97252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E03AA1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0A3EA60" wp14:editId="4B633B6B">
                  <wp:extent cx="546100" cy="504825"/>
                  <wp:effectExtent l="0" t="0" r="6350" b="9525"/>
                  <wp:docPr id="1887482738" name="Picture 11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17A05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2837" w:type="dxa"/>
            <w:hideMark/>
          </w:tcPr>
          <w:p w14:paraId="56D2CBE3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FE49489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8EB49D8" wp14:editId="357CB25F">
                  <wp:extent cx="546100" cy="504825"/>
                  <wp:effectExtent l="0" t="0" r="6350" b="9525"/>
                  <wp:docPr id="1069765840" name="Picture 118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4" w:type="dxa"/>
            <w:hideMark/>
          </w:tcPr>
          <w:p w14:paraId="2F233A24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57A3FFB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BD3A442" wp14:editId="51511EDD">
                  <wp:extent cx="546100" cy="504825"/>
                  <wp:effectExtent l="0" t="0" r="6350" b="9525"/>
                  <wp:docPr id="92583090" name="Picture 11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hideMark/>
          </w:tcPr>
          <w:p w14:paraId="6DF57645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CC71918" w14:textId="77777777" w:rsidR="007E3025" w:rsidRPr="007E3025" w:rsidRDefault="007E3025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019E88A" wp14:editId="6CFAD151">
                  <wp:extent cx="546100" cy="504825"/>
                  <wp:effectExtent l="0" t="0" r="6350" b="9525"/>
                  <wp:docPr id="86105876" name="Picture 11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18790500" w14:textId="77777777" w:rsidTr="002F34E2">
        <w:tc>
          <w:tcPr>
            <w:tcW w:w="10456" w:type="dxa"/>
            <w:gridSpan w:val="5"/>
          </w:tcPr>
          <w:p w14:paraId="00A3AA1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1C1AB8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DDED64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27360" behindDoc="0" locked="0" layoutInCell="1" allowOverlap="1" wp14:anchorId="6D3D12CC" wp14:editId="5B071E69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482600</wp:posOffset>
                      </wp:positionV>
                      <wp:extent cx="6195695" cy="1143635"/>
                      <wp:effectExtent l="0" t="0" r="14605" b="27940"/>
                      <wp:wrapSquare wrapText="bothSides"/>
                      <wp:docPr id="294183239" name="Text Box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5695" cy="1130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B24011" w14:textId="77777777" w:rsidR="007E3025" w:rsidRDefault="007E3025" w:rsidP="007E3025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Other, please write here:</w:t>
                                  </w:r>
                                </w:p>
                                <w:p w14:paraId="1050977B" w14:textId="77777777" w:rsidR="007E3025" w:rsidRDefault="007E3025" w:rsidP="007E3025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ED01236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F579B3B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EEAD26B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3D12CC" id="Text Box 125" o:spid="_x0000_s1041" type="#_x0000_t202" style="position:absolute;margin-left:9.9pt;margin-top:38pt;width:487.85pt;height:90.05pt;z-index:251727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">
                      <v:textbox style="mso-fit-shape-to-text:t">
                        <w:txbxContent>
                          <w:p w14:paraId="4BB24011" w14:textId="77777777" w:rsidR="007E3025" w:rsidRDefault="007E3025" w:rsidP="007E3025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Other, please write here:</w:t>
                            </w:r>
                          </w:p>
                          <w:p w14:paraId="1050977B" w14:textId="77777777" w:rsidR="007E3025" w:rsidRDefault="007E3025" w:rsidP="007E3025">
                            <w:pP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ED01236" w14:textId="77777777" w:rsidR="007E3025" w:rsidRDefault="007E3025" w:rsidP="007E302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0F579B3B" w14:textId="77777777" w:rsidR="007E3025" w:rsidRDefault="007E3025" w:rsidP="007E302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2EEAD26B" w14:textId="77777777" w:rsidR="007E3025" w:rsidRDefault="007E3025" w:rsidP="007E302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8CE4A0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  </w:t>
            </w:r>
          </w:p>
          <w:p w14:paraId="6CFAB88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98634A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C9DC00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ADDC27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5C1A152" w14:textId="77777777" w:rsidR="007E3025" w:rsidRPr="007E3025" w:rsidRDefault="007E3025" w:rsidP="007E3025">
      <w:pPr>
        <w:rPr>
          <w:rFonts w:cs="Arial"/>
          <w:sz w:val="32"/>
          <w:szCs w:val="32"/>
        </w:rPr>
      </w:pPr>
    </w:p>
    <w:p w14:paraId="2056BC34" w14:textId="77777777" w:rsidR="007E3025" w:rsidRDefault="007E3025" w:rsidP="007E3025">
      <w:pPr>
        <w:rPr>
          <w:rFonts w:cs="Arial"/>
          <w:sz w:val="32"/>
          <w:szCs w:val="32"/>
        </w:rPr>
      </w:pPr>
    </w:p>
    <w:p w14:paraId="6F95667C" w14:textId="77777777" w:rsidR="00A3653A" w:rsidRPr="007E3025" w:rsidRDefault="00A3653A" w:rsidP="007E3025">
      <w:pPr>
        <w:rPr>
          <w:rFonts w:cs="Arial"/>
          <w:sz w:val="32"/>
          <w:szCs w:val="32"/>
        </w:rPr>
      </w:pPr>
    </w:p>
    <w:tbl>
      <w:tblPr>
        <w:tblStyle w:val="TableGrid"/>
        <w:tblW w:w="10627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8505"/>
      </w:tblGrid>
      <w:tr w:rsidR="007E3025" w:rsidRPr="007E3025" w14:paraId="4EE7BE9B" w14:textId="77777777" w:rsidTr="00A3653A">
        <w:tc>
          <w:tcPr>
            <w:tcW w:w="2122" w:type="dxa"/>
          </w:tcPr>
          <w:p w14:paraId="30C99FE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208DB4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267730" wp14:editId="4DB74C7F">
                  <wp:extent cx="764540" cy="1269365"/>
                  <wp:effectExtent l="0" t="0" r="0" b="6985"/>
                  <wp:docPr id="1625044005" name="Picture 128" descr="A map of a count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map of a countr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0212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8505" w:type="dxa"/>
          </w:tcPr>
          <w:p w14:paraId="1393EAFF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CAB03B7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Where do you live?</w:t>
            </w:r>
          </w:p>
          <w:p w14:paraId="37BA5D7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03A0A435" w14:textId="6FF89422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Ashfield, Bassetlaw, Gedling, Mansfield, Newark and Sherwood, Rushcliffe, </w:t>
            </w:r>
            <w:r w:rsidR="00C904FF">
              <w:rPr>
                <w:rFonts w:cs="Arial"/>
                <w:sz w:val="32"/>
                <w:szCs w:val="32"/>
              </w:rPr>
              <w:t xml:space="preserve">Broxtowe, </w:t>
            </w:r>
            <w:r w:rsidRPr="007E3025">
              <w:rPr>
                <w:rFonts w:cs="Arial"/>
                <w:sz w:val="32"/>
                <w:szCs w:val="32"/>
              </w:rPr>
              <w:t>Nottingham City</w:t>
            </w:r>
          </w:p>
          <w:p w14:paraId="44C8300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21F517BC" w14:textId="77777777" w:rsidTr="00A3653A">
        <w:tc>
          <w:tcPr>
            <w:tcW w:w="10627" w:type="dxa"/>
            <w:gridSpan w:val="2"/>
            <w:hideMark/>
          </w:tcPr>
          <w:p w14:paraId="43FFDD6C" w14:textId="7DE8A0B5" w:rsidR="00A3653A" w:rsidRDefault="00A3653A" w:rsidP="007E302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8384" behindDoc="0" locked="0" layoutInCell="1" allowOverlap="1" wp14:anchorId="0BFE78BC" wp14:editId="3D357B0E">
                      <wp:simplePos x="0" y="0"/>
                      <wp:positionH relativeFrom="column">
                        <wp:posOffset>170849</wp:posOffset>
                      </wp:positionH>
                      <wp:positionV relativeFrom="paragraph">
                        <wp:posOffset>164980</wp:posOffset>
                      </wp:positionV>
                      <wp:extent cx="5990590" cy="1143635"/>
                      <wp:effectExtent l="0" t="0" r="10160" b="27940"/>
                      <wp:wrapSquare wrapText="bothSides"/>
                      <wp:docPr id="1291043527" name="Text Box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0590" cy="1143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71E41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Please write here:</w:t>
                                  </w:r>
                                </w:p>
                                <w:p w14:paraId="1D704CC0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83D30DF" w14:textId="77777777" w:rsidR="007E3025" w:rsidRDefault="007E3025" w:rsidP="007E3025">
                                  <w:pPr>
                                    <w:rPr>
                                      <w:rFonts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FE78BC" id="Text Box 130" o:spid="_x0000_s1042" type="#_x0000_t202" style="position:absolute;margin-left:13.45pt;margin-top:13pt;width:471.7pt;height:90.05pt;z-index:251728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">
                      <v:textbox style="mso-fit-shape-to-text:t">
                        <w:txbxContent>
                          <w:p w14:paraId="01971E41" w14:textId="77777777" w:rsidR="007E3025" w:rsidRDefault="007E3025" w:rsidP="007E302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Please write here:</w:t>
                            </w:r>
                          </w:p>
                          <w:p w14:paraId="1D704CC0" w14:textId="77777777" w:rsidR="007E3025" w:rsidRDefault="007E3025" w:rsidP="007E3025">
                            <w:p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  <w:p w14:paraId="783D30DF" w14:textId="77777777" w:rsidR="007E3025" w:rsidRDefault="007E3025" w:rsidP="007E3025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4D4FD7F" w14:textId="77777777" w:rsid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1A5C7698" w14:textId="77777777" w:rsidR="00A3653A" w:rsidRDefault="00A3653A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3E6CAD57" w14:textId="77777777" w:rsidR="00A3653A" w:rsidRDefault="00A3653A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2B882B62" w14:textId="68396BC7" w:rsidR="00A3653A" w:rsidRPr="007E3025" w:rsidRDefault="00A3653A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</w:tbl>
    <w:tbl>
      <w:tblPr>
        <w:tblStyle w:val="TableGrid"/>
        <w:tblW w:w="1062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7088"/>
      </w:tblGrid>
      <w:tr w:rsidR="00A3653A" w14:paraId="193D80FC" w14:textId="77777777" w:rsidTr="00A3653A">
        <w:tc>
          <w:tcPr>
            <w:tcW w:w="3539" w:type="dxa"/>
          </w:tcPr>
          <w:p w14:paraId="5FD3D82A" w14:textId="7E270CB5" w:rsid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B1F6661" wp14:editId="3EA75CFF">
                  <wp:extent cx="1214755" cy="982345"/>
                  <wp:effectExtent l="0" t="0" r="4445" b="8255"/>
                  <wp:docPr id="1938496626" name="Picture 127" descr="A black square with a white arrow pointing dow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 black square with a white arrow pointing dow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5D18BDFD" w14:textId="77777777" w:rsidR="00A3653A" w:rsidRDefault="00A3653A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A3653A" w14:paraId="6E12F218" w14:textId="77777777" w:rsidTr="00A3653A">
        <w:tc>
          <w:tcPr>
            <w:tcW w:w="3539" w:type="dxa"/>
          </w:tcPr>
          <w:p w14:paraId="6789F080" w14:textId="08252862" w:rsid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48AE769" wp14:editId="2FDC5647">
                  <wp:extent cx="546100" cy="504825"/>
                  <wp:effectExtent l="0" t="0" r="6350" b="9525"/>
                  <wp:docPr id="1402080499" name="Picture 1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14:paraId="31DC5E1B" w14:textId="77777777" w:rsidR="00A3653A" w:rsidRDefault="00A3653A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A3653A" w14:paraId="5AD43091" w14:textId="77777777" w:rsidTr="00A3653A">
        <w:tc>
          <w:tcPr>
            <w:tcW w:w="3539" w:type="dxa"/>
          </w:tcPr>
          <w:p w14:paraId="461C3244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sz w:val="32"/>
                <w:szCs w:val="32"/>
              </w:rPr>
              <w:t>Prefer not to say</w:t>
            </w:r>
          </w:p>
          <w:p w14:paraId="67DE7D13" w14:textId="77777777" w:rsid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7088" w:type="dxa"/>
          </w:tcPr>
          <w:p w14:paraId="5D713391" w14:textId="77777777" w:rsidR="00A3653A" w:rsidRDefault="00A3653A" w:rsidP="007E3025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24BC0641" w14:textId="77777777" w:rsidR="007E3025" w:rsidRDefault="007E3025" w:rsidP="007E3025">
      <w:pPr>
        <w:rPr>
          <w:rFonts w:cs="Arial"/>
          <w:sz w:val="32"/>
          <w:szCs w:val="32"/>
        </w:rPr>
      </w:pPr>
    </w:p>
    <w:tbl>
      <w:tblPr>
        <w:tblStyle w:val="TableGrid"/>
        <w:tblW w:w="10632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304"/>
        <w:gridCol w:w="1034"/>
        <w:gridCol w:w="2642"/>
        <w:gridCol w:w="297"/>
        <w:gridCol w:w="701"/>
        <w:gridCol w:w="1262"/>
        <w:gridCol w:w="1966"/>
        <w:gridCol w:w="171"/>
      </w:tblGrid>
      <w:tr w:rsidR="007E3025" w:rsidRPr="007E3025" w14:paraId="308F774D" w14:textId="77777777" w:rsidTr="00CA2C25">
        <w:trPr>
          <w:gridAfter w:val="1"/>
          <w:wAfter w:w="171" w:type="dxa"/>
          <w:trHeight w:val="2760"/>
        </w:trPr>
        <w:tc>
          <w:tcPr>
            <w:tcW w:w="2255" w:type="dxa"/>
          </w:tcPr>
          <w:p w14:paraId="432CB93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B4308C7" w14:textId="70F4067E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BE618CE" wp14:editId="65525E77">
                  <wp:extent cx="1132840" cy="1323975"/>
                  <wp:effectExtent l="0" t="0" r="0" b="9525"/>
                  <wp:docPr id="1743114085" name="Picture 138" descr="A black and white image of a person holding ha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black and white image of a person holding hand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6" w:type="dxa"/>
            <w:gridSpan w:val="7"/>
          </w:tcPr>
          <w:p w14:paraId="55B4B88C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779B5CB2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Do you care for anyone else?</w:t>
            </w:r>
          </w:p>
          <w:p w14:paraId="1E401A1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C34CC5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This could be because of their age, disability, or illness. </w:t>
            </w:r>
          </w:p>
        </w:tc>
      </w:tr>
      <w:tr w:rsidR="00A3653A" w:rsidRPr="00A3653A" w14:paraId="54ABD0AB" w14:textId="77777777" w:rsidTr="00CA2C25">
        <w:trPr>
          <w:gridAfter w:val="1"/>
          <w:wAfter w:w="171" w:type="dxa"/>
        </w:trPr>
        <w:tc>
          <w:tcPr>
            <w:tcW w:w="3593" w:type="dxa"/>
            <w:gridSpan w:val="3"/>
          </w:tcPr>
          <w:p w14:paraId="40363B14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B853392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56252743" wp14:editId="6A602A87">
                  <wp:extent cx="1136821" cy="772077"/>
                  <wp:effectExtent l="0" t="0" r="6350" b="9525"/>
                  <wp:docPr id="18947000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34" cy="77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868EB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37DC309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  <w:gridSpan w:val="3"/>
          </w:tcPr>
          <w:p w14:paraId="0AAFE493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8E086A4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64C5A2F" wp14:editId="3A2C6815">
                  <wp:extent cx="906162" cy="835812"/>
                  <wp:effectExtent l="0" t="0" r="8255" b="2540"/>
                  <wp:docPr id="15957189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81" cy="84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9EDA2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228" w:type="dxa"/>
            <w:gridSpan w:val="2"/>
          </w:tcPr>
          <w:p w14:paraId="443E5890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6D857C4" w14:textId="1CB1605E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A3653A" w:rsidRPr="00A3653A" w14:paraId="34AC6ED8" w14:textId="77777777" w:rsidTr="00CA2C25">
        <w:trPr>
          <w:gridAfter w:val="1"/>
          <w:wAfter w:w="171" w:type="dxa"/>
        </w:trPr>
        <w:tc>
          <w:tcPr>
            <w:tcW w:w="3593" w:type="dxa"/>
            <w:gridSpan w:val="3"/>
          </w:tcPr>
          <w:p w14:paraId="5E71217C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51E8B6F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C812F72" wp14:editId="2305DC1E">
                  <wp:extent cx="518795" cy="504825"/>
                  <wp:effectExtent l="0" t="0" r="0" b="9525"/>
                  <wp:docPr id="252794055" name="Picture 227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D7DEB0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sz w:val="32"/>
                <w:szCs w:val="32"/>
              </w:rPr>
              <w:t>Yes</w:t>
            </w:r>
          </w:p>
          <w:p w14:paraId="4786FD13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  <w:tc>
          <w:tcPr>
            <w:tcW w:w="3640" w:type="dxa"/>
            <w:gridSpan w:val="3"/>
          </w:tcPr>
          <w:p w14:paraId="20A7948D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7FAA61C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32DA2B1D" wp14:editId="76B4C48F">
                  <wp:extent cx="518795" cy="504825"/>
                  <wp:effectExtent l="0" t="0" r="0" b="9525"/>
                  <wp:docPr id="237764631" name="Picture 226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3658D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  <w:r w:rsidRPr="00A3653A">
              <w:rPr>
                <w:rFonts w:cs="Arial"/>
                <w:sz w:val="32"/>
                <w:szCs w:val="32"/>
              </w:rPr>
              <w:t>No</w:t>
            </w:r>
          </w:p>
        </w:tc>
        <w:tc>
          <w:tcPr>
            <w:tcW w:w="3228" w:type="dxa"/>
            <w:gridSpan w:val="2"/>
          </w:tcPr>
          <w:p w14:paraId="741BA2D8" w14:textId="77777777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3432364" w14:textId="01465BAD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1B194F6" w14:textId="0337B21A" w:rsidR="00A3653A" w:rsidRPr="00A3653A" w:rsidRDefault="00A3653A" w:rsidP="00A3653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472F5EBD" w14:textId="77777777" w:rsidTr="00CB1358">
        <w:trPr>
          <w:trHeight w:val="2828"/>
        </w:trPr>
        <w:tc>
          <w:tcPr>
            <w:tcW w:w="2559" w:type="dxa"/>
            <w:gridSpan w:val="2"/>
          </w:tcPr>
          <w:p w14:paraId="7003A39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6A893C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B5ECD68" wp14:editId="0EFADCB6">
                  <wp:extent cx="1487805" cy="1378585"/>
                  <wp:effectExtent l="0" t="0" r="0" b="0"/>
                  <wp:docPr id="562325205" name="Picture 133" descr="A black and white image of a person and a chil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image of a person and a chil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6" w:type="dxa"/>
            <w:gridSpan w:val="2"/>
          </w:tcPr>
          <w:p w14:paraId="1C39252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7536BC3" w14:textId="15B4711F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 xml:space="preserve">If you said yes, </w:t>
            </w:r>
            <w:r w:rsidR="001A1182">
              <w:rPr>
                <w:rFonts w:cs="Arial"/>
                <w:sz w:val="32"/>
                <w:szCs w:val="32"/>
              </w:rPr>
              <w:t>how old is the person you care for?</w:t>
            </w:r>
          </w:p>
        </w:tc>
        <w:tc>
          <w:tcPr>
            <w:tcW w:w="297" w:type="dxa"/>
          </w:tcPr>
          <w:p w14:paraId="3659F7D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963" w:type="dxa"/>
            <w:gridSpan w:val="2"/>
          </w:tcPr>
          <w:p w14:paraId="3485274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340AF86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Under 18</w:t>
            </w:r>
          </w:p>
          <w:p w14:paraId="139A94A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C449C2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F27A92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Over 18</w:t>
            </w:r>
          </w:p>
        </w:tc>
        <w:tc>
          <w:tcPr>
            <w:tcW w:w="2132" w:type="dxa"/>
            <w:gridSpan w:val="2"/>
          </w:tcPr>
          <w:p w14:paraId="0F9162B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783B6C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8F1E1FF" wp14:editId="0277D01A">
                  <wp:extent cx="518795" cy="504825"/>
                  <wp:effectExtent l="0" t="0" r="0" b="9525"/>
                  <wp:docPr id="1298368624" name="Picture 13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7DD0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B2CF7E8" w14:textId="6D31EADB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49772E77" wp14:editId="7C3E6DD6">
                  <wp:extent cx="518795" cy="504825"/>
                  <wp:effectExtent l="0" t="0" r="0" b="9525"/>
                  <wp:docPr id="923435256" name="Picture 13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3B264" w14:textId="77777777" w:rsidR="003770D0" w:rsidRDefault="003770D0" w:rsidP="007E3025">
      <w:pPr>
        <w:rPr>
          <w:rFonts w:cs="Arial"/>
          <w:sz w:val="32"/>
          <w:szCs w:val="32"/>
        </w:rPr>
      </w:pPr>
    </w:p>
    <w:p w14:paraId="00633775" w14:textId="77777777" w:rsidR="003770D0" w:rsidRDefault="003770D0" w:rsidP="007E3025">
      <w:pPr>
        <w:rPr>
          <w:rFonts w:cs="Arial"/>
          <w:sz w:val="32"/>
          <w:szCs w:val="32"/>
        </w:rPr>
      </w:pPr>
    </w:p>
    <w:p w14:paraId="793111AB" w14:textId="77777777" w:rsidR="003770D0" w:rsidRDefault="003770D0" w:rsidP="007E3025">
      <w:pPr>
        <w:rPr>
          <w:rFonts w:cs="Arial"/>
          <w:sz w:val="32"/>
          <w:szCs w:val="32"/>
        </w:rPr>
      </w:pPr>
    </w:p>
    <w:p w14:paraId="35FD5558" w14:textId="77777777" w:rsidR="003770D0" w:rsidRDefault="003770D0" w:rsidP="007E3025">
      <w:pPr>
        <w:rPr>
          <w:rFonts w:cs="Arial"/>
          <w:sz w:val="32"/>
          <w:szCs w:val="32"/>
        </w:rPr>
      </w:pPr>
    </w:p>
    <w:p w14:paraId="23E583CF" w14:textId="77777777" w:rsidR="003770D0" w:rsidRDefault="003770D0" w:rsidP="007E3025">
      <w:pPr>
        <w:rPr>
          <w:rFonts w:cs="Arial"/>
          <w:sz w:val="32"/>
          <w:szCs w:val="32"/>
        </w:rPr>
      </w:pPr>
    </w:p>
    <w:p w14:paraId="59038653" w14:textId="77777777" w:rsidR="003770D0" w:rsidRDefault="003770D0" w:rsidP="007E3025">
      <w:pPr>
        <w:rPr>
          <w:rFonts w:cs="Arial"/>
          <w:sz w:val="32"/>
          <w:szCs w:val="32"/>
        </w:rPr>
      </w:pPr>
    </w:p>
    <w:p w14:paraId="2C8B95B4" w14:textId="77777777" w:rsidR="003770D0" w:rsidRDefault="003770D0" w:rsidP="007E3025">
      <w:pPr>
        <w:rPr>
          <w:rFonts w:cs="Arial"/>
          <w:sz w:val="32"/>
          <w:szCs w:val="32"/>
        </w:rPr>
      </w:pPr>
    </w:p>
    <w:p w14:paraId="1355CEA9" w14:textId="77777777" w:rsidR="003770D0" w:rsidRDefault="003770D0" w:rsidP="007E3025">
      <w:pPr>
        <w:rPr>
          <w:rFonts w:cs="Arial"/>
          <w:sz w:val="32"/>
          <w:szCs w:val="32"/>
        </w:rPr>
      </w:pPr>
    </w:p>
    <w:p w14:paraId="57EF6D52" w14:textId="77777777" w:rsidR="003770D0" w:rsidRDefault="003770D0" w:rsidP="007E3025">
      <w:pPr>
        <w:rPr>
          <w:rFonts w:cs="Arial"/>
          <w:sz w:val="32"/>
          <w:szCs w:val="32"/>
        </w:rPr>
      </w:pPr>
    </w:p>
    <w:p w14:paraId="52CB3D2E" w14:textId="77777777" w:rsidR="003770D0" w:rsidRDefault="003770D0" w:rsidP="007E3025">
      <w:pPr>
        <w:rPr>
          <w:rFonts w:cs="Arial"/>
          <w:sz w:val="32"/>
          <w:szCs w:val="32"/>
        </w:rPr>
      </w:pPr>
    </w:p>
    <w:p w14:paraId="738A9673" w14:textId="77777777" w:rsidR="003770D0" w:rsidRDefault="003770D0" w:rsidP="007E3025">
      <w:pPr>
        <w:rPr>
          <w:rFonts w:cs="Arial"/>
          <w:sz w:val="32"/>
          <w:szCs w:val="32"/>
        </w:rPr>
      </w:pPr>
    </w:p>
    <w:p w14:paraId="60087759" w14:textId="77777777" w:rsidR="003770D0" w:rsidRDefault="003770D0" w:rsidP="007E3025">
      <w:pPr>
        <w:rPr>
          <w:rFonts w:cs="Arial"/>
          <w:sz w:val="32"/>
          <w:szCs w:val="32"/>
        </w:rPr>
      </w:pPr>
    </w:p>
    <w:p w14:paraId="463468C9" w14:textId="77777777" w:rsidR="003770D0" w:rsidRDefault="003770D0" w:rsidP="007E3025">
      <w:pPr>
        <w:rPr>
          <w:rFonts w:cs="Arial"/>
          <w:sz w:val="32"/>
          <w:szCs w:val="32"/>
        </w:rPr>
      </w:pPr>
    </w:p>
    <w:p w14:paraId="43146342" w14:textId="77777777" w:rsidR="003770D0" w:rsidRDefault="003770D0" w:rsidP="007E3025">
      <w:pPr>
        <w:rPr>
          <w:rFonts w:cs="Arial"/>
          <w:sz w:val="32"/>
          <w:szCs w:val="32"/>
        </w:rPr>
      </w:pPr>
    </w:p>
    <w:p w14:paraId="40D87ECC" w14:textId="77777777" w:rsidR="003770D0" w:rsidRPr="007E3025" w:rsidRDefault="003770D0" w:rsidP="007E3025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5"/>
        <w:gridCol w:w="5535"/>
        <w:gridCol w:w="1846"/>
      </w:tblGrid>
      <w:tr w:rsidR="007E3025" w:rsidRPr="007E3025" w14:paraId="27C09C8D" w14:textId="77777777" w:rsidTr="001A1182">
        <w:tc>
          <w:tcPr>
            <w:tcW w:w="3075" w:type="dxa"/>
          </w:tcPr>
          <w:p w14:paraId="31ABD4B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80B37D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2089D16" wp14:editId="1F7F0FAA">
                  <wp:extent cx="1815465" cy="1064260"/>
                  <wp:effectExtent l="0" t="0" r="0" b="2540"/>
                  <wp:docPr id="1387245586" name="Picture 145" descr="A line drawing of different hous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line drawing of different hous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06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1" w:type="dxa"/>
            <w:gridSpan w:val="2"/>
          </w:tcPr>
          <w:p w14:paraId="516AB72E" w14:textId="77777777" w:rsidR="007E3025" w:rsidRPr="007E3025" w:rsidRDefault="007E3025" w:rsidP="007E3025">
            <w:pPr>
              <w:rPr>
                <w:rFonts w:cs="Arial"/>
                <w:b/>
                <w:bCs/>
                <w:sz w:val="32"/>
                <w:szCs w:val="32"/>
              </w:rPr>
            </w:pPr>
          </w:p>
          <w:p w14:paraId="06024BC3" w14:textId="77777777" w:rsidR="007E3025" w:rsidRPr="007E3025" w:rsidRDefault="007E3025" w:rsidP="007E3025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7E3025">
              <w:rPr>
                <w:rFonts w:cs="Arial"/>
                <w:b/>
                <w:bCs/>
                <w:sz w:val="36"/>
                <w:szCs w:val="36"/>
              </w:rPr>
              <w:t>Who do you live with?</w:t>
            </w:r>
          </w:p>
          <w:p w14:paraId="2121287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01A590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DD5A4A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6819747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3964AC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</w:tr>
      <w:tr w:rsidR="007E3025" w:rsidRPr="007E3025" w14:paraId="0AFE7EDC" w14:textId="77777777" w:rsidTr="001A1182">
        <w:tc>
          <w:tcPr>
            <w:tcW w:w="3075" w:type="dxa"/>
          </w:tcPr>
          <w:p w14:paraId="23428D4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B330EF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888A8DA" wp14:editId="5DC29799">
                  <wp:extent cx="709930" cy="1473835"/>
                  <wp:effectExtent l="0" t="0" r="0" b="0"/>
                  <wp:docPr id="1928310502" name="Picture 144" descr="A black stick figure with a curved arr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 black stick figure with a curved arrow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A3392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535" w:type="dxa"/>
          </w:tcPr>
          <w:p w14:paraId="3CD4BBD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836828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By myself.</w:t>
            </w:r>
          </w:p>
          <w:p w14:paraId="6E395FC9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846" w:type="dxa"/>
          </w:tcPr>
          <w:p w14:paraId="2A1C8274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2C56D4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D3EB1B6" wp14:editId="39344086">
                  <wp:extent cx="518795" cy="504825"/>
                  <wp:effectExtent l="0" t="0" r="0" b="9525"/>
                  <wp:docPr id="970530341" name="Picture 143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45619B13" w14:textId="77777777" w:rsidTr="001A1182">
        <w:tc>
          <w:tcPr>
            <w:tcW w:w="3075" w:type="dxa"/>
          </w:tcPr>
          <w:p w14:paraId="605582A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B8149F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49C315E" wp14:editId="171EB114">
                  <wp:extent cx="1105535" cy="1009650"/>
                  <wp:effectExtent l="0" t="0" r="0" b="0"/>
                  <wp:docPr id="58801999" name="Picture 142" descr="A black and white image of people in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black and white image of people in a hous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006D0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E12313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535" w:type="dxa"/>
            <w:hideMark/>
          </w:tcPr>
          <w:p w14:paraId="0AF76BD8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50F0F4EA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With family or friends in my own place.</w:t>
            </w:r>
          </w:p>
        </w:tc>
        <w:tc>
          <w:tcPr>
            <w:tcW w:w="1846" w:type="dxa"/>
            <w:hideMark/>
          </w:tcPr>
          <w:p w14:paraId="46F09EBB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806511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0F7BFC26" wp14:editId="2284F3E8">
                  <wp:extent cx="518795" cy="504825"/>
                  <wp:effectExtent l="0" t="0" r="0" b="9525"/>
                  <wp:docPr id="2034587182" name="Picture 14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025" w:rsidRPr="007E3025" w14:paraId="48F393CD" w14:textId="77777777" w:rsidTr="001A1182">
        <w:tc>
          <w:tcPr>
            <w:tcW w:w="3075" w:type="dxa"/>
          </w:tcPr>
          <w:p w14:paraId="4C86F8D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104971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618DC44D" wp14:editId="16B0A095">
                  <wp:extent cx="1118870" cy="1036955"/>
                  <wp:effectExtent l="0" t="0" r="5080" b="0"/>
                  <wp:docPr id="1384165019" name="Picture 140" descr="A black and white image of a house with people and a ha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lack and white image of a house with people and a ha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D6C56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3E41CFA5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7DC7D3D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5535" w:type="dxa"/>
          </w:tcPr>
          <w:p w14:paraId="7615E1D3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408540E1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With others not in my own place.</w:t>
            </w:r>
          </w:p>
          <w:p w14:paraId="5316E0DD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2FBD520E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sz w:val="32"/>
                <w:szCs w:val="32"/>
              </w:rPr>
              <w:t>For example, residential care, supported housing</w:t>
            </w:r>
          </w:p>
        </w:tc>
        <w:tc>
          <w:tcPr>
            <w:tcW w:w="1846" w:type="dxa"/>
            <w:hideMark/>
          </w:tcPr>
          <w:p w14:paraId="0D01BFC7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</w:p>
          <w:p w14:paraId="1726DCDC" w14:textId="77777777" w:rsidR="007E3025" w:rsidRPr="007E3025" w:rsidRDefault="007E3025" w:rsidP="007E3025">
            <w:pPr>
              <w:rPr>
                <w:rFonts w:cs="Arial"/>
                <w:sz w:val="32"/>
                <w:szCs w:val="32"/>
              </w:rPr>
            </w:pPr>
            <w:r w:rsidRPr="007E302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110D291B" wp14:editId="40EEB465">
                  <wp:extent cx="518795" cy="504825"/>
                  <wp:effectExtent l="0" t="0" r="0" b="9525"/>
                  <wp:docPr id="1494077563" name="Picture 139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EF6210" w14:textId="77777777" w:rsidR="007E3025" w:rsidRDefault="007E3025" w:rsidP="00CB1358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334"/>
      </w:tblGrid>
      <w:tr w:rsidR="00AF1B1E" w14:paraId="4EF8499A" w14:textId="77777777" w:rsidTr="005B76CA">
        <w:tc>
          <w:tcPr>
            <w:tcW w:w="2122" w:type="dxa"/>
          </w:tcPr>
          <w:p w14:paraId="4A3D9568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</w:p>
          <w:p w14:paraId="379989A7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  <w:r w:rsidRPr="005858F5">
              <w:rPr>
                <w:rFonts w:cs="Arial"/>
                <w:noProof/>
                <w:sz w:val="32"/>
                <w:szCs w:val="32"/>
              </w:rPr>
              <w:drawing>
                <wp:inline distT="0" distB="0" distL="0" distR="0" wp14:anchorId="262C654D" wp14:editId="6561C42B">
                  <wp:extent cx="1124989" cy="630035"/>
                  <wp:effectExtent l="0" t="0" r="0" b="0"/>
                  <wp:docPr id="614693048" name="Picture 2" descr="A close-up of a white c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93048" name="Picture 2" descr="A close-up of a white car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86" cy="63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4" w:type="dxa"/>
          </w:tcPr>
          <w:p w14:paraId="1842A177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  <w:r w:rsidRPr="005858F5">
              <w:rPr>
                <w:rFonts w:cs="Arial"/>
                <w:sz w:val="32"/>
                <w:szCs w:val="32"/>
              </w:rPr>
              <w:t xml:space="preserve">What is your postcode? </w:t>
            </w:r>
          </w:p>
          <w:p w14:paraId="4F3904E2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</w:p>
          <w:p w14:paraId="597D23D9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  <w:r w:rsidRPr="005858F5">
              <w:rPr>
                <w:rFonts w:cs="Arial"/>
                <w:sz w:val="32"/>
                <w:szCs w:val="32"/>
              </w:rPr>
              <w:t>Write the first part only, for example NG11</w:t>
            </w:r>
          </w:p>
          <w:p w14:paraId="30D51C31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26ED9D5F" wp14:editId="04BB1D08">
                      <wp:simplePos x="0" y="0"/>
                      <wp:positionH relativeFrom="column">
                        <wp:posOffset>46587</wp:posOffset>
                      </wp:positionH>
                      <wp:positionV relativeFrom="paragraph">
                        <wp:posOffset>204239</wp:posOffset>
                      </wp:positionV>
                      <wp:extent cx="914400" cy="399011"/>
                      <wp:effectExtent l="0" t="0" r="19050" b="20320"/>
                      <wp:wrapNone/>
                      <wp:docPr id="887291441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99011"/>
                              </a:xfrm>
                              <a:prstGeom prst="rect">
                                <a:avLst/>
                              </a:prstGeom>
                              <a:noFill/>
                              <a:ln w="222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41674" id="Rectangle 3" o:spid="_x0000_s1026" style="position:absolute;margin-left:3.65pt;margin-top:16.1pt;width:1in;height:31.4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" filled="f" strokecolor="windowText" strokeweight="1.75pt"/>
                  </w:pict>
                </mc:Fallback>
              </mc:AlternateContent>
            </w:r>
          </w:p>
          <w:p w14:paraId="7AA74DE7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</w:p>
          <w:p w14:paraId="7F648968" w14:textId="77777777" w:rsidR="00AF1B1E" w:rsidRDefault="00AF1B1E" w:rsidP="005B76CA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CD72347" w14:textId="77777777" w:rsidR="00AF1B1E" w:rsidRPr="003A34A5" w:rsidRDefault="00AF1B1E" w:rsidP="00CB1358">
      <w:pPr>
        <w:rPr>
          <w:rFonts w:cs="Arial"/>
          <w:sz w:val="32"/>
          <w:szCs w:val="32"/>
        </w:rPr>
      </w:pPr>
    </w:p>
    <w:sectPr w:rsidR="00AF1B1E" w:rsidRPr="003A34A5" w:rsidSect="00B324BF">
      <w:footerReference w:type="default" r:id="rId138"/>
      <w:type w:val="continuous"/>
      <w:pgSz w:w="11906" w:h="16838" w:code="9"/>
      <w:pgMar w:top="720" w:right="720" w:bottom="720" w:left="720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E4647" w14:textId="77777777" w:rsidR="002E2D9C" w:rsidRDefault="002E2D9C">
      <w:r>
        <w:separator/>
      </w:r>
    </w:p>
  </w:endnote>
  <w:endnote w:type="continuationSeparator" w:id="0">
    <w:p w14:paraId="4EBB8740" w14:textId="77777777" w:rsidR="002E2D9C" w:rsidRDefault="002E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20"/>
      </w:rPr>
      <w:id w:val="860082579"/>
      <w:docPartObj>
        <w:docPartGallery w:val="Page Numbers (Top of Page)"/>
        <w:docPartUnique/>
      </w:docPartObj>
    </w:sdtPr>
    <w:sdtEndPr>
      <w:rPr>
        <w:sz w:val="16"/>
        <w:szCs w:val="18"/>
      </w:rPr>
    </w:sdtEndPr>
    <w:sdtContent>
      <w:p w14:paraId="208F9609" w14:textId="5FD34578" w:rsidR="00B56D07" w:rsidRPr="006713AF" w:rsidRDefault="005D478F">
        <w:pPr>
          <w:pStyle w:val="Footer"/>
          <w:rPr>
            <w:sz w:val="18"/>
            <w:szCs w:val="18"/>
          </w:rPr>
        </w:pPr>
        <w:r>
          <w:rPr>
            <w:sz w:val="16"/>
            <w:szCs w:val="18"/>
          </w:rPr>
          <w:t xml:space="preserve">Easy Read </w:t>
        </w:r>
        <w:r w:rsidR="009A36B1">
          <w:rPr>
            <w:sz w:val="16"/>
            <w:szCs w:val="18"/>
          </w:rPr>
          <w:t xml:space="preserve">Big Conversation </w:t>
        </w:r>
        <w:proofErr w:type="gramStart"/>
        <w:r w:rsidR="009A36B1">
          <w:rPr>
            <w:sz w:val="16"/>
            <w:szCs w:val="18"/>
          </w:rPr>
          <w:t>Survey</w:t>
        </w:r>
        <w:r w:rsidR="00CE0B9F">
          <w:rPr>
            <w:sz w:val="16"/>
            <w:szCs w:val="18"/>
          </w:rPr>
          <w:t xml:space="preserve"> </w:t>
        </w:r>
        <w:r>
          <w:rPr>
            <w:sz w:val="16"/>
            <w:szCs w:val="18"/>
          </w:rPr>
          <w:t xml:space="preserve"> 2025</w:t>
        </w:r>
        <w:proofErr w:type="gramEnd"/>
        <w:r w:rsidR="003E2201">
          <w:rPr>
            <w:sz w:val="16"/>
            <w:szCs w:val="18"/>
          </w:rPr>
          <w:t xml:space="preserve">    </w:t>
        </w:r>
        <w:r w:rsidR="00504282">
          <w:rPr>
            <w:sz w:val="16"/>
            <w:szCs w:val="18"/>
          </w:rPr>
          <w:t xml:space="preserve">                                    </w:t>
        </w:r>
        <w:r w:rsidR="00B56D07" w:rsidRPr="006713AF">
          <w:rPr>
            <w:sz w:val="16"/>
            <w:szCs w:val="16"/>
          </w:rPr>
          <w:t xml:space="preserve">Page </w:t>
        </w:r>
        <w:r w:rsidR="00B56D07" w:rsidRPr="006713AF">
          <w:rPr>
            <w:b/>
            <w:bCs/>
            <w:sz w:val="16"/>
            <w:szCs w:val="16"/>
          </w:rPr>
          <w:fldChar w:fldCharType="begin"/>
        </w:r>
        <w:r w:rsidR="00B56D07" w:rsidRPr="006713AF">
          <w:rPr>
            <w:b/>
            <w:bCs/>
            <w:sz w:val="16"/>
            <w:szCs w:val="16"/>
          </w:rPr>
          <w:instrText xml:space="preserve"> PAGE </w:instrText>
        </w:r>
        <w:r w:rsidR="00B56D07" w:rsidRPr="006713AF">
          <w:rPr>
            <w:b/>
            <w:bCs/>
            <w:sz w:val="16"/>
            <w:szCs w:val="16"/>
          </w:rPr>
          <w:fldChar w:fldCharType="separate"/>
        </w:r>
        <w:r w:rsidR="00611385" w:rsidRPr="006713AF">
          <w:rPr>
            <w:b/>
            <w:bCs/>
            <w:noProof/>
            <w:sz w:val="16"/>
            <w:szCs w:val="16"/>
          </w:rPr>
          <w:t>2</w:t>
        </w:r>
        <w:r w:rsidR="00B56D07" w:rsidRPr="006713AF">
          <w:rPr>
            <w:b/>
            <w:bCs/>
            <w:sz w:val="16"/>
            <w:szCs w:val="16"/>
          </w:rPr>
          <w:fldChar w:fldCharType="end"/>
        </w:r>
        <w:r w:rsidR="00B56D07" w:rsidRPr="006713AF">
          <w:rPr>
            <w:sz w:val="16"/>
            <w:szCs w:val="16"/>
          </w:rPr>
          <w:t xml:space="preserve"> of </w:t>
        </w:r>
        <w:r w:rsidR="00B56D07" w:rsidRPr="006713AF">
          <w:rPr>
            <w:b/>
            <w:bCs/>
            <w:sz w:val="16"/>
            <w:szCs w:val="16"/>
          </w:rPr>
          <w:fldChar w:fldCharType="begin"/>
        </w:r>
        <w:r w:rsidR="00B56D07" w:rsidRPr="006713AF">
          <w:rPr>
            <w:b/>
            <w:bCs/>
            <w:sz w:val="16"/>
            <w:szCs w:val="16"/>
          </w:rPr>
          <w:instrText xml:space="preserve"> NUMPAGES  </w:instrText>
        </w:r>
        <w:r w:rsidR="00B56D07" w:rsidRPr="006713AF">
          <w:rPr>
            <w:b/>
            <w:bCs/>
            <w:sz w:val="16"/>
            <w:szCs w:val="16"/>
          </w:rPr>
          <w:fldChar w:fldCharType="separate"/>
        </w:r>
        <w:r w:rsidR="00611385" w:rsidRPr="006713AF">
          <w:rPr>
            <w:b/>
            <w:bCs/>
            <w:noProof/>
            <w:sz w:val="16"/>
            <w:szCs w:val="16"/>
          </w:rPr>
          <w:t>2</w:t>
        </w:r>
        <w:r w:rsidR="00B56D07" w:rsidRPr="006713AF">
          <w:rPr>
            <w:b/>
            <w:bCs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E4BDE" w14:textId="77777777" w:rsidR="002E2D9C" w:rsidRDefault="002E2D9C">
      <w:r>
        <w:separator/>
      </w:r>
    </w:p>
  </w:footnote>
  <w:footnote w:type="continuationSeparator" w:id="0">
    <w:p w14:paraId="078369EE" w14:textId="77777777" w:rsidR="002E2D9C" w:rsidRDefault="002E2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237A9"/>
    <w:multiLevelType w:val="multilevel"/>
    <w:tmpl w:val="FE5A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AD4BB1"/>
    <w:multiLevelType w:val="hybridMultilevel"/>
    <w:tmpl w:val="7B422A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11B61"/>
    <w:multiLevelType w:val="hybridMultilevel"/>
    <w:tmpl w:val="0F30E914"/>
    <w:lvl w:ilvl="0" w:tplc="A5F0594C">
      <w:start w:val="4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80D98"/>
    <w:multiLevelType w:val="hybridMultilevel"/>
    <w:tmpl w:val="7B422ADE"/>
    <w:lvl w:ilvl="0" w:tplc="0FD6048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24092"/>
    <w:multiLevelType w:val="hybridMultilevel"/>
    <w:tmpl w:val="5EE84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7428B"/>
    <w:multiLevelType w:val="multilevel"/>
    <w:tmpl w:val="1B70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8818300">
    <w:abstractNumId w:val="4"/>
  </w:num>
  <w:num w:numId="2" w16cid:durableId="1560441135">
    <w:abstractNumId w:val="3"/>
  </w:num>
  <w:num w:numId="3" w16cid:durableId="415833361">
    <w:abstractNumId w:val="1"/>
  </w:num>
  <w:num w:numId="4" w16cid:durableId="1455635461">
    <w:abstractNumId w:val="2"/>
  </w:num>
  <w:num w:numId="5" w16cid:durableId="804591006">
    <w:abstractNumId w:val="5"/>
  </w:num>
  <w:num w:numId="6" w16cid:durableId="1001740629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E7"/>
    <w:rsid w:val="0000144E"/>
    <w:rsid w:val="00006371"/>
    <w:rsid w:val="00006D7E"/>
    <w:rsid w:val="0001149B"/>
    <w:rsid w:val="00011DCE"/>
    <w:rsid w:val="000123C7"/>
    <w:rsid w:val="000137B6"/>
    <w:rsid w:val="000138C3"/>
    <w:rsid w:val="000143BD"/>
    <w:rsid w:val="000150A3"/>
    <w:rsid w:val="0001536F"/>
    <w:rsid w:val="0001568F"/>
    <w:rsid w:val="000217CF"/>
    <w:rsid w:val="00022B0F"/>
    <w:rsid w:val="00024489"/>
    <w:rsid w:val="00025509"/>
    <w:rsid w:val="00025E40"/>
    <w:rsid w:val="00025EFB"/>
    <w:rsid w:val="0002640C"/>
    <w:rsid w:val="0002747C"/>
    <w:rsid w:val="0003201E"/>
    <w:rsid w:val="000329DE"/>
    <w:rsid w:val="00033200"/>
    <w:rsid w:val="000333C2"/>
    <w:rsid w:val="00035CFB"/>
    <w:rsid w:val="00040116"/>
    <w:rsid w:val="0004108E"/>
    <w:rsid w:val="000411AB"/>
    <w:rsid w:val="00042554"/>
    <w:rsid w:val="000428B8"/>
    <w:rsid w:val="00043384"/>
    <w:rsid w:val="000445BB"/>
    <w:rsid w:val="00046154"/>
    <w:rsid w:val="00046E1D"/>
    <w:rsid w:val="00051828"/>
    <w:rsid w:val="00056BDF"/>
    <w:rsid w:val="00062D3F"/>
    <w:rsid w:val="0006615E"/>
    <w:rsid w:val="000665DE"/>
    <w:rsid w:val="0006681C"/>
    <w:rsid w:val="00066FBE"/>
    <w:rsid w:val="0007412E"/>
    <w:rsid w:val="00076D51"/>
    <w:rsid w:val="000771E3"/>
    <w:rsid w:val="00081FCC"/>
    <w:rsid w:val="000843DA"/>
    <w:rsid w:val="000849F0"/>
    <w:rsid w:val="00085EF5"/>
    <w:rsid w:val="000861EA"/>
    <w:rsid w:val="00086646"/>
    <w:rsid w:val="000874D7"/>
    <w:rsid w:val="00092F44"/>
    <w:rsid w:val="00095EE6"/>
    <w:rsid w:val="00095FB4"/>
    <w:rsid w:val="000A03EB"/>
    <w:rsid w:val="000A07CB"/>
    <w:rsid w:val="000A43D4"/>
    <w:rsid w:val="000A4C0C"/>
    <w:rsid w:val="000A6D27"/>
    <w:rsid w:val="000A7D79"/>
    <w:rsid w:val="000B1518"/>
    <w:rsid w:val="000B2D3C"/>
    <w:rsid w:val="000B37AD"/>
    <w:rsid w:val="000B6C9F"/>
    <w:rsid w:val="000C2E1D"/>
    <w:rsid w:val="000C627A"/>
    <w:rsid w:val="000C6D60"/>
    <w:rsid w:val="000D369C"/>
    <w:rsid w:val="000D55D5"/>
    <w:rsid w:val="000D6BAD"/>
    <w:rsid w:val="000D72E0"/>
    <w:rsid w:val="000D76CF"/>
    <w:rsid w:val="000D7AFD"/>
    <w:rsid w:val="000E1407"/>
    <w:rsid w:val="000E280D"/>
    <w:rsid w:val="000E28EB"/>
    <w:rsid w:val="000E3B00"/>
    <w:rsid w:val="000E4847"/>
    <w:rsid w:val="000E4928"/>
    <w:rsid w:val="000E743C"/>
    <w:rsid w:val="000F0C65"/>
    <w:rsid w:val="000F32F1"/>
    <w:rsid w:val="000F38FC"/>
    <w:rsid w:val="000F3A8B"/>
    <w:rsid w:val="000F45CF"/>
    <w:rsid w:val="000F465A"/>
    <w:rsid w:val="000F4A63"/>
    <w:rsid w:val="000F7A28"/>
    <w:rsid w:val="000F7CED"/>
    <w:rsid w:val="000F7F8C"/>
    <w:rsid w:val="0010025F"/>
    <w:rsid w:val="00100C0F"/>
    <w:rsid w:val="00101E9D"/>
    <w:rsid w:val="00103331"/>
    <w:rsid w:val="00103F3E"/>
    <w:rsid w:val="0011285F"/>
    <w:rsid w:val="0011569A"/>
    <w:rsid w:val="00116270"/>
    <w:rsid w:val="00116CA4"/>
    <w:rsid w:val="00117753"/>
    <w:rsid w:val="001226A1"/>
    <w:rsid w:val="00122A09"/>
    <w:rsid w:val="00124DBF"/>
    <w:rsid w:val="001256EE"/>
    <w:rsid w:val="00126062"/>
    <w:rsid w:val="00130D80"/>
    <w:rsid w:val="001312F3"/>
    <w:rsid w:val="001314C1"/>
    <w:rsid w:val="00132176"/>
    <w:rsid w:val="00134C4B"/>
    <w:rsid w:val="0013587B"/>
    <w:rsid w:val="00135D14"/>
    <w:rsid w:val="0013623E"/>
    <w:rsid w:val="00140401"/>
    <w:rsid w:val="0014077C"/>
    <w:rsid w:val="00142E40"/>
    <w:rsid w:val="00143B30"/>
    <w:rsid w:val="00145B3E"/>
    <w:rsid w:val="00147513"/>
    <w:rsid w:val="001523C7"/>
    <w:rsid w:val="00160048"/>
    <w:rsid w:val="0016027E"/>
    <w:rsid w:val="00160334"/>
    <w:rsid w:val="00160CC6"/>
    <w:rsid w:val="0016144E"/>
    <w:rsid w:val="001633AC"/>
    <w:rsid w:val="001654B8"/>
    <w:rsid w:val="00167E03"/>
    <w:rsid w:val="0017488F"/>
    <w:rsid w:val="00175300"/>
    <w:rsid w:val="00176A36"/>
    <w:rsid w:val="001772D9"/>
    <w:rsid w:val="00177658"/>
    <w:rsid w:val="00177EBE"/>
    <w:rsid w:val="00181F44"/>
    <w:rsid w:val="00182126"/>
    <w:rsid w:val="00185F8F"/>
    <w:rsid w:val="00190775"/>
    <w:rsid w:val="0019260B"/>
    <w:rsid w:val="00193C7E"/>
    <w:rsid w:val="00195613"/>
    <w:rsid w:val="00197DEF"/>
    <w:rsid w:val="001A1182"/>
    <w:rsid w:val="001A2289"/>
    <w:rsid w:val="001A36F8"/>
    <w:rsid w:val="001A38C8"/>
    <w:rsid w:val="001A3F20"/>
    <w:rsid w:val="001A48D8"/>
    <w:rsid w:val="001A5148"/>
    <w:rsid w:val="001A58F0"/>
    <w:rsid w:val="001B1E51"/>
    <w:rsid w:val="001B716C"/>
    <w:rsid w:val="001C44C1"/>
    <w:rsid w:val="001D0172"/>
    <w:rsid w:val="001D2024"/>
    <w:rsid w:val="001D258B"/>
    <w:rsid w:val="001D51E9"/>
    <w:rsid w:val="001D64B8"/>
    <w:rsid w:val="001D67D5"/>
    <w:rsid w:val="001D792E"/>
    <w:rsid w:val="001E0733"/>
    <w:rsid w:val="001E21F4"/>
    <w:rsid w:val="001E3B73"/>
    <w:rsid w:val="001E3E83"/>
    <w:rsid w:val="001E3F24"/>
    <w:rsid w:val="001E5CC9"/>
    <w:rsid w:val="001E71CC"/>
    <w:rsid w:val="001F2775"/>
    <w:rsid w:val="001F28B8"/>
    <w:rsid w:val="001F3BE0"/>
    <w:rsid w:val="001F3C51"/>
    <w:rsid w:val="001F5AB6"/>
    <w:rsid w:val="001F74D4"/>
    <w:rsid w:val="00200271"/>
    <w:rsid w:val="00203BFC"/>
    <w:rsid w:val="00205438"/>
    <w:rsid w:val="00210ACD"/>
    <w:rsid w:val="0021148D"/>
    <w:rsid w:val="00212F80"/>
    <w:rsid w:val="002144E6"/>
    <w:rsid w:val="00215E3E"/>
    <w:rsid w:val="00220E3C"/>
    <w:rsid w:val="002224F9"/>
    <w:rsid w:val="002240BF"/>
    <w:rsid w:val="00224755"/>
    <w:rsid w:val="00233220"/>
    <w:rsid w:val="0023571C"/>
    <w:rsid w:val="00236508"/>
    <w:rsid w:val="00240343"/>
    <w:rsid w:val="00242F61"/>
    <w:rsid w:val="0025461A"/>
    <w:rsid w:val="002569D5"/>
    <w:rsid w:val="00257B4B"/>
    <w:rsid w:val="00260C06"/>
    <w:rsid w:val="00263564"/>
    <w:rsid w:val="0026377E"/>
    <w:rsid w:val="002654E5"/>
    <w:rsid w:val="002675EE"/>
    <w:rsid w:val="00270B8D"/>
    <w:rsid w:val="002725CF"/>
    <w:rsid w:val="00276A7F"/>
    <w:rsid w:val="00277322"/>
    <w:rsid w:val="002776B6"/>
    <w:rsid w:val="00280E10"/>
    <w:rsid w:val="002819CC"/>
    <w:rsid w:val="0028560C"/>
    <w:rsid w:val="00285BE8"/>
    <w:rsid w:val="002869E4"/>
    <w:rsid w:val="002958EC"/>
    <w:rsid w:val="00295F11"/>
    <w:rsid w:val="0029606B"/>
    <w:rsid w:val="0029627F"/>
    <w:rsid w:val="00296D81"/>
    <w:rsid w:val="002979FE"/>
    <w:rsid w:val="002A011B"/>
    <w:rsid w:val="002A0525"/>
    <w:rsid w:val="002A1FFA"/>
    <w:rsid w:val="002A278C"/>
    <w:rsid w:val="002A3B48"/>
    <w:rsid w:val="002A4BE4"/>
    <w:rsid w:val="002A56D9"/>
    <w:rsid w:val="002A5C67"/>
    <w:rsid w:val="002A625B"/>
    <w:rsid w:val="002B08EF"/>
    <w:rsid w:val="002B5D3C"/>
    <w:rsid w:val="002C33A0"/>
    <w:rsid w:val="002C4535"/>
    <w:rsid w:val="002C4955"/>
    <w:rsid w:val="002C5F28"/>
    <w:rsid w:val="002C62A2"/>
    <w:rsid w:val="002C7675"/>
    <w:rsid w:val="002D0465"/>
    <w:rsid w:val="002D11E6"/>
    <w:rsid w:val="002D1BA3"/>
    <w:rsid w:val="002D2009"/>
    <w:rsid w:val="002D2EDB"/>
    <w:rsid w:val="002D3F47"/>
    <w:rsid w:val="002D482F"/>
    <w:rsid w:val="002D559C"/>
    <w:rsid w:val="002E1A67"/>
    <w:rsid w:val="002E1EF6"/>
    <w:rsid w:val="002E2D9C"/>
    <w:rsid w:val="002E58FC"/>
    <w:rsid w:val="002F0271"/>
    <w:rsid w:val="002F05B4"/>
    <w:rsid w:val="002F0ABA"/>
    <w:rsid w:val="002F267F"/>
    <w:rsid w:val="002F7F2F"/>
    <w:rsid w:val="00301AF6"/>
    <w:rsid w:val="003038F9"/>
    <w:rsid w:val="00305FF6"/>
    <w:rsid w:val="00320348"/>
    <w:rsid w:val="0032295D"/>
    <w:rsid w:val="00322AAD"/>
    <w:rsid w:val="003233FF"/>
    <w:rsid w:val="0032523D"/>
    <w:rsid w:val="00325E11"/>
    <w:rsid w:val="00336D92"/>
    <w:rsid w:val="00336ED8"/>
    <w:rsid w:val="00337D88"/>
    <w:rsid w:val="0034321D"/>
    <w:rsid w:val="00345947"/>
    <w:rsid w:val="003465DC"/>
    <w:rsid w:val="00351BFF"/>
    <w:rsid w:val="0035277A"/>
    <w:rsid w:val="0035329C"/>
    <w:rsid w:val="00353B65"/>
    <w:rsid w:val="00354AE6"/>
    <w:rsid w:val="00355BDB"/>
    <w:rsid w:val="0036157C"/>
    <w:rsid w:val="00362903"/>
    <w:rsid w:val="00363290"/>
    <w:rsid w:val="00363884"/>
    <w:rsid w:val="003645D9"/>
    <w:rsid w:val="00365AF0"/>
    <w:rsid w:val="00366602"/>
    <w:rsid w:val="0037243B"/>
    <w:rsid w:val="003731DF"/>
    <w:rsid w:val="00376855"/>
    <w:rsid w:val="003770D0"/>
    <w:rsid w:val="0038080B"/>
    <w:rsid w:val="0038214C"/>
    <w:rsid w:val="00383E56"/>
    <w:rsid w:val="003850DA"/>
    <w:rsid w:val="00391B6F"/>
    <w:rsid w:val="00391C5F"/>
    <w:rsid w:val="003A0CE3"/>
    <w:rsid w:val="003A199E"/>
    <w:rsid w:val="003A34A5"/>
    <w:rsid w:val="003A4DC8"/>
    <w:rsid w:val="003A6ACE"/>
    <w:rsid w:val="003A71FC"/>
    <w:rsid w:val="003B1476"/>
    <w:rsid w:val="003B304C"/>
    <w:rsid w:val="003B397B"/>
    <w:rsid w:val="003B44F4"/>
    <w:rsid w:val="003C1289"/>
    <w:rsid w:val="003C171B"/>
    <w:rsid w:val="003C4040"/>
    <w:rsid w:val="003C5E05"/>
    <w:rsid w:val="003D197F"/>
    <w:rsid w:val="003D6814"/>
    <w:rsid w:val="003D7AB4"/>
    <w:rsid w:val="003D7B8D"/>
    <w:rsid w:val="003E0215"/>
    <w:rsid w:val="003E1874"/>
    <w:rsid w:val="003E2201"/>
    <w:rsid w:val="003E3204"/>
    <w:rsid w:val="003E6147"/>
    <w:rsid w:val="003E7AC4"/>
    <w:rsid w:val="003F51BC"/>
    <w:rsid w:val="003F57DF"/>
    <w:rsid w:val="00400799"/>
    <w:rsid w:val="00402266"/>
    <w:rsid w:val="00402AE0"/>
    <w:rsid w:val="00402F31"/>
    <w:rsid w:val="00405379"/>
    <w:rsid w:val="00406273"/>
    <w:rsid w:val="00407B09"/>
    <w:rsid w:val="004105FF"/>
    <w:rsid w:val="004123A2"/>
    <w:rsid w:val="004160D5"/>
    <w:rsid w:val="00417A27"/>
    <w:rsid w:val="00420C34"/>
    <w:rsid w:val="00422C12"/>
    <w:rsid w:val="0043109F"/>
    <w:rsid w:val="00440840"/>
    <w:rsid w:val="00440E8A"/>
    <w:rsid w:val="00444B7A"/>
    <w:rsid w:val="004455E2"/>
    <w:rsid w:val="00446565"/>
    <w:rsid w:val="0044712D"/>
    <w:rsid w:val="0044737E"/>
    <w:rsid w:val="004502BA"/>
    <w:rsid w:val="00451F29"/>
    <w:rsid w:val="004533E6"/>
    <w:rsid w:val="00453B09"/>
    <w:rsid w:val="004711C0"/>
    <w:rsid w:val="0047159E"/>
    <w:rsid w:val="00471F4A"/>
    <w:rsid w:val="004738D7"/>
    <w:rsid w:val="00476C9B"/>
    <w:rsid w:val="00477239"/>
    <w:rsid w:val="004773CF"/>
    <w:rsid w:val="00477B30"/>
    <w:rsid w:val="004808AE"/>
    <w:rsid w:val="00481637"/>
    <w:rsid w:val="004834A6"/>
    <w:rsid w:val="0048365F"/>
    <w:rsid w:val="00483AD8"/>
    <w:rsid w:val="00484FFD"/>
    <w:rsid w:val="00485F68"/>
    <w:rsid w:val="00486DFC"/>
    <w:rsid w:val="00487D2C"/>
    <w:rsid w:val="00492754"/>
    <w:rsid w:val="0049295F"/>
    <w:rsid w:val="004970FC"/>
    <w:rsid w:val="004A056B"/>
    <w:rsid w:val="004A1687"/>
    <w:rsid w:val="004A1E0D"/>
    <w:rsid w:val="004A32AB"/>
    <w:rsid w:val="004A53D5"/>
    <w:rsid w:val="004B2061"/>
    <w:rsid w:val="004B2FB4"/>
    <w:rsid w:val="004B5A4E"/>
    <w:rsid w:val="004B678A"/>
    <w:rsid w:val="004B6E2C"/>
    <w:rsid w:val="004B7558"/>
    <w:rsid w:val="004C0424"/>
    <w:rsid w:val="004C3960"/>
    <w:rsid w:val="004C4645"/>
    <w:rsid w:val="004C4E2B"/>
    <w:rsid w:val="004D340C"/>
    <w:rsid w:val="004D4FAA"/>
    <w:rsid w:val="004D7797"/>
    <w:rsid w:val="004E4133"/>
    <w:rsid w:val="004E438D"/>
    <w:rsid w:val="004E490D"/>
    <w:rsid w:val="004E52B7"/>
    <w:rsid w:val="004E55DD"/>
    <w:rsid w:val="004F037A"/>
    <w:rsid w:val="004F0986"/>
    <w:rsid w:val="004F1BBA"/>
    <w:rsid w:val="004F25B6"/>
    <w:rsid w:val="004F56E0"/>
    <w:rsid w:val="004F599A"/>
    <w:rsid w:val="004F77EB"/>
    <w:rsid w:val="00500782"/>
    <w:rsid w:val="00502369"/>
    <w:rsid w:val="0050250A"/>
    <w:rsid w:val="005025A0"/>
    <w:rsid w:val="00504282"/>
    <w:rsid w:val="00504786"/>
    <w:rsid w:val="005052AF"/>
    <w:rsid w:val="0050697A"/>
    <w:rsid w:val="00510809"/>
    <w:rsid w:val="005119AB"/>
    <w:rsid w:val="00513505"/>
    <w:rsid w:val="005154DA"/>
    <w:rsid w:val="0052072E"/>
    <w:rsid w:val="0052127B"/>
    <w:rsid w:val="005217C7"/>
    <w:rsid w:val="00521CE8"/>
    <w:rsid w:val="00523A13"/>
    <w:rsid w:val="00526CA5"/>
    <w:rsid w:val="00531C15"/>
    <w:rsid w:val="005343AD"/>
    <w:rsid w:val="00534DBF"/>
    <w:rsid w:val="005351CF"/>
    <w:rsid w:val="00535E54"/>
    <w:rsid w:val="00536199"/>
    <w:rsid w:val="00536CE2"/>
    <w:rsid w:val="00540DA0"/>
    <w:rsid w:val="005425C8"/>
    <w:rsid w:val="00544E54"/>
    <w:rsid w:val="005452FD"/>
    <w:rsid w:val="00546100"/>
    <w:rsid w:val="0054778F"/>
    <w:rsid w:val="0055333B"/>
    <w:rsid w:val="00554D31"/>
    <w:rsid w:val="00560C48"/>
    <w:rsid w:val="00561E9F"/>
    <w:rsid w:val="00567235"/>
    <w:rsid w:val="00575F28"/>
    <w:rsid w:val="005765B5"/>
    <w:rsid w:val="00576809"/>
    <w:rsid w:val="005778C0"/>
    <w:rsid w:val="00577E64"/>
    <w:rsid w:val="00585F32"/>
    <w:rsid w:val="0058697D"/>
    <w:rsid w:val="00587CF2"/>
    <w:rsid w:val="00590033"/>
    <w:rsid w:val="0059274A"/>
    <w:rsid w:val="00594A5E"/>
    <w:rsid w:val="0059579E"/>
    <w:rsid w:val="00595C77"/>
    <w:rsid w:val="00595CA2"/>
    <w:rsid w:val="005A1017"/>
    <w:rsid w:val="005A2DB0"/>
    <w:rsid w:val="005A3368"/>
    <w:rsid w:val="005A37D3"/>
    <w:rsid w:val="005A5996"/>
    <w:rsid w:val="005B0286"/>
    <w:rsid w:val="005B0822"/>
    <w:rsid w:val="005B0B71"/>
    <w:rsid w:val="005B13DA"/>
    <w:rsid w:val="005B588C"/>
    <w:rsid w:val="005C1684"/>
    <w:rsid w:val="005C24F3"/>
    <w:rsid w:val="005C566A"/>
    <w:rsid w:val="005C6616"/>
    <w:rsid w:val="005C6850"/>
    <w:rsid w:val="005C6FDB"/>
    <w:rsid w:val="005C76AE"/>
    <w:rsid w:val="005D0D04"/>
    <w:rsid w:val="005D1644"/>
    <w:rsid w:val="005D1674"/>
    <w:rsid w:val="005D280C"/>
    <w:rsid w:val="005D478F"/>
    <w:rsid w:val="005D4EE1"/>
    <w:rsid w:val="005D6721"/>
    <w:rsid w:val="005E0772"/>
    <w:rsid w:val="005E1D65"/>
    <w:rsid w:val="005E3253"/>
    <w:rsid w:val="005E5C36"/>
    <w:rsid w:val="005F0026"/>
    <w:rsid w:val="005F12B2"/>
    <w:rsid w:val="005F4365"/>
    <w:rsid w:val="005F47FE"/>
    <w:rsid w:val="005F5FAE"/>
    <w:rsid w:val="005F6119"/>
    <w:rsid w:val="006003FC"/>
    <w:rsid w:val="006027C6"/>
    <w:rsid w:val="00605500"/>
    <w:rsid w:val="00606F2E"/>
    <w:rsid w:val="00607411"/>
    <w:rsid w:val="00607895"/>
    <w:rsid w:val="00611385"/>
    <w:rsid w:val="006129A9"/>
    <w:rsid w:val="00612E91"/>
    <w:rsid w:val="00613192"/>
    <w:rsid w:val="00620C45"/>
    <w:rsid w:val="00623410"/>
    <w:rsid w:val="00623E5D"/>
    <w:rsid w:val="00625482"/>
    <w:rsid w:val="00626312"/>
    <w:rsid w:val="00631633"/>
    <w:rsid w:val="00632FEF"/>
    <w:rsid w:val="0063306C"/>
    <w:rsid w:val="00636283"/>
    <w:rsid w:val="00636895"/>
    <w:rsid w:val="00636BFB"/>
    <w:rsid w:val="006411F5"/>
    <w:rsid w:val="00641D42"/>
    <w:rsid w:val="0064285C"/>
    <w:rsid w:val="00644989"/>
    <w:rsid w:val="006456D4"/>
    <w:rsid w:val="0065340B"/>
    <w:rsid w:val="00653C9A"/>
    <w:rsid w:val="0065561E"/>
    <w:rsid w:val="0065698C"/>
    <w:rsid w:val="006603EE"/>
    <w:rsid w:val="00661144"/>
    <w:rsid w:val="0066791C"/>
    <w:rsid w:val="006713AF"/>
    <w:rsid w:val="00672FD8"/>
    <w:rsid w:val="00674942"/>
    <w:rsid w:val="00680265"/>
    <w:rsid w:val="00683518"/>
    <w:rsid w:val="006839CF"/>
    <w:rsid w:val="00686E45"/>
    <w:rsid w:val="00690FF5"/>
    <w:rsid w:val="00691A59"/>
    <w:rsid w:val="00692103"/>
    <w:rsid w:val="00694779"/>
    <w:rsid w:val="006958C0"/>
    <w:rsid w:val="0069734B"/>
    <w:rsid w:val="006A0DF4"/>
    <w:rsid w:val="006A24D7"/>
    <w:rsid w:val="006A2EE9"/>
    <w:rsid w:val="006B22B7"/>
    <w:rsid w:val="006B4C55"/>
    <w:rsid w:val="006B5D06"/>
    <w:rsid w:val="006B5DCB"/>
    <w:rsid w:val="006B645F"/>
    <w:rsid w:val="006B7FE9"/>
    <w:rsid w:val="006C50F7"/>
    <w:rsid w:val="006C6C0B"/>
    <w:rsid w:val="006C6FCD"/>
    <w:rsid w:val="006D0C33"/>
    <w:rsid w:val="006D2A72"/>
    <w:rsid w:val="006D2B10"/>
    <w:rsid w:val="006D3F8D"/>
    <w:rsid w:val="006D4E6F"/>
    <w:rsid w:val="006D741B"/>
    <w:rsid w:val="006D7E75"/>
    <w:rsid w:val="006E3D05"/>
    <w:rsid w:val="006E4169"/>
    <w:rsid w:val="006E5000"/>
    <w:rsid w:val="006E57EF"/>
    <w:rsid w:val="006F1419"/>
    <w:rsid w:val="006F2E0D"/>
    <w:rsid w:val="006F5ABB"/>
    <w:rsid w:val="006F5BFC"/>
    <w:rsid w:val="006F65FE"/>
    <w:rsid w:val="00701723"/>
    <w:rsid w:val="007023DB"/>
    <w:rsid w:val="0070372B"/>
    <w:rsid w:val="00705F7E"/>
    <w:rsid w:val="00706827"/>
    <w:rsid w:val="00707D00"/>
    <w:rsid w:val="0071260F"/>
    <w:rsid w:val="00717923"/>
    <w:rsid w:val="007200C2"/>
    <w:rsid w:val="0072124F"/>
    <w:rsid w:val="00721585"/>
    <w:rsid w:val="00722606"/>
    <w:rsid w:val="0072380C"/>
    <w:rsid w:val="007276EF"/>
    <w:rsid w:val="00732E13"/>
    <w:rsid w:val="007411F2"/>
    <w:rsid w:val="007460BF"/>
    <w:rsid w:val="007526CB"/>
    <w:rsid w:val="007528CC"/>
    <w:rsid w:val="007533D7"/>
    <w:rsid w:val="00753472"/>
    <w:rsid w:val="00753800"/>
    <w:rsid w:val="00754C7C"/>
    <w:rsid w:val="007603A8"/>
    <w:rsid w:val="00760C77"/>
    <w:rsid w:val="00761058"/>
    <w:rsid w:val="007708DF"/>
    <w:rsid w:val="00770D77"/>
    <w:rsid w:val="00775F14"/>
    <w:rsid w:val="00777EB9"/>
    <w:rsid w:val="00780722"/>
    <w:rsid w:val="007823BA"/>
    <w:rsid w:val="00782B91"/>
    <w:rsid w:val="00784607"/>
    <w:rsid w:val="007866A8"/>
    <w:rsid w:val="00793555"/>
    <w:rsid w:val="007941A3"/>
    <w:rsid w:val="0079485F"/>
    <w:rsid w:val="007A04DC"/>
    <w:rsid w:val="007A32B6"/>
    <w:rsid w:val="007A3D71"/>
    <w:rsid w:val="007A43D4"/>
    <w:rsid w:val="007A674F"/>
    <w:rsid w:val="007A6C9E"/>
    <w:rsid w:val="007B1554"/>
    <w:rsid w:val="007B18F6"/>
    <w:rsid w:val="007B35A1"/>
    <w:rsid w:val="007B581C"/>
    <w:rsid w:val="007B5D12"/>
    <w:rsid w:val="007B67E9"/>
    <w:rsid w:val="007B7744"/>
    <w:rsid w:val="007C1600"/>
    <w:rsid w:val="007C34F4"/>
    <w:rsid w:val="007C6199"/>
    <w:rsid w:val="007C62C9"/>
    <w:rsid w:val="007C65F8"/>
    <w:rsid w:val="007C6816"/>
    <w:rsid w:val="007C767F"/>
    <w:rsid w:val="007D0924"/>
    <w:rsid w:val="007D1E69"/>
    <w:rsid w:val="007D47F1"/>
    <w:rsid w:val="007D5C6D"/>
    <w:rsid w:val="007D711B"/>
    <w:rsid w:val="007E0140"/>
    <w:rsid w:val="007E19EA"/>
    <w:rsid w:val="007E3025"/>
    <w:rsid w:val="007E516A"/>
    <w:rsid w:val="007E5968"/>
    <w:rsid w:val="007E5B91"/>
    <w:rsid w:val="007F5839"/>
    <w:rsid w:val="00804283"/>
    <w:rsid w:val="008105AA"/>
    <w:rsid w:val="00815260"/>
    <w:rsid w:val="00815BB6"/>
    <w:rsid w:val="00817FF1"/>
    <w:rsid w:val="00820147"/>
    <w:rsid w:val="008214FA"/>
    <w:rsid w:val="00825438"/>
    <w:rsid w:val="00827BDE"/>
    <w:rsid w:val="00831DCE"/>
    <w:rsid w:val="00832EC9"/>
    <w:rsid w:val="008351E4"/>
    <w:rsid w:val="008359E3"/>
    <w:rsid w:val="00836586"/>
    <w:rsid w:val="00837FD6"/>
    <w:rsid w:val="008409A1"/>
    <w:rsid w:val="00842119"/>
    <w:rsid w:val="00843562"/>
    <w:rsid w:val="00843E00"/>
    <w:rsid w:val="00843EE4"/>
    <w:rsid w:val="00845276"/>
    <w:rsid w:val="0085006B"/>
    <w:rsid w:val="0085086F"/>
    <w:rsid w:val="0085260E"/>
    <w:rsid w:val="008549BF"/>
    <w:rsid w:val="008566C3"/>
    <w:rsid w:val="00857495"/>
    <w:rsid w:val="00857C01"/>
    <w:rsid w:val="008607E4"/>
    <w:rsid w:val="008657B9"/>
    <w:rsid w:val="008661B6"/>
    <w:rsid w:val="00866FEA"/>
    <w:rsid w:val="00874003"/>
    <w:rsid w:val="008749EB"/>
    <w:rsid w:val="008753C5"/>
    <w:rsid w:val="008753C6"/>
    <w:rsid w:val="00881335"/>
    <w:rsid w:val="00881D8F"/>
    <w:rsid w:val="008821E0"/>
    <w:rsid w:val="008870EE"/>
    <w:rsid w:val="00890013"/>
    <w:rsid w:val="00890A85"/>
    <w:rsid w:val="008913D7"/>
    <w:rsid w:val="00891516"/>
    <w:rsid w:val="008935FC"/>
    <w:rsid w:val="00897E72"/>
    <w:rsid w:val="00897F51"/>
    <w:rsid w:val="008A0C0E"/>
    <w:rsid w:val="008A16E7"/>
    <w:rsid w:val="008A42CF"/>
    <w:rsid w:val="008B7AE3"/>
    <w:rsid w:val="008C7D9B"/>
    <w:rsid w:val="008D0156"/>
    <w:rsid w:val="008D021D"/>
    <w:rsid w:val="008E0A96"/>
    <w:rsid w:val="008E0EAE"/>
    <w:rsid w:val="008E21BD"/>
    <w:rsid w:val="008E23C3"/>
    <w:rsid w:val="008E315E"/>
    <w:rsid w:val="008E3DA3"/>
    <w:rsid w:val="008E50B0"/>
    <w:rsid w:val="008F0EC3"/>
    <w:rsid w:val="008F2C51"/>
    <w:rsid w:val="008F2F9D"/>
    <w:rsid w:val="008F64D5"/>
    <w:rsid w:val="008F68BE"/>
    <w:rsid w:val="008F73A0"/>
    <w:rsid w:val="009008CB"/>
    <w:rsid w:val="009014B8"/>
    <w:rsid w:val="009018D4"/>
    <w:rsid w:val="00901DE6"/>
    <w:rsid w:val="009039E2"/>
    <w:rsid w:val="0090592B"/>
    <w:rsid w:val="00905C77"/>
    <w:rsid w:val="009074EF"/>
    <w:rsid w:val="00911B8A"/>
    <w:rsid w:val="00912257"/>
    <w:rsid w:val="00912948"/>
    <w:rsid w:val="009135F3"/>
    <w:rsid w:val="009139C0"/>
    <w:rsid w:val="00914037"/>
    <w:rsid w:val="00923246"/>
    <w:rsid w:val="009241C3"/>
    <w:rsid w:val="0092458F"/>
    <w:rsid w:val="00924D8F"/>
    <w:rsid w:val="009270BB"/>
    <w:rsid w:val="0093008B"/>
    <w:rsid w:val="0093036F"/>
    <w:rsid w:val="0093199E"/>
    <w:rsid w:val="00931E41"/>
    <w:rsid w:val="00932737"/>
    <w:rsid w:val="0093395F"/>
    <w:rsid w:val="009349C4"/>
    <w:rsid w:val="009352A8"/>
    <w:rsid w:val="00935439"/>
    <w:rsid w:val="00937F0C"/>
    <w:rsid w:val="0094291E"/>
    <w:rsid w:val="009430E2"/>
    <w:rsid w:val="0094528C"/>
    <w:rsid w:val="0094612F"/>
    <w:rsid w:val="00956AAE"/>
    <w:rsid w:val="00956D7C"/>
    <w:rsid w:val="0096083C"/>
    <w:rsid w:val="00965C5D"/>
    <w:rsid w:val="009702B6"/>
    <w:rsid w:val="00970FC9"/>
    <w:rsid w:val="0097234F"/>
    <w:rsid w:val="009739EE"/>
    <w:rsid w:val="00973DD8"/>
    <w:rsid w:val="00975D52"/>
    <w:rsid w:val="00976B9A"/>
    <w:rsid w:val="0097763E"/>
    <w:rsid w:val="0097771F"/>
    <w:rsid w:val="00982134"/>
    <w:rsid w:val="0098272D"/>
    <w:rsid w:val="009847AA"/>
    <w:rsid w:val="00984C55"/>
    <w:rsid w:val="00985FE2"/>
    <w:rsid w:val="009860FC"/>
    <w:rsid w:val="009914F3"/>
    <w:rsid w:val="009926FB"/>
    <w:rsid w:val="00992F8A"/>
    <w:rsid w:val="00994AAB"/>
    <w:rsid w:val="0099776D"/>
    <w:rsid w:val="009979D4"/>
    <w:rsid w:val="009A0ED4"/>
    <w:rsid w:val="009A36B1"/>
    <w:rsid w:val="009A3A26"/>
    <w:rsid w:val="009A4BD8"/>
    <w:rsid w:val="009A57FC"/>
    <w:rsid w:val="009B033B"/>
    <w:rsid w:val="009B1736"/>
    <w:rsid w:val="009B2A9C"/>
    <w:rsid w:val="009B40FC"/>
    <w:rsid w:val="009B7B5C"/>
    <w:rsid w:val="009B7BAA"/>
    <w:rsid w:val="009C083C"/>
    <w:rsid w:val="009C17E3"/>
    <w:rsid w:val="009C1A62"/>
    <w:rsid w:val="009C24C7"/>
    <w:rsid w:val="009C44AF"/>
    <w:rsid w:val="009C670E"/>
    <w:rsid w:val="009C7914"/>
    <w:rsid w:val="009D2B30"/>
    <w:rsid w:val="009D5DD8"/>
    <w:rsid w:val="009D610E"/>
    <w:rsid w:val="009D627C"/>
    <w:rsid w:val="009D62CC"/>
    <w:rsid w:val="009D6C60"/>
    <w:rsid w:val="009E009F"/>
    <w:rsid w:val="009E10A6"/>
    <w:rsid w:val="009E4239"/>
    <w:rsid w:val="009E4E54"/>
    <w:rsid w:val="009E5B2D"/>
    <w:rsid w:val="009E6930"/>
    <w:rsid w:val="009F1CA4"/>
    <w:rsid w:val="009F6A85"/>
    <w:rsid w:val="00A0258A"/>
    <w:rsid w:val="00A0433F"/>
    <w:rsid w:val="00A05CD6"/>
    <w:rsid w:val="00A067D8"/>
    <w:rsid w:val="00A1123B"/>
    <w:rsid w:val="00A12888"/>
    <w:rsid w:val="00A137BF"/>
    <w:rsid w:val="00A14290"/>
    <w:rsid w:val="00A14549"/>
    <w:rsid w:val="00A1623C"/>
    <w:rsid w:val="00A22EA3"/>
    <w:rsid w:val="00A230F4"/>
    <w:rsid w:val="00A232C6"/>
    <w:rsid w:val="00A23712"/>
    <w:rsid w:val="00A23AF9"/>
    <w:rsid w:val="00A25486"/>
    <w:rsid w:val="00A31183"/>
    <w:rsid w:val="00A323B5"/>
    <w:rsid w:val="00A33FD8"/>
    <w:rsid w:val="00A3653A"/>
    <w:rsid w:val="00A41636"/>
    <w:rsid w:val="00A41EC2"/>
    <w:rsid w:val="00A44E6B"/>
    <w:rsid w:val="00A45125"/>
    <w:rsid w:val="00A4624F"/>
    <w:rsid w:val="00A46AA1"/>
    <w:rsid w:val="00A46DAC"/>
    <w:rsid w:val="00A50241"/>
    <w:rsid w:val="00A516DE"/>
    <w:rsid w:val="00A560C5"/>
    <w:rsid w:val="00A57623"/>
    <w:rsid w:val="00A657FA"/>
    <w:rsid w:val="00A67232"/>
    <w:rsid w:val="00A67F2D"/>
    <w:rsid w:val="00A7134D"/>
    <w:rsid w:val="00A73942"/>
    <w:rsid w:val="00A74791"/>
    <w:rsid w:val="00A75CF2"/>
    <w:rsid w:val="00A768A5"/>
    <w:rsid w:val="00A80743"/>
    <w:rsid w:val="00A84CFF"/>
    <w:rsid w:val="00A90ACD"/>
    <w:rsid w:val="00A92956"/>
    <w:rsid w:val="00A96829"/>
    <w:rsid w:val="00A96F7D"/>
    <w:rsid w:val="00A973BD"/>
    <w:rsid w:val="00AA022C"/>
    <w:rsid w:val="00AA04C0"/>
    <w:rsid w:val="00AA0C86"/>
    <w:rsid w:val="00AA107A"/>
    <w:rsid w:val="00AA22E6"/>
    <w:rsid w:val="00AA26F4"/>
    <w:rsid w:val="00AA2748"/>
    <w:rsid w:val="00AA3BC7"/>
    <w:rsid w:val="00AB0DC1"/>
    <w:rsid w:val="00AB6A2C"/>
    <w:rsid w:val="00AC7E8C"/>
    <w:rsid w:val="00AD16F1"/>
    <w:rsid w:val="00AE0CAD"/>
    <w:rsid w:val="00AE1B7B"/>
    <w:rsid w:val="00AE1C22"/>
    <w:rsid w:val="00AE2A1E"/>
    <w:rsid w:val="00AE3903"/>
    <w:rsid w:val="00AE3B68"/>
    <w:rsid w:val="00AE447F"/>
    <w:rsid w:val="00AE44C6"/>
    <w:rsid w:val="00AE645F"/>
    <w:rsid w:val="00AE7B56"/>
    <w:rsid w:val="00AF0307"/>
    <w:rsid w:val="00AF0B42"/>
    <w:rsid w:val="00AF1492"/>
    <w:rsid w:val="00AF14AC"/>
    <w:rsid w:val="00AF1B1E"/>
    <w:rsid w:val="00AF4FCC"/>
    <w:rsid w:val="00AF5B53"/>
    <w:rsid w:val="00AF6606"/>
    <w:rsid w:val="00AF790D"/>
    <w:rsid w:val="00B0007F"/>
    <w:rsid w:val="00B00DDB"/>
    <w:rsid w:val="00B01425"/>
    <w:rsid w:val="00B04243"/>
    <w:rsid w:val="00B05012"/>
    <w:rsid w:val="00B06044"/>
    <w:rsid w:val="00B12CAA"/>
    <w:rsid w:val="00B14B51"/>
    <w:rsid w:val="00B2032A"/>
    <w:rsid w:val="00B30500"/>
    <w:rsid w:val="00B30A33"/>
    <w:rsid w:val="00B324BF"/>
    <w:rsid w:val="00B336C0"/>
    <w:rsid w:val="00B407D0"/>
    <w:rsid w:val="00B41B43"/>
    <w:rsid w:val="00B45F8D"/>
    <w:rsid w:val="00B46401"/>
    <w:rsid w:val="00B56D07"/>
    <w:rsid w:val="00B578DE"/>
    <w:rsid w:val="00B62C07"/>
    <w:rsid w:val="00B652AA"/>
    <w:rsid w:val="00B67A3A"/>
    <w:rsid w:val="00B72E20"/>
    <w:rsid w:val="00B82736"/>
    <w:rsid w:val="00B85BDF"/>
    <w:rsid w:val="00B87372"/>
    <w:rsid w:val="00B907FA"/>
    <w:rsid w:val="00B95E04"/>
    <w:rsid w:val="00B97B4E"/>
    <w:rsid w:val="00BA0BE6"/>
    <w:rsid w:val="00BA40B4"/>
    <w:rsid w:val="00BA4776"/>
    <w:rsid w:val="00BA7307"/>
    <w:rsid w:val="00BB1812"/>
    <w:rsid w:val="00BB1966"/>
    <w:rsid w:val="00BB2257"/>
    <w:rsid w:val="00BB46E2"/>
    <w:rsid w:val="00BB6C15"/>
    <w:rsid w:val="00BB7AE5"/>
    <w:rsid w:val="00BB7D37"/>
    <w:rsid w:val="00BC002F"/>
    <w:rsid w:val="00BC073F"/>
    <w:rsid w:val="00BC07CA"/>
    <w:rsid w:val="00BC20CA"/>
    <w:rsid w:val="00BC28EF"/>
    <w:rsid w:val="00BC2C96"/>
    <w:rsid w:val="00BC3E7E"/>
    <w:rsid w:val="00BC5190"/>
    <w:rsid w:val="00BC5C9C"/>
    <w:rsid w:val="00BC60E1"/>
    <w:rsid w:val="00BC6250"/>
    <w:rsid w:val="00BC73D5"/>
    <w:rsid w:val="00BC7625"/>
    <w:rsid w:val="00BC7C37"/>
    <w:rsid w:val="00BD0275"/>
    <w:rsid w:val="00BD7B2B"/>
    <w:rsid w:val="00BE09E2"/>
    <w:rsid w:val="00BE2FA1"/>
    <w:rsid w:val="00BE375D"/>
    <w:rsid w:val="00BE65D8"/>
    <w:rsid w:val="00BF04DC"/>
    <w:rsid w:val="00BF20F1"/>
    <w:rsid w:val="00BF2CA7"/>
    <w:rsid w:val="00BF3C5D"/>
    <w:rsid w:val="00BF5012"/>
    <w:rsid w:val="00BF5BC5"/>
    <w:rsid w:val="00BF7183"/>
    <w:rsid w:val="00C004A5"/>
    <w:rsid w:val="00C068AA"/>
    <w:rsid w:val="00C06933"/>
    <w:rsid w:val="00C13519"/>
    <w:rsid w:val="00C15F8A"/>
    <w:rsid w:val="00C16C06"/>
    <w:rsid w:val="00C1749B"/>
    <w:rsid w:val="00C221C6"/>
    <w:rsid w:val="00C22D2A"/>
    <w:rsid w:val="00C24A60"/>
    <w:rsid w:val="00C27DE4"/>
    <w:rsid w:val="00C300E2"/>
    <w:rsid w:val="00C30F1E"/>
    <w:rsid w:val="00C327A7"/>
    <w:rsid w:val="00C374F4"/>
    <w:rsid w:val="00C37624"/>
    <w:rsid w:val="00C37A2F"/>
    <w:rsid w:val="00C43550"/>
    <w:rsid w:val="00C46E3C"/>
    <w:rsid w:val="00C50066"/>
    <w:rsid w:val="00C51971"/>
    <w:rsid w:val="00C530F4"/>
    <w:rsid w:val="00C54A31"/>
    <w:rsid w:val="00C56233"/>
    <w:rsid w:val="00C56CAE"/>
    <w:rsid w:val="00C5764E"/>
    <w:rsid w:val="00C61971"/>
    <w:rsid w:val="00C62671"/>
    <w:rsid w:val="00C64C24"/>
    <w:rsid w:val="00C67B24"/>
    <w:rsid w:val="00C72ABB"/>
    <w:rsid w:val="00C74DAF"/>
    <w:rsid w:val="00C76F96"/>
    <w:rsid w:val="00C80814"/>
    <w:rsid w:val="00C814F7"/>
    <w:rsid w:val="00C81818"/>
    <w:rsid w:val="00C83945"/>
    <w:rsid w:val="00C84644"/>
    <w:rsid w:val="00C84F2A"/>
    <w:rsid w:val="00C862C1"/>
    <w:rsid w:val="00C8710F"/>
    <w:rsid w:val="00C904FF"/>
    <w:rsid w:val="00C9213B"/>
    <w:rsid w:val="00C94E7B"/>
    <w:rsid w:val="00C97B1B"/>
    <w:rsid w:val="00CA2C25"/>
    <w:rsid w:val="00CA4C16"/>
    <w:rsid w:val="00CA56BF"/>
    <w:rsid w:val="00CB1358"/>
    <w:rsid w:val="00CB46F9"/>
    <w:rsid w:val="00CB4E80"/>
    <w:rsid w:val="00CB50F6"/>
    <w:rsid w:val="00CB6ED8"/>
    <w:rsid w:val="00CC1AEB"/>
    <w:rsid w:val="00CC1C33"/>
    <w:rsid w:val="00CC3616"/>
    <w:rsid w:val="00CC573A"/>
    <w:rsid w:val="00CC6100"/>
    <w:rsid w:val="00CC7621"/>
    <w:rsid w:val="00CC7D16"/>
    <w:rsid w:val="00CD2711"/>
    <w:rsid w:val="00CD2FAC"/>
    <w:rsid w:val="00CD3786"/>
    <w:rsid w:val="00CD60F8"/>
    <w:rsid w:val="00CD72F1"/>
    <w:rsid w:val="00CE09D3"/>
    <w:rsid w:val="00CE0B9F"/>
    <w:rsid w:val="00CE151C"/>
    <w:rsid w:val="00CE59FD"/>
    <w:rsid w:val="00CE6F72"/>
    <w:rsid w:val="00CF2B6C"/>
    <w:rsid w:val="00CF3996"/>
    <w:rsid w:val="00CF4104"/>
    <w:rsid w:val="00CF437E"/>
    <w:rsid w:val="00CF55D8"/>
    <w:rsid w:val="00CF7BE6"/>
    <w:rsid w:val="00D00980"/>
    <w:rsid w:val="00D10FF3"/>
    <w:rsid w:val="00D1471D"/>
    <w:rsid w:val="00D16624"/>
    <w:rsid w:val="00D170EF"/>
    <w:rsid w:val="00D203CA"/>
    <w:rsid w:val="00D21BA3"/>
    <w:rsid w:val="00D21F65"/>
    <w:rsid w:val="00D2231F"/>
    <w:rsid w:val="00D238CC"/>
    <w:rsid w:val="00D23F42"/>
    <w:rsid w:val="00D249CC"/>
    <w:rsid w:val="00D24DA1"/>
    <w:rsid w:val="00D2653C"/>
    <w:rsid w:val="00D308C2"/>
    <w:rsid w:val="00D30E8C"/>
    <w:rsid w:val="00D321BE"/>
    <w:rsid w:val="00D33095"/>
    <w:rsid w:val="00D338FB"/>
    <w:rsid w:val="00D34F33"/>
    <w:rsid w:val="00D35360"/>
    <w:rsid w:val="00D36EB4"/>
    <w:rsid w:val="00D4019C"/>
    <w:rsid w:val="00D40EFD"/>
    <w:rsid w:val="00D41BEB"/>
    <w:rsid w:val="00D41CB0"/>
    <w:rsid w:val="00D4592D"/>
    <w:rsid w:val="00D5003D"/>
    <w:rsid w:val="00D526FC"/>
    <w:rsid w:val="00D53828"/>
    <w:rsid w:val="00D53DA8"/>
    <w:rsid w:val="00D56583"/>
    <w:rsid w:val="00D56742"/>
    <w:rsid w:val="00D61F81"/>
    <w:rsid w:val="00D62865"/>
    <w:rsid w:val="00D645FF"/>
    <w:rsid w:val="00D66BFC"/>
    <w:rsid w:val="00D672F5"/>
    <w:rsid w:val="00D737AF"/>
    <w:rsid w:val="00D75487"/>
    <w:rsid w:val="00D81B89"/>
    <w:rsid w:val="00D81CB0"/>
    <w:rsid w:val="00D83A99"/>
    <w:rsid w:val="00D9128E"/>
    <w:rsid w:val="00D92BC0"/>
    <w:rsid w:val="00D92F10"/>
    <w:rsid w:val="00D95C16"/>
    <w:rsid w:val="00DA04D1"/>
    <w:rsid w:val="00DA1042"/>
    <w:rsid w:val="00DA7422"/>
    <w:rsid w:val="00DB1136"/>
    <w:rsid w:val="00DB1939"/>
    <w:rsid w:val="00DB5FD2"/>
    <w:rsid w:val="00DB6B4E"/>
    <w:rsid w:val="00DC24CB"/>
    <w:rsid w:val="00DC466A"/>
    <w:rsid w:val="00DC481C"/>
    <w:rsid w:val="00DC4BB6"/>
    <w:rsid w:val="00DC4FFC"/>
    <w:rsid w:val="00DC5E61"/>
    <w:rsid w:val="00DC62F6"/>
    <w:rsid w:val="00DD0BDE"/>
    <w:rsid w:val="00DD0FE9"/>
    <w:rsid w:val="00DD38FF"/>
    <w:rsid w:val="00DD4DCF"/>
    <w:rsid w:val="00DE0339"/>
    <w:rsid w:val="00DE13D0"/>
    <w:rsid w:val="00DE37E5"/>
    <w:rsid w:val="00DE3AA1"/>
    <w:rsid w:val="00DE774C"/>
    <w:rsid w:val="00DE7789"/>
    <w:rsid w:val="00DF0A28"/>
    <w:rsid w:val="00DF3090"/>
    <w:rsid w:val="00DF4C18"/>
    <w:rsid w:val="00DF5C49"/>
    <w:rsid w:val="00DF5EA3"/>
    <w:rsid w:val="00DF703F"/>
    <w:rsid w:val="00DF7C33"/>
    <w:rsid w:val="00E03623"/>
    <w:rsid w:val="00E04F13"/>
    <w:rsid w:val="00E058A1"/>
    <w:rsid w:val="00E07653"/>
    <w:rsid w:val="00E114EA"/>
    <w:rsid w:val="00E115B6"/>
    <w:rsid w:val="00E11985"/>
    <w:rsid w:val="00E11D75"/>
    <w:rsid w:val="00E158CF"/>
    <w:rsid w:val="00E16698"/>
    <w:rsid w:val="00E17AC0"/>
    <w:rsid w:val="00E21333"/>
    <w:rsid w:val="00E21A68"/>
    <w:rsid w:val="00E242DA"/>
    <w:rsid w:val="00E270A7"/>
    <w:rsid w:val="00E27115"/>
    <w:rsid w:val="00E31DEE"/>
    <w:rsid w:val="00E32888"/>
    <w:rsid w:val="00E33A38"/>
    <w:rsid w:val="00E3613F"/>
    <w:rsid w:val="00E37AE5"/>
    <w:rsid w:val="00E40D1C"/>
    <w:rsid w:val="00E417D2"/>
    <w:rsid w:val="00E427DF"/>
    <w:rsid w:val="00E434E9"/>
    <w:rsid w:val="00E43C22"/>
    <w:rsid w:val="00E460B0"/>
    <w:rsid w:val="00E479D5"/>
    <w:rsid w:val="00E50430"/>
    <w:rsid w:val="00E540B0"/>
    <w:rsid w:val="00E54493"/>
    <w:rsid w:val="00E54E7D"/>
    <w:rsid w:val="00E5553C"/>
    <w:rsid w:val="00E557C3"/>
    <w:rsid w:val="00E5722E"/>
    <w:rsid w:val="00E605FA"/>
    <w:rsid w:val="00E61390"/>
    <w:rsid w:val="00E62784"/>
    <w:rsid w:val="00E64875"/>
    <w:rsid w:val="00E65906"/>
    <w:rsid w:val="00E700D6"/>
    <w:rsid w:val="00E7264C"/>
    <w:rsid w:val="00E7273D"/>
    <w:rsid w:val="00E73D40"/>
    <w:rsid w:val="00E75AB5"/>
    <w:rsid w:val="00E77C93"/>
    <w:rsid w:val="00E77DC4"/>
    <w:rsid w:val="00E802CB"/>
    <w:rsid w:val="00E80F01"/>
    <w:rsid w:val="00E814E6"/>
    <w:rsid w:val="00E81F59"/>
    <w:rsid w:val="00E821A9"/>
    <w:rsid w:val="00E86CA8"/>
    <w:rsid w:val="00E87C0F"/>
    <w:rsid w:val="00E87CAF"/>
    <w:rsid w:val="00E9221F"/>
    <w:rsid w:val="00E93BEC"/>
    <w:rsid w:val="00E95630"/>
    <w:rsid w:val="00E95793"/>
    <w:rsid w:val="00E96028"/>
    <w:rsid w:val="00E9661B"/>
    <w:rsid w:val="00EA4ABB"/>
    <w:rsid w:val="00EA6C32"/>
    <w:rsid w:val="00EB1796"/>
    <w:rsid w:val="00EB2A81"/>
    <w:rsid w:val="00EB4CA6"/>
    <w:rsid w:val="00EB5CF2"/>
    <w:rsid w:val="00EB67F2"/>
    <w:rsid w:val="00EB7254"/>
    <w:rsid w:val="00EB7BCE"/>
    <w:rsid w:val="00EC418F"/>
    <w:rsid w:val="00EC6E0B"/>
    <w:rsid w:val="00ED1144"/>
    <w:rsid w:val="00ED1545"/>
    <w:rsid w:val="00ED3A51"/>
    <w:rsid w:val="00ED7EF0"/>
    <w:rsid w:val="00EE0552"/>
    <w:rsid w:val="00EE106C"/>
    <w:rsid w:val="00EE36C4"/>
    <w:rsid w:val="00EE3A4F"/>
    <w:rsid w:val="00EE4BAB"/>
    <w:rsid w:val="00EE6861"/>
    <w:rsid w:val="00EF0015"/>
    <w:rsid w:val="00EF2238"/>
    <w:rsid w:val="00EF719C"/>
    <w:rsid w:val="00EF7DCF"/>
    <w:rsid w:val="00F00A1E"/>
    <w:rsid w:val="00F00B35"/>
    <w:rsid w:val="00F0112E"/>
    <w:rsid w:val="00F033BE"/>
    <w:rsid w:val="00F07987"/>
    <w:rsid w:val="00F10AA0"/>
    <w:rsid w:val="00F11672"/>
    <w:rsid w:val="00F12FFC"/>
    <w:rsid w:val="00F13DC6"/>
    <w:rsid w:val="00F1414B"/>
    <w:rsid w:val="00F161A6"/>
    <w:rsid w:val="00F21B90"/>
    <w:rsid w:val="00F25650"/>
    <w:rsid w:val="00F27F8F"/>
    <w:rsid w:val="00F40661"/>
    <w:rsid w:val="00F41906"/>
    <w:rsid w:val="00F52F8F"/>
    <w:rsid w:val="00F533D7"/>
    <w:rsid w:val="00F54EC4"/>
    <w:rsid w:val="00F55B7D"/>
    <w:rsid w:val="00F55E5A"/>
    <w:rsid w:val="00F5657A"/>
    <w:rsid w:val="00F5697A"/>
    <w:rsid w:val="00F56E74"/>
    <w:rsid w:val="00F57717"/>
    <w:rsid w:val="00F60EEB"/>
    <w:rsid w:val="00F621D1"/>
    <w:rsid w:val="00F64BA5"/>
    <w:rsid w:val="00F666E4"/>
    <w:rsid w:val="00F67132"/>
    <w:rsid w:val="00F72D49"/>
    <w:rsid w:val="00F7481C"/>
    <w:rsid w:val="00F770FD"/>
    <w:rsid w:val="00F80113"/>
    <w:rsid w:val="00F8105D"/>
    <w:rsid w:val="00F8205C"/>
    <w:rsid w:val="00F85D50"/>
    <w:rsid w:val="00F8693F"/>
    <w:rsid w:val="00F91606"/>
    <w:rsid w:val="00F91CF5"/>
    <w:rsid w:val="00F930B7"/>
    <w:rsid w:val="00F9507D"/>
    <w:rsid w:val="00FA1E33"/>
    <w:rsid w:val="00FA1F29"/>
    <w:rsid w:val="00FA3BA7"/>
    <w:rsid w:val="00FA4439"/>
    <w:rsid w:val="00FA52F6"/>
    <w:rsid w:val="00FA7DDC"/>
    <w:rsid w:val="00FB0525"/>
    <w:rsid w:val="00FB055C"/>
    <w:rsid w:val="00FB272E"/>
    <w:rsid w:val="00FB311A"/>
    <w:rsid w:val="00FB6ADA"/>
    <w:rsid w:val="00FB708C"/>
    <w:rsid w:val="00FC359B"/>
    <w:rsid w:val="00FC6926"/>
    <w:rsid w:val="00FC71B5"/>
    <w:rsid w:val="00FD1A30"/>
    <w:rsid w:val="00FD2EBF"/>
    <w:rsid w:val="00FD41E4"/>
    <w:rsid w:val="00FD513D"/>
    <w:rsid w:val="00FE01C0"/>
    <w:rsid w:val="00FE0F8D"/>
    <w:rsid w:val="00FE1398"/>
    <w:rsid w:val="00FE3CCE"/>
    <w:rsid w:val="00FE4AB0"/>
    <w:rsid w:val="00FE5B02"/>
    <w:rsid w:val="00FE7B3C"/>
    <w:rsid w:val="00FF4072"/>
    <w:rsid w:val="00FF434C"/>
    <w:rsid w:val="00FF604F"/>
    <w:rsid w:val="00FF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E04D05"/>
  <w15:docId w15:val="{5B7615D4-DE87-4D06-8037-C735AD6A3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678A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08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basedOn w:val="DefaultParagraphFont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FollowedHyperlink">
    <w:name w:val="FollowedHyperlink"/>
    <w:basedOn w:val="DefaultParagraphFont"/>
    <w:semiHidden/>
    <w:unhideWhenUsed/>
    <w:rsid w:val="004E490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0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3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548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74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4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1" Type="http://schemas.openxmlformats.org/officeDocument/2006/relationships/image" Target="media/image12.png"/><Relationship Id="rId42" Type="http://schemas.openxmlformats.org/officeDocument/2006/relationships/image" Target="media/image33.emf"/><Relationship Id="rId63" Type="http://schemas.openxmlformats.org/officeDocument/2006/relationships/image" Target="media/image54.emf"/><Relationship Id="rId84" Type="http://schemas.openxmlformats.org/officeDocument/2006/relationships/image" Target="media/image75.png"/><Relationship Id="rId138" Type="http://schemas.openxmlformats.org/officeDocument/2006/relationships/footer" Target="footer1.xml"/><Relationship Id="rId16" Type="http://schemas.openxmlformats.org/officeDocument/2006/relationships/image" Target="media/image8.png"/><Relationship Id="rId107" Type="http://schemas.openxmlformats.org/officeDocument/2006/relationships/image" Target="media/image93.png"/><Relationship Id="rId11" Type="http://schemas.openxmlformats.org/officeDocument/2006/relationships/image" Target="media/image4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28" Type="http://schemas.openxmlformats.org/officeDocument/2006/relationships/image" Target="media/image114.png"/><Relationship Id="rId5" Type="http://schemas.openxmlformats.org/officeDocument/2006/relationships/webSettings" Target="webSettings.xml"/><Relationship Id="rId90" Type="http://schemas.openxmlformats.org/officeDocument/2006/relationships/hyperlink" Target="https://www.nottinghamshire.gov.uk/care/adult-social-care/adult-social-care-local-account" TargetMode="External"/><Relationship Id="rId95" Type="http://schemas.openxmlformats.org/officeDocument/2006/relationships/image" Target="media/image84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emf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9.png"/><Relationship Id="rId118" Type="http://schemas.openxmlformats.org/officeDocument/2006/relationships/image" Target="media/image104.emf"/><Relationship Id="rId134" Type="http://schemas.openxmlformats.org/officeDocument/2006/relationships/image" Target="media/image120.png"/><Relationship Id="rId139" Type="http://schemas.openxmlformats.org/officeDocument/2006/relationships/fontTable" Target="fontTable.xml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5.jpe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1.png"/><Relationship Id="rId96" Type="http://schemas.openxmlformats.org/officeDocument/2006/relationships/image" Target="media/image85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16.jpeg"/><Relationship Id="rId135" Type="http://schemas.openxmlformats.org/officeDocument/2006/relationships/image" Target="media/image121.png"/><Relationship Id="rId13" Type="http://schemas.openxmlformats.org/officeDocument/2006/relationships/image" Target="media/image6.jpeg"/><Relationship Id="rId18" Type="http://schemas.openxmlformats.org/officeDocument/2006/relationships/hyperlink" Target="https://www.eventbrite.com/cc/the-big-conversation-4468533?utm-campaign=social&amp;utm-content=creatorshare&amp;utm-medium=discovery&amp;utm-term=odclsxcollection&amp;utm-source=cp&amp;aff=escb" TargetMode="External"/><Relationship Id="rId39" Type="http://schemas.openxmlformats.org/officeDocument/2006/relationships/image" Target="media/image30.png"/><Relationship Id="rId109" Type="http://schemas.openxmlformats.org/officeDocument/2006/relationships/image" Target="media/image95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76" Type="http://schemas.openxmlformats.org/officeDocument/2006/relationships/image" Target="media/image67.png"/><Relationship Id="rId97" Type="http://schemas.openxmlformats.org/officeDocument/2006/relationships/hyperlink" Target="mailto:nccbigconversation@nottscc.gov.uk" TargetMode="External"/><Relationship Id="rId104" Type="http://schemas.openxmlformats.org/officeDocument/2006/relationships/image" Target="media/image90.png"/><Relationship Id="rId120" Type="http://schemas.openxmlformats.org/officeDocument/2006/relationships/image" Target="media/image106.emf"/><Relationship Id="rId125" Type="http://schemas.openxmlformats.org/officeDocument/2006/relationships/image" Target="media/image111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jpe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56" Type="http://schemas.openxmlformats.org/officeDocument/2006/relationships/image" Target="media/image47.emf"/><Relationship Id="rId77" Type="http://schemas.openxmlformats.org/officeDocument/2006/relationships/image" Target="media/image68.png"/><Relationship Id="rId100" Type="http://schemas.openxmlformats.org/officeDocument/2006/relationships/hyperlink" Target="https://www.nottinghamshire.gov.uk/contact-and-complaints/contact-us/contact-us" TargetMode="External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hyperlink" Target="https://forms.office.com/e/iaKQ2sNuN3" TargetMode="External"/><Relationship Id="rId98" Type="http://schemas.openxmlformats.org/officeDocument/2006/relationships/image" Target="media/image86.png"/><Relationship Id="rId121" Type="http://schemas.openxmlformats.org/officeDocument/2006/relationships/image" Target="media/image107.png"/><Relationship Id="rId3" Type="http://schemas.openxmlformats.org/officeDocument/2006/relationships/styles" Target="styles.xml"/><Relationship Id="rId25" Type="http://schemas.openxmlformats.org/officeDocument/2006/relationships/image" Target="media/image16.jpe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20" Type="http://schemas.openxmlformats.org/officeDocument/2006/relationships/image" Target="media/image11.png"/><Relationship Id="rId41" Type="http://schemas.openxmlformats.org/officeDocument/2006/relationships/image" Target="media/image32.emf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97.jpeg"/><Relationship Id="rId132" Type="http://schemas.openxmlformats.org/officeDocument/2006/relationships/image" Target="media/image118.png"/><Relationship Id="rId15" Type="http://schemas.openxmlformats.org/officeDocument/2006/relationships/hyperlink" Target="https://www.nottinghamshire.gov.uk/care/adult-social-care/the-big-conversation" TargetMode="External"/><Relationship Id="rId36" Type="http://schemas.openxmlformats.org/officeDocument/2006/relationships/image" Target="media/image27.jpeg"/><Relationship Id="rId57" Type="http://schemas.openxmlformats.org/officeDocument/2006/relationships/image" Target="media/image48.png"/><Relationship Id="rId106" Type="http://schemas.openxmlformats.org/officeDocument/2006/relationships/image" Target="media/image92.png"/><Relationship Id="rId127" Type="http://schemas.openxmlformats.org/officeDocument/2006/relationships/image" Target="media/image113.emf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3.png"/><Relationship Id="rId99" Type="http://schemas.openxmlformats.org/officeDocument/2006/relationships/hyperlink" Target="mailto:nccbigconversation@nottscc.gov.uk" TargetMode="External"/><Relationship Id="rId101" Type="http://schemas.openxmlformats.org/officeDocument/2006/relationships/image" Target="media/image87.png"/><Relationship Id="rId122" Type="http://schemas.openxmlformats.org/officeDocument/2006/relationships/image" Target="media/image10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98.jpeg"/><Relationship Id="rId133" Type="http://schemas.openxmlformats.org/officeDocument/2006/relationships/image" Target="media/image1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E4AFB-A6DE-4423-9AD2-C411CACB46E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fd7c08e-9c24-436d-a6ad-a8ecb8394d49}" enabled="1" method="Standard" siteId="{6e5a37bb-a961-4e4f-baae-2798a2245f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29</TotalTime>
  <Pages>39</Pages>
  <Words>1740</Words>
  <Characters>10884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12599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lastModifiedBy>Chris Wall</cp:lastModifiedBy>
  <cp:revision>16</cp:revision>
  <cp:lastPrinted>2025-07-29T13:37:00Z</cp:lastPrinted>
  <dcterms:created xsi:type="dcterms:W3CDTF">2025-08-13T12:28:00Z</dcterms:created>
  <dcterms:modified xsi:type="dcterms:W3CDTF">2025-08-14T09:19:00Z</dcterms:modified>
</cp:coreProperties>
</file>