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D41D9" w14:textId="77777777" w:rsidR="001654B8" w:rsidRPr="001D2024" w:rsidRDefault="008A16E7" w:rsidP="001654B8">
      <w:pPr>
        <w:rPr>
          <w:rFonts w:cs="Arial"/>
          <w:sz w:val="32"/>
          <w:szCs w:val="32"/>
        </w:rPr>
      </w:pPr>
      <w:r w:rsidRPr="001D2024">
        <w:rPr>
          <w:rFonts w:cs="Arial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58C77253" wp14:editId="7679C419">
            <wp:simplePos x="0" y="0"/>
            <wp:positionH relativeFrom="column">
              <wp:posOffset>-398144</wp:posOffset>
            </wp:positionH>
            <wp:positionV relativeFrom="paragraph">
              <wp:posOffset>-629920</wp:posOffset>
            </wp:positionV>
            <wp:extent cx="7583170" cy="1184275"/>
            <wp:effectExtent l="0" t="0" r="0" b="0"/>
            <wp:wrapNone/>
            <wp:docPr id="3" name="Picture 3" descr="NCC-factbanner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C-factbanner-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41273" w14:textId="77777777" w:rsidR="001654B8" w:rsidRPr="001D2024" w:rsidRDefault="001654B8" w:rsidP="001654B8">
      <w:pPr>
        <w:rPr>
          <w:rFonts w:cs="Arial"/>
          <w:sz w:val="32"/>
          <w:szCs w:val="32"/>
        </w:rPr>
      </w:pPr>
    </w:p>
    <w:p w14:paraId="64AAA936" w14:textId="77777777" w:rsidR="00644989" w:rsidRPr="001D2024" w:rsidRDefault="00644989" w:rsidP="001654B8">
      <w:pPr>
        <w:rPr>
          <w:rFonts w:cs="Arial"/>
          <w:sz w:val="32"/>
          <w:szCs w:val="32"/>
        </w:rPr>
      </w:pPr>
    </w:p>
    <w:tbl>
      <w:tblPr>
        <w:tblStyle w:val="TableGrid"/>
        <w:tblW w:w="10763" w:type="dxa"/>
        <w:tblInd w:w="-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7967"/>
      </w:tblGrid>
      <w:tr w:rsidR="00D338FB" w:rsidRPr="001D2024" w14:paraId="4A0D47B3" w14:textId="77777777" w:rsidTr="00E15C10">
        <w:trPr>
          <w:trHeight w:val="2066"/>
        </w:trPr>
        <w:tc>
          <w:tcPr>
            <w:tcW w:w="2406" w:type="dxa"/>
          </w:tcPr>
          <w:p w14:paraId="3B230047" w14:textId="77777777" w:rsidR="00D526FC" w:rsidRPr="001D2024" w:rsidRDefault="00D526FC" w:rsidP="00453B09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14:paraId="4D80CD72" w14:textId="12B1D135" w:rsidR="006713AF" w:rsidRDefault="006713AF" w:rsidP="0053510B">
            <w:pPr>
              <w:rPr>
                <w:rFonts w:cs="Arial"/>
                <w:b/>
                <w:sz w:val="32"/>
                <w:szCs w:val="32"/>
              </w:rPr>
            </w:pPr>
          </w:p>
          <w:p w14:paraId="4A1B6099" w14:textId="77777777" w:rsidR="0053510B" w:rsidRDefault="0053510B" w:rsidP="00453B09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14:paraId="0B48CDE8" w14:textId="6D4A2759" w:rsidR="0053510B" w:rsidRPr="001D2024" w:rsidRDefault="0053510B" w:rsidP="00453B09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53510B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50D46BBB" wp14:editId="3DA19CBD">
                  <wp:extent cx="1638300" cy="1532375"/>
                  <wp:effectExtent l="0" t="0" r="0" b="0"/>
                  <wp:docPr id="84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B5B462-037F-F631-0489-A628A2F171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3B5B462-037F-F631-0489-A628A2F171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31" cy="1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4B91D430" w14:textId="438B2183" w:rsidR="00446565" w:rsidRPr="009B10B7" w:rsidRDefault="009B10B7" w:rsidP="00C1749B">
            <w:pPr>
              <w:rPr>
                <w:rFonts w:cs="Arial"/>
                <w:bCs/>
                <w:sz w:val="40"/>
                <w:szCs w:val="40"/>
              </w:rPr>
            </w:pPr>
            <w:r w:rsidRPr="009B10B7">
              <w:rPr>
                <w:rFonts w:cs="Arial"/>
                <w:bCs/>
                <w:sz w:val="40"/>
                <w:szCs w:val="40"/>
              </w:rPr>
              <w:t xml:space="preserve">This easy read </w:t>
            </w:r>
            <w:r w:rsidR="00E824DF">
              <w:rPr>
                <w:rFonts w:cs="Arial"/>
                <w:bCs/>
                <w:sz w:val="40"/>
                <w:szCs w:val="40"/>
              </w:rPr>
              <w:t>tells you about</w:t>
            </w:r>
            <w:r w:rsidR="00B7068B">
              <w:rPr>
                <w:rFonts w:cs="Arial"/>
                <w:bCs/>
                <w:sz w:val="40"/>
                <w:szCs w:val="40"/>
              </w:rPr>
              <w:t xml:space="preserve"> the Nottinghamshire</w:t>
            </w:r>
            <w:r w:rsidRPr="009B10B7">
              <w:rPr>
                <w:rFonts w:cs="Arial"/>
                <w:bCs/>
                <w:sz w:val="40"/>
                <w:szCs w:val="40"/>
              </w:rPr>
              <w:t>:</w:t>
            </w:r>
          </w:p>
          <w:p w14:paraId="3C70970D" w14:textId="77777777" w:rsidR="00446565" w:rsidRDefault="00446565" w:rsidP="00C27DE4">
            <w:pPr>
              <w:rPr>
                <w:rFonts w:cs="Arial"/>
                <w:b/>
                <w:sz w:val="40"/>
                <w:szCs w:val="40"/>
              </w:rPr>
            </w:pPr>
          </w:p>
          <w:p w14:paraId="6DF1712F" w14:textId="77777777" w:rsidR="009B10B7" w:rsidRPr="00911930" w:rsidRDefault="009B10B7" w:rsidP="009B10B7">
            <w:pPr>
              <w:rPr>
                <w:rFonts w:cs="Arial"/>
                <w:b/>
                <w:sz w:val="72"/>
                <w:szCs w:val="72"/>
              </w:rPr>
            </w:pPr>
            <w:r w:rsidRPr="00911930">
              <w:rPr>
                <w:rFonts w:cs="Arial"/>
                <w:b/>
                <w:sz w:val="72"/>
                <w:szCs w:val="72"/>
              </w:rPr>
              <w:t>LOCAL ACCOUNT</w:t>
            </w:r>
          </w:p>
          <w:p w14:paraId="61DE172D" w14:textId="77777777" w:rsidR="009B10B7" w:rsidRDefault="009B10B7" w:rsidP="009B10B7">
            <w:pPr>
              <w:rPr>
                <w:rFonts w:cs="Arial"/>
                <w:b/>
                <w:sz w:val="40"/>
                <w:szCs w:val="40"/>
              </w:rPr>
            </w:pPr>
          </w:p>
          <w:p w14:paraId="6EBB3965" w14:textId="77777777" w:rsidR="0053510B" w:rsidRDefault="0053510B" w:rsidP="009B10B7">
            <w:pPr>
              <w:rPr>
                <w:rFonts w:cs="Arial"/>
                <w:b/>
                <w:color w:val="000000" w:themeColor="text1"/>
                <w:sz w:val="40"/>
                <w:szCs w:val="40"/>
              </w:rPr>
            </w:pPr>
          </w:p>
          <w:p w14:paraId="3D37DE3E" w14:textId="3FA66D48" w:rsidR="009B10B7" w:rsidRPr="009B10B7" w:rsidRDefault="00911930" w:rsidP="009B10B7">
            <w:pPr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color w:val="000000" w:themeColor="text1"/>
                <w:sz w:val="40"/>
                <w:szCs w:val="40"/>
              </w:rPr>
              <w:t>The</w:t>
            </w:r>
            <w:r w:rsidR="00AB1640">
              <w:rPr>
                <w:rFonts w:cs="Arial"/>
                <w:b/>
                <w:color w:val="000000" w:themeColor="text1"/>
                <w:sz w:val="40"/>
                <w:szCs w:val="40"/>
              </w:rPr>
              <w:t xml:space="preserve"> Adult Social Care</w:t>
            </w:r>
            <w:r>
              <w:rPr>
                <w:rFonts w:cs="Arial"/>
                <w:b/>
                <w:color w:val="000000" w:themeColor="text1"/>
                <w:sz w:val="40"/>
                <w:szCs w:val="40"/>
              </w:rPr>
              <w:t xml:space="preserve"> Plan</w:t>
            </w:r>
            <w:r w:rsidR="00AB1640">
              <w:rPr>
                <w:rFonts w:cs="Arial"/>
                <w:b/>
                <w:color w:val="000000" w:themeColor="text1"/>
                <w:sz w:val="40"/>
                <w:szCs w:val="40"/>
              </w:rPr>
              <w:t xml:space="preserve"> 2024</w:t>
            </w:r>
            <w:r w:rsidR="009B10B7" w:rsidRPr="009B10B7">
              <w:rPr>
                <w:rFonts w:cs="Arial"/>
                <w:b/>
                <w:sz w:val="40"/>
                <w:szCs w:val="40"/>
              </w:rPr>
              <w:t xml:space="preserve"> </w:t>
            </w:r>
          </w:p>
          <w:p w14:paraId="67E7FE22" w14:textId="220BDED7" w:rsidR="009B10B7" w:rsidRPr="001D2024" w:rsidRDefault="009B10B7" w:rsidP="00C27DE4">
            <w:pPr>
              <w:rPr>
                <w:rFonts w:cs="Arial"/>
                <w:b/>
                <w:sz w:val="40"/>
                <w:szCs w:val="40"/>
              </w:rPr>
            </w:pPr>
          </w:p>
        </w:tc>
      </w:tr>
    </w:tbl>
    <w:p w14:paraId="3D8DCA40" w14:textId="1C96E436" w:rsidR="001E5CC9" w:rsidRDefault="001E5CC9" w:rsidP="009B10B7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9B10B7" w14:paraId="11EE8106" w14:textId="77777777" w:rsidTr="00E15C10">
        <w:tc>
          <w:tcPr>
            <w:tcW w:w="10762" w:type="dxa"/>
          </w:tcPr>
          <w:p w14:paraId="168F48F4" w14:textId="08622762" w:rsidR="009B10B7" w:rsidRDefault="0053510B" w:rsidP="00886782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07F483C" wp14:editId="5C7C4E83">
                  <wp:extent cx="3442656" cy="4241800"/>
                  <wp:effectExtent l="0" t="0" r="5715" b="635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173" cy="4259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DB81E" w14:textId="3A46A4AE" w:rsidR="009B10B7" w:rsidRDefault="009B10B7" w:rsidP="009B10B7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8202"/>
      </w:tblGrid>
      <w:tr w:rsidR="009B10B7" w14:paraId="7410B8A5" w14:textId="77777777" w:rsidTr="0053510B">
        <w:tc>
          <w:tcPr>
            <w:tcW w:w="2553" w:type="dxa"/>
          </w:tcPr>
          <w:p w14:paraId="3F82DDD3" w14:textId="0C7B250E" w:rsidR="007C1507" w:rsidRDefault="00085772" w:rsidP="007D220E">
            <w:pPr>
              <w:jc w:val="center"/>
              <w:rPr>
                <w:rFonts w:cs="Arial"/>
                <w:sz w:val="32"/>
                <w:szCs w:val="32"/>
              </w:rPr>
            </w:pPr>
            <w:r w:rsidRPr="0008577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BA5550" wp14:editId="77C9C232">
                  <wp:extent cx="1494790" cy="131191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</w:tcPr>
          <w:p w14:paraId="4C5B2BBC" w14:textId="107AB079" w:rsidR="009B10B7" w:rsidRDefault="00F6742A" w:rsidP="009B10B7">
            <w:pPr>
              <w:rPr>
                <w:rFonts w:cs="Arial"/>
                <w:b/>
                <w:bCs/>
                <w:sz w:val="40"/>
                <w:szCs w:val="40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>Written b</w:t>
            </w:r>
            <w:r w:rsidR="009B10B7" w:rsidRPr="009B10B7">
              <w:rPr>
                <w:rFonts w:cs="Arial"/>
                <w:b/>
                <w:bCs/>
                <w:sz w:val="40"/>
                <w:szCs w:val="40"/>
              </w:rPr>
              <w:t>y:</w:t>
            </w:r>
          </w:p>
          <w:p w14:paraId="72FFE86B" w14:textId="77777777" w:rsidR="009B10B7" w:rsidRDefault="009B10B7" w:rsidP="00F6742A">
            <w:pPr>
              <w:rPr>
                <w:rFonts w:cs="Arial"/>
                <w:sz w:val="32"/>
                <w:szCs w:val="32"/>
              </w:rPr>
            </w:pPr>
          </w:p>
          <w:p w14:paraId="1A84CF48" w14:textId="1809F9F8" w:rsidR="00F6742A" w:rsidRDefault="00F6742A" w:rsidP="00F6742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People and carers </w:t>
            </w:r>
            <w:r w:rsidR="00C621B7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who draw on services and staff </w:t>
            </w:r>
          </w:p>
        </w:tc>
      </w:tr>
    </w:tbl>
    <w:p w14:paraId="432870DE" w14:textId="74A3B541" w:rsidR="009B10B7" w:rsidRDefault="009B10B7" w:rsidP="009B10B7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7756"/>
      </w:tblGrid>
      <w:tr w:rsidR="003C79C2" w14:paraId="04714C55" w14:textId="77777777" w:rsidTr="0095256B">
        <w:tc>
          <w:tcPr>
            <w:tcW w:w="3006" w:type="dxa"/>
          </w:tcPr>
          <w:p w14:paraId="56FF5AE9" w14:textId="293ABE47" w:rsidR="002864FF" w:rsidRDefault="003F5820" w:rsidP="00085772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D031D9" wp14:editId="38153CFB">
                  <wp:extent cx="1725713" cy="1623848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57" cy="1631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E16F7B" w14:textId="77777777" w:rsidR="0095256B" w:rsidRDefault="0095256B" w:rsidP="0008577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47208BF" w14:textId="77777777" w:rsidR="0095256B" w:rsidRDefault="0095256B" w:rsidP="0008577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0C116A9" w14:textId="5462F14E" w:rsidR="007C1C3B" w:rsidRDefault="007C1C3B" w:rsidP="0008577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2FB503F7" w14:textId="51C75D49" w:rsidR="00FC6E56" w:rsidRPr="00FC6E56" w:rsidRDefault="00C621B7" w:rsidP="00FC6E5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plan</w:t>
            </w:r>
            <w:r w:rsidR="00FC6E56" w:rsidRPr="00FC6E56">
              <w:rPr>
                <w:rFonts w:cs="Arial"/>
                <w:sz w:val="32"/>
                <w:szCs w:val="32"/>
              </w:rPr>
              <w:t xml:space="preserve"> tells you about the things we have agreed are important to </w:t>
            </w:r>
            <w:r>
              <w:rPr>
                <w:rFonts w:cs="Arial"/>
                <w:sz w:val="32"/>
                <w:szCs w:val="32"/>
              </w:rPr>
              <w:t xml:space="preserve">focus </w:t>
            </w:r>
            <w:r w:rsidR="00FC6E56" w:rsidRPr="00FC6E56">
              <w:rPr>
                <w:rFonts w:cs="Arial"/>
                <w:sz w:val="32"/>
                <w:szCs w:val="32"/>
              </w:rPr>
              <w:t>on in 2024.</w:t>
            </w:r>
          </w:p>
          <w:p w14:paraId="4E65D45A" w14:textId="77777777" w:rsidR="00FC6E56" w:rsidRDefault="00FC6E56" w:rsidP="00FC6E56">
            <w:pPr>
              <w:rPr>
                <w:rFonts w:cs="Arial"/>
                <w:sz w:val="32"/>
                <w:szCs w:val="32"/>
              </w:rPr>
            </w:pPr>
          </w:p>
          <w:p w14:paraId="418D51DF" w14:textId="77777777" w:rsidR="00C621B7" w:rsidRPr="00FC6E56" w:rsidRDefault="00C621B7" w:rsidP="00FC6E56">
            <w:pPr>
              <w:rPr>
                <w:rFonts w:cs="Arial"/>
                <w:sz w:val="32"/>
                <w:szCs w:val="32"/>
              </w:rPr>
            </w:pPr>
          </w:p>
          <w:p w14:paraId="33904E52" w14:textId="7C438ACD" w:rsidR="00FC6E56" w:rsidRPr="00FC6E56" w:rsidRDefault="00BB6B9A" w:rsidP="00FC6E5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</w:t>
            </w:r>
            <w:r w:rsidR="00FC6E56" w:rsidRPr="00FC6E56">
              <w:rPr>
                <w:rFonts w:cs="Arial"/>
                <w:sz w:val="32"/>
                <w:szCs w:val="32"/>
              </w:rPr>
              <w:t xml:space="preserve">hese </w:t>
            </w:r>
            <w:r>
              <w:rPr>
                <w:rFonts w:cs="Arial"/>
                <w:sz w:val="32"/>
                <w:szCs w:val="32"/>
              </w:rPr>
              <w:t>are called</w:t>
            </w:r>
            <w:r w:rsidR="00FC6E56" w:rsidRPr="00FC6E56">
              <w:rPr>
                <w:rFonts w:cs="Arial"/>
                <w:sz w:val="32"/>
                <w:szCs w:val="32"/>
              </w:rPr>
              <w:t xml:space="preserve"> </w:t>
            </w:r>
            <w:r w:rsidR="00091FB8">
              <w:rPr>
                <w:rFonts w:cs="Arial"/>
                <w:sz w:val="32"/>
                <w:szCs w:val="32"/>
              </w:rPr>
              <w:t xml:space="preserve">our </w:t>
            </w:r>
            <w:r w:rsidR="00FC6E56" w:rsidRPr="00FC6E56">
              <w:rPr>
                <w:rFonts w:cs="Arial"/>
                <w:sz w:val="32"/>
                <w:szCs w:val="32"/>
              </w:rPr>
              <w:t xml:space="preserve">priorities. </w:t>
            </w:r>
          </w:p>
          <w:p w14:paraId="30C15710" w14:textId="77777777" w:rsidR="0051793D" w:rsidRDefault="0051793D" w:rsidP="009B10B7">
            <w:pPr>
              <w:rPr>
                <w:rFonts w:cs="Arial"/>
                <w:sz w:val="32"/>
                <w:szCs w:val="32"/>
              </w:rPr>
            </w:pPr>
          </w:p>
          <w:p w14:paraId="1A8F3F04" w14:textId="3804C33E" w:rsidR="00500019" w:rsidRDefault="00500019" w:rsidP="009B10B7">
            <w:pPr>
              <w:rPr>
                <w:rFonts w:cs="Arial"/>
                <w:sz w:val="32"/>
                <w:szCs w:val="32"/>
              </w:rPr>
            </w:pPr>
          </w:p>
        </w:tc>
      </w:tr>
      <w:tr w:rsidR="0017097E" w14:paraId="2E9C956D" w14:textId="77777777" w:rsidTr="0095256B">
        <w:tc>
          <w:tcPr>
            <w:tcW w:w="3006" w:type="dxa"/>
          </w:tcPr>
          <w:p w14:paraId="0004772E" w14:textId="78BA0A05" w:rsidR="009871F2" w:rsidRDefault="007C1C3B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A23D82F" wp14:editId="00698771">
                  <wp:extent cx="1741569" cy="1539089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32" cy="1545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F4D079" w14:textId="77777777" w:rsidR="003F6C46" w:rsidRDefault="003F6C46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3CE1F6E1" w14:textId="77777777" w:rsidR="0095256B" w:rsidRDefault="0095256B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40F056B7" w14:textId="77777777" w:rsidR="0095256B" w:rsidRDefault="0095256B" w:rsidP="0095256B">
            <w:pPr>
              <w:rPr>
                <w:rFonts w:cs="Arial"/>
                <w:noProof/>
                <w:sz w:val="32"/>
                <w:szCs w:val="32"/>
              </w:rPr>
            </w:pPr>
          </w:p>
          <w:p w14:paraId="7E925FE8" w14:textId="77777777" w:rsidR="003F6C46" w:rsidRDefault="004840F9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 w:rsidRPr="004840F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1EC7BFF" wp14:editId="149D776E">
                  <wp:extent cx="1355725" cy="1523691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53" cy="153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C0A08" w14:textId="77777777" w:rsidR="004C1F5D" w:rsidRDefault="004C1F5D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772038E5" w14:textId="77777777" w:rsidR="00C621B7" w:rsidRDefault="00C621B7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1BF90DCD" w14:textId="77777777" w:rsidR="00C621B7" w:rsidRDefault="00C621B7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76E00EB6" w14:textId="77777777" w:rsidR="00C621B7" w:rsidRDefault="00C621B7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7A32D235" w14:textId="3936D66A" w:rsidR="00EB3D88" w:rsidRPr="008E0DBD" w:rsidRDefault="00EB3D88" w:rsidP="002F6A5E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756" w:type="dxa"/>
          </w:tcPr>
          <w:p w14:paraId="5B8495B2" w14:textId="2FADC292" w:rsidR="0017097E" w:rsidRPr="009E34DF" w:rsidRDefault="004F41B4" w:rsidP="009E34D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32"/>
                <w:szCs w:val="32"/>
              </w:rPr>
            </w:pPr>
            <w:r w:rsidRPr="009E34DF">
              <w:rPr>
                <w:rFonts w:ascii="Arial" w:hAnsi="Arial" w:cs="Arial"/>
                <w:sz w:val="32"/>
                <w:szCs w:val="32"/>
              </w:rPr>
              <w:t xml:space="preserve">Some of </w:t>
            </w:r>
            <w:r w:rsidR="005D4A88">
              <w:rPr>
                <w:rFonts w:ascii="Arial" w:hAnsi="Arial" w:cs="Arial"/>
                <w:sz w:val="32"/>
                <w:szCs w:val="32"/>
              </w:rPr>
              <w:t>the things we want to do</w:t>
            </w:r>
            <w:r w:rsidRPr="009E34DF">
              <w:rPr>
                <w:rFonts w:ascii="Arial" w:hAnsi="Arial" w:cs="Arial"/>
                <w:sz w:val="32"/>
                <w:szCs w:val="32"/>
              </w:rPr>
              <w:t xml:space="preserve"> will take longer than </w:t>
            </w:r>
            <w:r w:rsidR="001E5F6D">
              <w:rPr>
                <w:rFonts w:ascii="Arial" w:hAnsi="Arial" w:cs="Arial"/>
                <w:sz w:val="32"/>
                <w:szCs w:val="32"/>
              </w:rPr>
              <w:t>1</w:t>
            </w:r>
            <w:r w:rsidRPr="009E34DF">
              <w:rPr>
                <w:rFonts w:ascii="Arial" w:hAnsi="Arial" w:cs="Arial"/>
                <w:sz w:val="32"/>
                <w:szCs w:val="32"/>
              </w:rPr>
              <w:t xml:space="preserve"> year. </w:t>
            </w:r>
          </w:p>
          <w:p w14:paraId="43117CA4" w14:textId="77777777" w:rsidR="004F41B4" w:rsidRDefault="004F41B4" w:rsidP="004F41B4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2D71C408" w14:textId="77777777" w:rsidR="003F6C46" w:rsidRDefault="003F6C46" w:rsidP="004F41B4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0104B980" w14:textId="77777777" w:rsidR="003F6C46" w:rsidRDefault="003F6C46" w:rsidP="004F41B4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0B131E04" w14:textId="77777777" w:rsidR="0095256B" w:rsidRDefault="0095256B" w:rsidP="004F41B4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68DFCAF8" w14:textId="77777777" w:rsidR="0095256B" w:rsidRDefault="0095256B" w:rsidP="004F41B4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48EC1793" w14:textId="77777777" w:rsidR="004840F9" w:rsidRDefault="004840F9" w:rsidP="004F41B4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0C378DFD" w14:textId="77777777" w:rsidR="0095256B" w:rsidRDefault="0095256B" w:rsidP="004F41B4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0AB721E9" w14:textId="3DE73EF1" w:rsidR="004F41B4" w:rsidRPr="005D4A88" w:rsidRDefault="0095256B" w:rsidP="005D4A88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do some </w:t>
            </w:r>
            <w:r w:rsidR="004F41B4" w:rsidRPr="005D4A88">
              <w:rPr>
                <w:rFonts w:ascii="Arial" w:hAnsi="Arial" w:cs="Arial"/>
                <w:sz w:val="32"/>
                <w:szCs w:val="32"/>
              </w:rPr>
              <w:t xml:space="preserve">of the </w:t>
            </w:r>
            <w:r w:rsidR="002864FF">
              <w:rPr>
                <w:rFonts w:ascii="Arial" w:hAnsi="Arial" w:cs="Arial"/>
                <w:sz w:val="32"/>
                <w:szCs w:val="32"/>
              </w:rPr>
              <w:t xml:space="preserve">things </w:t>
            </w:r>
            <w:r w:rsidR="004F41B4" w:rsidRPr="005D4A88">
              <w:rPr>
                <w:rFonts w:ascii="Arial" w:hAnsi="Arial" w:cs="Arial"/>
                <w:sz w:val="32"/>
                <w:szCs w:val="32"/>
              </w:rPr>
              <w:t xml:space="preserve">we will need to work with other organisations </w:t>
            </w:r>
            <w:r>
              <w:rPr>
                <w:rFonts w:ascii="Arial" w:hAnsi="Arial" w:cs="Arial"/>
                <w:sz w:val="32"/>
                <w:szCs w:val="32"/>
              </w:rPr>
              <w:t>such as</w:t>
            </w:r>
            <w:r w:rsidR="004F41B4" w:rsidRPr="005D4A88">
              <w:rPr>
                <w:rFonts w:ascii="Arial" w:hAnsi="Arial" w:cs="Arial"/>
                <w:sz w:val="32"/>
                <w:szCs w:val="32"/>
              </w:rPr>
              <w:t xml:space="preserve"> health and housing. </w:t>
            </w:r>
          </w:p>
        </w:tc>
      </w:tr>
      <w:tr w:rsidR="00C621B7" w14:paraId="3031FCC9" w14:textId="77777777" w:rsidTr="0095256B">
        <w:tc>
          <w:tcPr>
            <w:tcW w:w="3006" w:type="dxa"/>
          </w:tcPr>
          <w:p w14:paraId="69D37230" w14:textId="74D040C0" w:rsidR="00C621B7" w:rsidRPr="001757E9" w:rsidRDefault="0095256B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9B204E6" wp14:editId="3338E876">
                  <wp:extent cx="1616186" cy="1520982"/>
                  <wp:effectExtent l="0" t="0" r="317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46" cy="1522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</w:tcPr>
          <w:p w14:paraId="6FD096B1" w14:textId="28885F6D" w:rsidR="009E3DF6" w:rsidRPr="00C621B7" w:rsidRDefault="009E3DF6" w:rsidP="00C621B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 following page will tell you about </w:t>
            </w:r>
            <w:r w:rsidR="00C621B7">
              <w:rPr>
                <w:rFonts w:cs="Arial"/>
                <w:sz w:val="32"/>
                <w:szCs w:val="32"/>
              </w:rPr>
              <w:t xml:space="preserve">the 6 areas </w:t>
            </w:r>
            <w:r>
              <w:rPr>
                <w:rFonts w:cs="Arial"/>
                <w:sz w:val="32"/>
                <w:szCs w:val="32"/>
              </w:rPr>
              <w:t xml:space="preserve">we </w:t>
            </w:r>
            <w:r w:rsidR="003F5820">
              <w:rPr>
                <w:rFonts w:cs="Arial"/>
                <w:sz w:val="32"/>
                <w:szCs w:val="32"/>
              </w:rPr>
              <w:t>will</w:t>
            </w:r>
            <w:r>
              <w:rPr>
                <w:rFonts w:cs="Arial"/>
                <w:sz w:val="32"/>
                <w:szCs w:val="32"/>
              </w:rPr>
              <w:t xml:space="preserve"> focus on </w:t>
            </w:r>
            <w:r w:rsidR="00C621B7">
              <w:rPr>
                <w:rFonts w:cs="Arial"/>
                <w:sz w:val="32"/>
                <w:szCs w:val="32"/>
              </w:rPr>
              <w:t xml:space="preserve">in </w:t>
            </w:r>
            <w:r w:rsidR="004965FA">
              <w:rPr>
                <w:rFonts w:cs="Arial"/>
                <w:sz w:val="32"/>
                <w:szCs w:val="32"/>
              </w:rPr>
              <w:t>2024.</w:t>
            </w:r>
            <w:r w:rsidR="00C621B7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2F6A5E" w14:paraId="4EE0A269" w14:textId="77777777" w:rsidTr="0095256B">
        <w:tc>
          <w:tcPr>
            <w:tcW w:w="3006" w:type="dxa"/>
          </w:tcPr>
          <w:p w14:paraId="37323892" w14:textId="77777777" w:rsidR="002F6A5E" w:rsidRPr="001757E9" w:rsidRDefault="002F6A5E" w:rsidP="00276457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756" w:type="dxa"/>
          </w:tcPr>
          <w:p w14:paraId="1CB10A30" w14:textId="27DCDE51" w:rsidR="002F6A5E" w:rsidRPr="002F6A5E" w:rsidRDefault="002F6A5E" w:rsidP="002F6A5E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689A7B17" w14:textId="77777777" w:rsidR="00C621B7" w:rsidRDefault="00C621B7" w:rsidP="009B10B7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9"/>
        <w:gridCol w:w="7573"/>
      </w:tblGrid>
      <w:tr w:rsidR="00A029C0" w:rsidRPr="00A029C0" w14:paraId="12E86D64" w14:textId="77777777" w:rsidTr="009E3DF6">
        <w:tc>
          <w:tcPr>
            <w:tcW w:w="3109" w:type="dxa"/>
          </w:tcPr>
          <w:p w14:paraId="097E945E" w14:textId="4D46B456" w:rsidR="00A029C0" w:rsidRDefault="00A029C0" w:rsidP="00053DB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BB51C45" w14:textId="77777777" w:rsidR="003557B6" w:rsidRDefault="00B7793C" w:rsidP="00053DB7">
            <w:pPr>
              <w:jc w:val="center"/>
              <w:rPr>
                <w:rFonts w:cs="Arial"/>
                <w:sz w:val="32"/>
                <w:szCs w:val="32"/>
              </w:rPr>
            </w:pPr>
            <w:r w:rsidRPr="003557B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18AAA43" wp14:editId="1FB2C3A1">
                  <wp:extent cx="1630018" cy="1727976"/>
                  <wp:effectExtent l="0" t="0" r="889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74" cy="173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63157" w14:textId="3A8027FB" w:rsidR="00B7793C" w:rsidRPr="00A029C0" w:rsidRDefault="00B7793C" w:rsidP="00053DB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573" w:type="dxa"/>
          </w:tcPr>
          <w:p w14:paraId="4A338C05" w14:textId="77777777" w:rsidR="00B7793C" w:rsidRDefault="00B7793C" w:rsidP="00B7793C">
            <w:pPr>
              <w:pStyle w:val="ListParagraph"/>
              <w:rPr>
                <w:rFonts w:cs="Arial"/>
                <w:b/>
                <w:bCs/>
                <w:sz w:val="36"/>
                <w:szCs w:val="36"/>
              </w:rPr>
            </w:pPr>
          </w:p>
          <w:p w14:paraId="0A764E0A" w14:textId="757986F7" w:rsidR="00C722B8" w:rsidRPr="00CC5229" w:rsidRDefault="00C621B7" w:rsidP="00CC5229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1. </w:t>
            </w:r>
            <w:r w:rsidR="00C722B8" w:rsidRPr="00CC5229">
              <w:rPr>
                <w:rFonts w:cs="Arial"/>
                <w:b/>
                <w:bCs/>
                <w:sz w:val="36"/>
                <w:szCs w:val="36"/>
              </w:rPr>
              <w:t>Wellbeing and independence</w:t>
            </w:r>
          </w:p>
          <w:p w14:paraId="7EE9891A" w14:textId="77777777" w:rsidR="00B7793C" w:rsidRDefault="00B7793C" w:rsidP="00B7793C">
            <w:pPr>
              <w:pStyle w:val="ListParagraph"/>
              <w:rPr>
                <w:rFonts w:cs="Arial"/>
                <w:b/>
                <w:bCs/>
                <w:sz w:val="36"/>
                <w:szCs w:val="36"/>
              </w:rPr>
            </w:pPr>
          </w:p>
          <w:p w14:paraId="5C0B9F70" w14:textId="5C1CB6F7" w:rsidR="00B7793C" w:rsidRPr="00091FB8" w:rsidRDefault="005E01DF" w:rsidP="00CC522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91FB8">
              <w:rPr>
                <w:rFonts w:cs="Arial"/>
                <w:b/>
                <w:bCs/>
                <w:sz w:val="32"/>
                <w:szCs w:val="32"/>
              </w:rPr>
              <w:t>L</w:t>
            </w:r>
            <w:r w:rsidR="00B7793C" w:rsidRPr="00091FB8">
              <w:rPr>
                <w:rFonts w:cs="Arial"/>
                <w:b/>
                <w:bCs/>
                <w:sz w:val="32"/>
                <w:szCs w:val="32"/>
              </w:rPr>
              <w:t>iving the life you want, keeping safe and well.</w:t>
            </w:r>
          </w:p>
          <w:p w14:paraId="3A4FE531" w14:textId="77777777" w:rsidR="00A029C0" w:rsidRDefault="00A029C0" w:rsidP="00C722B8">
            <w:pPr>
              <w:rPr>
                <w:rFonts w:cs="Arial"/>
                <w:sz w:val="32"/>
                <w:szCs w:val="32"/>
              </w:rPr>
            </w:pPr>
          </w:p>
          <w:p w14:paraId="7403362A" w14:textId="77777777" w:rsidR="006147A9" w:rsidRDefault="006147A9" w:rsidP="00C722B8">
            <w:pPr>
              <w:rPr>
                <w:rFonts w:cs="Arial"/>
                <w:sz w:val="32"/>
                <w:szCs w:val="32"/>
              </w:rPr>
            </w:pPr>
          </w:p>
          <w:p w14:paraId="7FAFB610" w14:textId="77777777" w:rsidR="006147A9" w:rsidRPr="00A029C0" w:rsidRDefault="006147A9" w:rsidP="00B7793C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299244F1" w14:textId="77777777" w:rsidR="00A029C0" w:rsidRDefault="00A029C0" w:rsidP="009B10B7">
      <w:pPr>
        <w:rPr>
          <w:rFonts w:cs="Arial"/>
          <w:sz w:val="32"/>
          <w:szCs w:val="32"/>
        </w:rPr>
      </w:pPr>
    </w:p>
    <w:p w14:paraId="304CBBF0" w14:textId="77777777" w:rsidR="00365047" w:rsidRDefault="00365047" w:rsidP="009B10B7">
      <w:pPr>
        <w:rPr>
          <w:rFonts w:cs="Arial"/>
          <w:sz w:val="32"/>
          <w:szCs w:val="32"/>
        </w:rPr>
      </w:pPr>
    </w:p>
    <w:p w14:paraId="034CC7EA" w14:textId="77777777" w:rsidR="00C621B7" w:rsidRDefault="00C621B7" w:rsidP="009B10B7">
      <w:pPr>
        <w:rPr>
          <w:rFonts w:cs="Arial"/>
          <w:sz w:val="32"/>
          <w:szCs w:val="32"/>
        </w:rPr>
      </w:pPr>
    </w:p>
    <w:p w14:paraId="529938A7" w14:textId="77777777" w:rsidR="00365047" w:rsidRDefault="00365047" w:rsidP="009B10B7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6"/>
        <w:gridCol w:w="7456"/>
      </w:tblGrid>
      <w:tr w:rsidR="00814DAA" w:rsidRPr="00AC6627" w14:paraId="339F9662" w14:textId="77777777" w:rsidTr="00345F04">
        <w:tc>
          <w:tcPr>
            <w:tcW w:w="3306" w:type="dxa"/>
          </w:tcPr>
          <w:p w14:paraId="570D1377" w14:textId="77777777" w:rsidR="00814DAA" w:rsidRDefault="001F0B96" w:rsidP="00FB4DEF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B2DC47" wp14:editId="3F581853">
                  <wp:extent cx="1286028" cy="101594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57" cy="101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15F393" w14:textId="77777777" w:rsidR="001F0B96" w:rsidRDefault="001F0B96" w:rsidP="00FB4DEF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095B8E4D" w14:textId="77777777" w:rsidR="00331DC6" w:rsidRDefault="00331DC6" w:rsidP="00FB4DEF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59E6EC74" w14:textId="77777777" w:rsidR="00365047" w:rsidRDefault="00365047" w:rsidP="00FB4DEF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24E15080" w14:textId="24F9510A" w:rsidR="00331DC6" w:rsidRDefault="00331DC6" w:rsidP="00FB4DEF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456" w:type="dxa"/>
          </w:tcPr>
          <w:p w14:paraId="72DA168A" w14:textId="1ACCA4CF" w:rsidR="00814DAA" w:rsidRDefault="009D3CCE" w:rsidP="00FB4DEF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Good </w:t>
            </w:r>
            <w:r w:rsidR="00986F2E">
              <w:rPr>
                <w:rFonts w:cs="Arial"/>
                <w:b/>
                <w:bCs/>
                <w:sz w:val="36"/>
                <w:szCs w:val="36"/>
              </w:rPr>
              <w:t>means</w:t>
            </w:r>
            <w:r>
              <w:rPr>
                <w:rFonts w:cs="Arial"/>
                <w:b/>
                <w:bCs/>
                <w:sz w:val="36"/>
                <w:szCs w:val="36"/>
              </w:rPr>
              <w:t>:</w:t>
            </w:r>
          </w:p>
        </w:tc>
      </w:tr>
      <w:tr w:rsidR="002D30B6" w:rsidRPr="00AC6627" w14:paraId="69ACA8F3" w14:textId="77777777" w:rsidTr="00345F04">
        <w:tc>
          <w:tcPr>
            <w:tcW w:w="3306" w:type="dxa"/>
          </w:tcPr>
          <w:p w14:paraId="133DC604" w14:textId="524B2A1B" w:rsidR="00913DBD" w:rsidRDefault="00A71CD3" w:rsidP="00FB4DEF">
            <w:pPr>
              <w:jc w:val="center"/>
              <w:rPr>
                <w:rFonts w:cs="Arial"/>
                <w:sz w:val="32"/>
                <w:szCs w:val="32"/>
              </w:rPr>
            </w:pPr>
            <w:r w:rsidRPr="00A71CD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F4B15D7" wp14:editId="49A23D76">
                  <wp:extent cx="1582114" cy="124324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81" cy="125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6EB59" w14:textId="77777777" w:rsidR="00331DC6" w:rsidRDefault="00331DC6" w:rsidP="00FB4DE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D37938D" w14:textId="77777777" w:rsidR="00331DC6" w:rsidRDefault="00331DC6" w:rsidP="00FB4DE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0F30553" w14:textId="6F4954A9" w:rsidR="00560085" w:rsidRPr="00AC6627" w:rsidRDefault="00560085" w:rsidP="00FB4DE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456" w:type="dxa"/>
          </w:tcPr>
          <w:p w14:paraId="49BACF98" w14:textId="77777777" w:rsidR="00F87F8B" w:rsidRDefault="00F87F8B" w:rsidP="00FB4DEF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160DE88" w14:textId="2F22F50A" w:rsidR="00FB4DEF" w:rsidRPr="00715A75" w:rsidRDefault="00F87F8B" w:rsidP="00715A75">
            <w:pPr>
              <w:pStyle w:val="ListParagraph"/>
              <w:numPr>
                <w:ilvl w:val="0"/>
                <w:numId w:val="47"/>
              </w:numPr>
              <w:rPr>
                <w:rFonts w:ascii="Arial" w:hAnsi="Arial" w:cs="Arial"/>
                <w:sz w:val="32"/>
                <w:szCs w:val="32"/>
              </w:rPr>
            </w:pPr>
            <w:r w:rsidRPr="00715A75">
              <w:rPr>
                <w:rFonts w:ascii="Arial" w:hAnsi="Arial" w:cs="Arial"/>
                <w:sz w:val="32"/>
                <w:szCs w:val="32"/>
              </w:rPr>
              <w:t>D</w:t>
            </w:r>
            <w:r w:rsidR="00FB4DEF" w:rsidRPr="00715A75">
              <w:rPr>
                <w:rFonts w:ascii="Arial" w:hAnsi="Arial" w:cs="Arial"/>
                <w:sz w:val="32"/>
                <w:szCs w:val="32"/>
              </w:rPr>
              <w:t>o</w:t>
            </w:r>
            <w:r w:rsidR="00037115" w:rsidRPr="00715A75">
              <w:rPr>
                <w:rFonts w:ascii="Arial" w:hAnsi="Arial" w:cs="Arial"/>
                <w:sz w:val="32"/>
                <w:szCs w:val="32"/>
              </w:rPr>
              <w:t>ing</w:t>
            </w:r>
            <w:r w:rsidR="00FB4DEF" w:rsidRPr="00715A75">
              <w:rPr>
                <w:rFonts w:ascii="Arial" w:hAnsi="Arial" w:cs="Arial"/>
                <w:sz w:val="32"/>
                <w:szCs w:val="32"/>
              </w:rPr>
              <w:t xml:space="preserve"> the things that are important to </w:t>
            </w:r>
            <w:r w:rsidR="006D7ABD" w:rsidRPr="00715A75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="00303F40" w:rsidRPr="00715A75">
              <w:rPr>
                <w:rFonts w:ascii="Arial" w:hAnsi="Arial" w:cs="Arial"/>
                <w:sz w:val="32"/>
                <w:szCs w:val="32"/>
              </w:rPr>
              <w:t xml:space="preserve">as </w:t>
            </w:r>
            <w:r w:rsidR="00FB4DEF" w:rsidRPr="00715A75">
              <w:rPr>
                <w:rFonts w:ascii="Arial" w:hAnsi="Arial" w:cs="Arial"/>
                <w:sz w:val="32"/>
                <w:szCs w:val="32"/>
              </w:rPr>
              <w:t>independently as possible.</w:t>
            </w:r>
          </w:p>
          <w:p w14:paraId="1620215D" w14:textId="77777777" w:rsidR="00913DBD" w:rsidRPr="00D909AE" w:rsidRDefault="00913DBD" w:rsidP="009B10B7">
            <w:pPr>
              <w:rPr>
                <w:rFonts w:cs="Arial"/>
                <w:sz w:val="32"/>
                <w:szCs w:val="32"/>
              </w:rPr>
            </w:pPr>
          </w:p>
        </w:tc>
      </w:tr>
      <w:tr w:rsidR="002D30B6" w:rsidRPr="00AC6627" w14:paraId="1BA3B8A6" w14:textId="77777777" w:rsidTr="00345F04">
        <w:trPr>
          <w:trHeight w:val="362"/>
        </w:trPr>
        <w:tc>
          <w:tcPr>
            <w:tcW w:w="3306" w:type="dxa"/>
          </w:tcPr>
          <w:p w14:paraId="4F80C158" w14:textId="259EE6C2" w:rsidR="00115300" w:rsidRDefault="00115300" w:rsidP="00F30C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D9B6355" w14:textId="77777777" w:rsidR="00115300" w:rsidRDefault="00115300" w:rsidP="00F30C76">
            <w:pPr>
              <w:jc w:val="center"/>
              <w:rPr>
                <w:rFonts w:cs="Arial"/>
                <w:sz w:val="32"/>
                <w:szCs w:val="32"/>
              </w:rPr>
            </w:pPr>
            <w:r w:rsidRPr="00B87B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FE99FE3" wp14:editId="60A7788B">
                  <wp:extent cx="1574790" cy="1450427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17" cy="145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9099A" w14:textId="77777777" w:rsidR="005E01DF" w:rsidRDefault="005E01DF" w:rsidP="00F30C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D45DA93" w14:textId="72897F68" w:rsidR="00331DC6" w:rsidRPr="00AC6627" w:rsidRDefault="00331DC6" w:rsidP="00F30C7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456" w:type="dxa"/>
          </w:tcPr>
          <w:p w14:paraId="22E4FD2A" w14:textId="77777777" w:rsidR="00331DC6" w:rsidRPr="00331DC6" w:rsidRDefault="00331DC6" w:rsidP="00331DC6">
            <w:pPr>
              <w:pStyle w:val="ListParagraph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7D33DA5" w14:textId="2AF20CE2" w:rsidR="00D02617" w:rsidRPr="00715A75" w:rsidRDefault="00F30C76" w:rsidP="00715A75">
            <w:pPr>
              <w:pStyle w:val="ListParagraph"/>
              <w:numPr>
                <w:ilvl w:val="0"/>
                <w:numId w:val="47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15A75">
              <w:rPr>
                <w:rFonts w:ascii="Arial" w:hAnsi="Arial" w:cs="Arial"/>
                <w:sz w:val="32"/>
                <w:szCs w:val="32"/>
              </w:rPr>
              <w:t>Being</w:t>
            </w:r>
            <w:r w:rsidR="00D02617" w:rsidRPr="00715A75">
              <w:rPr>
                <w:rFonts w:ascii="Arial" w:hAnsi="Arial" w:cs="Arial"/>
                <w:sz w:val="32"/>
                <w:szCs w:val="32"/>
              </w:rPr>
              <w:t xml:space="preserve"> treated with respect and dignity</w:t>
            </w:r>
            <w:r w:rsidR="00D02617" w:rsidRPr="00715A75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5BDF2BE4" w14:textId="1AD9C9E4" w:rsidR="00AC6627" w:rsidRPr="00AC6627" w:rsidRDefault="00AC6627" w:rsidP="003962FE">
            <w:pPr>
              <w:rPr>
                <w:rFonts w:cs="Arial"/>
                <w:sz w:val="32"/>
                <w:szCs w:val="32"/>
              </w:rPr>
            </w:pPr>
          </w:p>
        </w:tc>
      </w:tr>
      <w:tr w:rsidR="002D30B6" w:rsidRPr="00AC6627" w14:paraId="24DAEBA1" w14:textId="77777777" w:rsidTr="00345F04">
        <w:tc>
          <w:tcPr>
            <w:tcW w:w="3306" w:type="dxa"/>
          </w:tcPr>
          <w:p w14:paraId="5ACE5AA1" w14:textId="77777777" w:rsidR="00AC6627" w:rsidRDefault="006D75CE" w:rsidP="000B67A1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8190F54" wp14:editId="764D71D1">
                  <wp:extent cx="1741336" cy="1102250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30" cy="1112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5D3555" w14:textId="77777777" w:rsidR="00365047" w:rsidRDefault="00365047" w:rsidP="004965FA">
            <w:pPr>
              <w:rPr>
                <w:rFonts w:cs="Arial"/>
                <w:sz w:val="32"/>
                <w:szCs w:val="32"/>
              </w:rPr>
            </w:pPr>
          </w:p>
          <w:p w14:paraId="4FA79E39" w14:textId="77777777" w:rsidR="00345F04" w:rsidRDefault="00345F04" w:rsidP="004965FA">
            <w:pPr>
              <w:rPr>
                <w:rFonts w:cs="Arial"/>
                <w:sz w:val="32"/>
                <w:szCs w:val="32"/>
              </w:rPr>
            </w:pPr>
          </w:p>
          <w:p w14:paraId="35133C4A" w14:textId="2FCDE91F" w:rsidR="00345F04" w:rsidRPr="00AC6627" w:rsidRDefault="00345F04" w:rsidP="004965FA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456" w:type="dxa"/>
          </w:tcPr>
          <w:p w14:paraId="1E9D852B" w14:textId="77777777" w:rsidR="009A21A5" w:rsidRPr="00345F04" w:rsidRDefault="00037115" w:rsidP="0062460E">
            <w:pPr>
              <w:pStyle w:val="ListParagraph"/>
              <w:numPr>
                <w:ilvl w:val="0"/>
                <w:numId w:val="47"/>
              </w:numPr>
              <w:rPr>
                <w:rFonts w:ascii="Arial" w:hAnsi="Arial" w:cs="Arial"/>
                <w:sz w:val="32"/>
                <w:szCs w:val="32"/>
              </w:rPr>
            </w:pPr>
            <w:r w:rsidRPr="00345F04">
              <w:rPr>
                <w:rFonts w:ascii="Arial" w:hAnsi="Arial" w:cs="Arial"/>
                <w:sz w:val="32"/>
                <w:szCs w:val="32"/>
              </w:rPr>
              <w:t>Having</w:t>
            </w:r>
            <w:r w:rsidR="001B280E" w:rsidRPr="00345F04">
              <w:rPr>
                <w:rFonts w:ascii="Arial" w:hAnsi="Arial" w:cs="Arial"/>
                <w:sz w:val="32"/>
                <w:szCs w:val="32"/>
              </w:rPr>
              <w:t xml:space="preserve"> a place</w:t>
            </w:r>
            <w:r w:rsidR="00303F40" w:rsidRPr="00345F04">
              <w:rPr>
                <w:rFonts w:ascii="Arial" w:hAnsi="Arial" w:cs="Arial"/>
                <w:sz w:val="32"/>
                <w:szCs w:val="32"/>
              </w:rPr>
              <w:t xml:space="preserve"> you</w:t>
            </w:r>
            <w:r w:rsidR="001B280E" w:rsidRPr="00345F04">
              <w:rPr>
                <w:rFonts w:ascii="Arial" w:hAnsi="Arial" w:cs="Arial"/>
                <w:sz w:val="32"/>
                <w:szCs w:val="32"/>
              </w:rPr>
              <w:t xml:space="preserve"> can call home</w:t>
            </w:r>
            <w:r w:rsidR="009A21A5" w:rsidRPr="00345F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AD1B113" w14:textId="77777777" w:rsidR="009A21A5" w:rsidRDefault="009A21A5" w:rsidP="009A21A5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395679C7" w14:textId="77777777" w:rsidR="00365047" w:rsidRDefault="00365047" w:rsidP="009B10B7">
            <w:pPr>
              <w:rPr>
                <w:rFonts w:cs="Arial"/>
                <w:sz w:val="32"/>
                <w:szCs w:val="32"/>
              </w:rPr>
            </w:pPr>
          </w:p>
          <w:p w14:paraId="3DFCC33E" w14:textId="77777777" w:rsidR="005E01DF" w:rsidRPr="00AC6627" w:rsidRDefault="005E01DF" w:rsidP="009B10B7">
            <w:pPr>
              <w:rPr>
                <w:rFonts w:cs="Arial"/>
                <w:sz w:val="32"/>
                <w:szCs w:val="32"/>
              </w:rPr>
            </w:pPr>
          </w:p>
        </w:tc>
      </w:tr>
      <w:tr w:rsidR="002D30B6" w:rsidRPr="00AC6627" w14:paraId="51C51FF9" w14:textId="77777777" w:rsidTr="00345F04">
        <w:tc>
          <w:tcPr>
            <w:tcW w:w="3306" w:type="dxa"/>
          </w:tcPr>
          <w:p w14:paraId="6974676A" w14:textId="77777777" w:rsidR="00AC6627" w:rsidRDefault="001123EB" w:rsidP="00AE192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BD1F85B" wp14:editId="2A5B6BAA">
                  <wp:extent cx="1719122" cy="189186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41" cy="1902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C946E0" w14:textId="77777777" w:rsidR="00365047" w:rsidRDefault="00365047" w:rsidP="00AE192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2C07C4E" w14:textId="77777777" w:rsidR="00DB0517" w:rsidRDefault="00DB0517" w:rsidP="009A21A5">
            <w:pPr>
              <w:rPr>
                <w:rFonts w:cs="Arial"/>
                <w:sz w:val="32"/>
                <w:szCs w:val="32"/>
              </w:rPr>
            </w:pPr>
          </w:p>
          <w:p w14:paraId="5764F2E5" w14:textId="77777777" w:rsidR="00345F04" w:rsidRDefault="00345F04" w:rsidP="009A21A5">
            <w:pPr>
              <w:rPr>
                <w:rFonts w:cs="Arial"/>
                <w:sz w:val="32"/>
                <w:szCs w:val="32"/>
              </w:rPr>
            </w:pPr>
          </w:p>
          <w:p w14:paraId="1FE7D927" w14:textId="2FB85091" w:rsidR="00345F04" w:rsidRPr="00AC6627" w:rsidRDefault="00345F04" w:rsidP="009A21A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456" w:type="dxa"/>
          </w:tcPr>
          <w:p w14:paraId="39260FBE" w14:textId="12E3B279" w:rsidR="00AC6627" w:rsidRPr="003F5820" w:rsidRDefault="003F5820" w:rsidP="009B10B7">
            <w:pPr>
              <w:pStyle w:val="ListParagraph"/>
              <w:numPr>
                <w:ilvl w:val="0"/>
                <w:numId w:val="47"/>
              </w:numPr>
              <w:rPr>
                <w:rFonts w:cs="Arial"/>
                <w:sz w:val="32"/>
                <w:szCs w:val="32"/>
              </w:rPr>
            </w:pPr>
            <w:r w:rsidRPr="003F5820">
              <w:rPr>
                <w:rFonts w:ascii="Arial" w:hAnsi="Arial" w:cs="Arial"/>
                <w:sz w:val="32"/>
                <w:szCs w:val="32"/>
              </w:rPr>
              <w:t xml:space="preserve">Having </w:t>
            </w:r>
            <w:r w:rsidR="0095256B">
              <w:rPr>
                <w:rFonts w:ascii="Arial" w:hAnsi="Arial" w:cs="Arial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sz w:val="32"/>
                <w:szCs w:val="32"/>
              </w:rPr>
              <w:t xml:space="preserve">equipment or adaptations you need </w:t>
            </w:r>
            <w:r w:rsidR="00345F04">
              <w:rPr>
                <w:rFonts w:ascii="Arial" w:hAnsi="Arial" w:cs="Arial"/>
                <w:sz w:val="32"/>
                <w:szCs w:val="32"/>
              </w:rPr>
              <w:t>at</w:t>
            </w:r>
            <w:r>
              <w:rPr>
                <w:rFonts w:ascii="Arial" w:hAnsi="Arial" w:cs="Arial"/>
                <w:sz w:val="32"/>
                <w:szCs w:val="32"/>
              </w:rPr>
              <w:t xml:space="preserve"> home</w:t>
            </w:r>
            <w:r w:rsidR="0095256B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57C7382" w14:textId="77777777" w:rsidR="00DB0517" w:rsidRDefault="00DB0517" w:rsidP="009B10B7">
            <w:pPr>
              <w:rPr>
                <w:rFonts w:cs="Arial"/>
                <w:sz w:val="32"/>
                <w:szCs w:val="32"/>
              </w:rPr>
            </w:pPr>
          </w:p>
          <w:p w14:paraId="1C826764" w14:textId="11479E02" w:rsidR="00DB0517" w:rsidRPr="00AC6627" w:rsidRDefault="00DB0517" w:rsidP="009B10B7">
            <w:pPr>
              <w:rPr>
                <w:rFonts w:cs="Arial"/>
                <w:sz w:val="32"/>
                <w:szCs w:val="32"/>
              </w:rPr>
            </w:pPr>
          </w:p>
        </w:tc>
      </w:tr>
      <w:tr w:rsidR="002D30B6" w:rsidRPr="00AC6627" w14:paraId="324E451C" w14:textId="77777777" w:rsidTr="00345F04">
        <w:tc>
          <w:tcPr>
            <w:tcW w:w="3306" w:type="dxa"/>
          </w:tcPr>
          <w:p w14:paraId="35DC54D6" w14:textId="370A7C51" w:rsidR="002566B9" w:rsidRDefault="002566B9" w:rsidP="00F5059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3B1EBD0" w14:textId="5A195A47" w:rsidR="005E01DF" w:rsidRDefault="00345F04" w:rsidP="00F5059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EA77F18" wp14:editId="6414554F">
                  <wp:extent cx="1131683" cy="140983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92" cy="1412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428835" w14:textId="77777777" w:rsidR="00365047" w:rsidRDefault="00365047" w:rsidP="00F5059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0A96C9F" w14:textId="77777777" w:rsidR="005E01DF" w:rsidRDefault="005E01DF" w:rsidP="00F5059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9F5BE4" w14:textId="77777777" w:rsidR="00345F04" w:rsidRDefault="00345F04" w:rsidP="00F5059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AF9782" w14:textId="2973FFD4" w:rsidR="00345F04" w:rsidRPr="00AC6627" w:rsidRDefault="00345F04" w:rsidP="00F5059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456" w:type="dxa"/>
          </w:tcPr>
          <w:p w14:paraId="584791C8" w14:textId="77777777" w:rsidR="009A21A5" w:rsidRDefault="009A21A5" w:rsidP="009B10B7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E5447AA" w14:textId="19D49E51" w:rsidR="00992A7F" w:rsidRPr="00992A7F" w:rsidRDefault="003F5820" w:rsidP="009B10B7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Our priorities in 2024 will be </w:t>
            </w:r>
            <w:r w:rsidR="004F41B4">
              <w:rPr>
                <w:rFonts w:cs="Arial"/>
                <w:b/>
                <w:bCs/>
                <w:sz w:val="36"/>
                <w:szCs w:val="36"/>
              </w:rPr>
              <w:t>to</w:t>
            </w:r>
            <w:r w:rsidR="00C80C6A" w:rsidRPr="00C80C6A">
              <w:rPr>
                <w:rFonts w:cs="Arial"/>
                <w:b/>
                <w:bCs/>
                <w:sz w:val="36"/>
                <w:szCs w:val="36"/>
              </w:rPr>
              <w:t>:</w:t>
            </w:r>
          </w:p>
        </w:tc>
      </w:tr>
      <w:tr w:rsidR="002D30B6" w:rsidRPr="00AC6627" w14:paraId="2BF7AA88" w14:textId="77777777" w:rsidTr="00345F04">
        <w:tc>
          <w:tcPr>
            <w:tcW w:w="3306" w:type="dxa"/>
          </w:tcPr>
          <w:p w14:paraId="49F0B0BE" w14:textId="3FCC7EA3" w:rsidR="00365A64" w:rsidRDefault="00345F04" w:rsidP="00C80C6A">
            <w:pPr>
              <w:jc w:val="center"/>
              <w:rPr>
                <w:rFonts w:cs="Arial"/>
                <w:sz w:val="32"/>
                <w:szCs w:val="32"/>
              </w:rPr>
            </w:pPr>
            <w:r w:rsidRPr="00345F0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3183AD" wp14:editId="590F950A">
                  <wp:extent cx="1557719" cy="1602464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52" cy="16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FB481" w14:textId="4B863787" w:rsidR="009E3DF6" w:rsidRPr="00AC6627" w:rsidRDefault="009E3DF6" w:rsidP="00345F0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456" w:type="dxa"/>
          </w:tcPr>
          <w:p w14:paraId="568D6444" w14:textId="27EEBEA6" w:rsidR="00EE06A6" w:rsidRPr="00303F40" w:rsidRDefault="00846528" w:rsidP="0067610B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03F40">
              <w:rPr>
                <w:rFonts w:ascii="Arial" w:hAnsi="Arial" w:cs="Arial"/>
                <w:sz w:val="32"/>
                <w:szCs w:val="32"/>
              </w:rPr>
              <w:t>R</w:t>
            </w:r>
            <w:r w:rsidR="00EE06A6" w:rsidRPr="00303F40">
              <w:rPr>
                <w:rFonts w:ascii="Arial" w:hAnsi="Arial" w:cs="Arial"/>
                <w:sz w:val="32"/>
                <w:szCs w:val="32"/>
              </w:rPr>
              <w:t xml:space="preserve">educe </w:t>
            </w:r>
            <w:r w:rsidR="00345F04">
              <w:rPr>
                <w:rFonts w:ascii="Arial" w:hAnsi="Arial" w:cs="Arial"/>
                <w:sz w:val="32"/>
                <w:szCs w:val="32"/>
              </w:rPr>
              <w:t>how long</w:t>
            </w:r>
            <w:r w:rsidR="00EE06A6" w:rsidRPr="00303F4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96663">
              <w:rPr>
                <w:rFonts w:ascii="Arial" w:hAnsi="Arial" w:cs="Arial"/>
                <w:sz w:val="32"/>
                <w:szCs w:val="32"/>
              </w:rPr>
              <w:t>people</w:t>
            </w:r>
            <w:r w:rsidR="00EE06A6" w:rsidRPr="00303F40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 w:rsidR="00345F04">
              <w:rPr>
                <w:rFonts w:ascii="Arial" w:hAnsi="Arial" w:cs="Arial"/>
                <w:sz w:val="32"/>
                <w:szCs w:val="32"/>
              </w:rPr>
              <w:t>have to</w:t>
            </w:r>
            <w:proofErr w:type="gramEnd"/>
            <w:r w:rsidR="00345F0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E06A6" w:rsidRPr="00303F40">
              <w:rPr>
                <w:rFonts w:ascii="Arial" w:hAnsi="Arial" w:cs="Arial"/>
                <w:sz w:val="32"/>
                <w:szCs w:val="32"/>
              </w:rPr>
              <w:t>wait for conversations and support.</w:t>
            </w:r>
          </w:p>
          <w:p w14:paraId="0B3C8645" w14:textId="0DCA48E8" w:rsidR="00365A64" w:rsidRPr="00AC6627" w:rsidRDefault="00365A64" w:rsidP="0053300F">
            <w:pPr>
              <w:rPr>
                <w:rFonts w:cs="Arial"/>
                <w:sz w:val="32"/>
                <w:szCs w:val="32"/>
              </w:rPr>
            </w:pPr>
          </w:p>
        </w:tc>
      </w:tr>
      <w:tr w:rsidR="002D30B6" w:rsidRPr="00AC6627" w14:paraId="53FF022F" w14:textId="77777777" w:rsidTr="00345F04">
        <w:tc>
          <w:tcPr>
            <w:tcW w:w="3306" w:type="dxa"/>
          </w:tcPr>
          <w:p w14:paraId="06CBCD2C" w14:textId="77777777" w:rsidR="00365047" w:rsidRDefault="003158AC" w:rsidP="00345F0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E58FEBC" wp14:editId="21A418BD">
                  <wp:extent cx="1947209" cy="1457607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52" cy="1466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663721" w14:textId="77777777" w:rsidR="00345F04" w:rsidRDefault="00345F04" w:rsidP="00345F0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4AAFDDA" w14:textId="77777777" w:rsidR="00345F04" w:rsidRDefault="00345F04" w:rsidP="00345F0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002D865" w14:textId="31B8EC20" w:rsidR="00345F04" w:rsidRPr="00AC6627" w:rsidRDefault="00345F04" w:rsidP="00345F0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456" w:type="dxa"/>
          </w:tcPr>
          <w:p w14:paraId="5A079F7B" w14:textId="4606922C" w:rsidR="00A254C0" w:rsidRPr="00A254C0" w:rsidRDefault="00846528" w:rsidP="0067610B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03F40">
              <w:rPr>
                <w:rFonts w:ascii="Arial" w:hAnsi="Arial" w:cs="Arial"/>
                <w:sz w:val="32"/>
                <w:szCs w:val="32"/>
              </w:rPr>
              <w:t>W</w:t>
            </w:r>
            <w:r w:rsidR="00D82AF1" w:rsidRPr="00303F40">
              <w:rPr>
                <w:rFonts w:ascii="Arial" w:hAnsi="Arial" w:cs="Arial"/>
                <w:sz w:val="32"/>
                <w:szCs w:val="32"/>
              </w:rPr>
              <w:t xml:space="preserve">ork </w:t>
            </w:r>
            <w:r w:rsidRPr="00303F40">
              <w:rPr>
                <w:rFonts w:ascii="Arial" w:hAnsi="Arial" w:cs="Arial"/>
                <w:sz w:val="32"/>
                <w:szCs w:val="32"/>
              </w:rPr>
              <w:t>together</w:t>
            </w:r>
            <w:r w:rsidR="00D82AF1" w:rsidRPr="00303F4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B4306">
              <w:rPr>
                <w:rFonts w:ascii="Arial" w:hAnsi="Arial" w:cs="Arial"/>
                <w:sz w:val="32"/>
                <w:szCs w:val="32"/>
              </w:rPr>
              <w:t xml:space="preserve">with local councils </w:t>
            </w:r>
            <w:r w:rsidRPr="00303F40">
              <w:rPr>
                <w:rFonts w:ascii="Arial" w:hAnsi="Arial" w:cs="Arial"/>
                <w:sz w:val="32"/>
                <w:szCs w:val="32"/>
              </w:rPr>
              <w:t xml:space="preserve">so </w:t>
            </w:r>
            <w:r w:rsidR="00345F04">
              <w:rPr>
                <w:rFonts w:ascii="Arial" w:hAnsi="Arial" w:cs="Arial"/>
                <w:sz w:val="32"/>
                <w:szCs w:val="32"/>
              </w:rPr>
              <w:t>there is</w:t>
            </w:r>
            <w:r w:rsidRPr="00303F40">
              <w:rPr>
                <w:rFonts w:ascii="Arial" w:hAnsi="Arial" w:cs="Arial"/>
                <w:sz w:val="32"/>
                <w:szCs w:val="32"/>
              </w:rPr>
              <w:t xml:space="preserve"> more</w:t>
            </w:r>
            <w:r w:rsidR="00D82AF1" w:rsidRPr="00303F40">
              <w:rPr>
                <w:rFonts w:ascii="Arial" w:hAnsi="Arial" w:cs="Arial"/>
                <w:sz w:val="32"/>
                <w:szCs w:val="32"/>
              </w:rPr>
              <w:t xml:space="preserve"> local </w:t>
            </w:r>
            <w:r w:rsidR="00A254C0" w:rsidRPr="00303F40">
              <w:rPr>
                <w:rFonts w:ascii="Arial" w:hAnsi="Arial" w:cs="Arial"/>
                <w:sz w:val="32"/>
                <w:szCs w:val="32"/>
              </w:rPr>
              <w:t>housing.</w:t>
            </w:r>
            <w:r w:rsidR="00D82AF1" w:rsidRPr="00303F4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B8165DF" w14:textId="77777777" w:rsidR="00A254C0" w:rsidRPr="00A254C0" w:rsidRDefault="00A254C0" w:rsidP="00A254C0">
            <w:pPr>
              <w:pStyle w:val="ListParagraph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834932D" w14:textId="1E474777" w:rsidR="00365A64" w:rsidRPr="00345F04" w:rsidRDefault="00A254C0" w:rsidP="00345F04">
            <w:pPr>
              <w:pStyle w:val="ListParagrap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will help </w:t>
            </w:r>
            <w:r w:rsidR="00F26862">
              <w:rPr>
                <w:rFonts w:ascii="Arial" w:hAnsi="Arial" w:cs="Arial"/>
                <w:sz w:val="32"/>
                <w:szCs w:val="32"/>
              </w:rPr>
              <w:t>people</w:t>
            </w:r>
            <w:r w:rsidR="00D82AF1" w:rsidRPr="00303F4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45F04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D82AF1" w:rsidRPr="00303F40">
              <w:rPr>
                <w:rFonts w:ascii="Arial" w:hAnsi="Arial" w:cs="Arial"/>
                <w:sz w:val="32"/>
                <w:szCs w:val="32"/>
              </w:rPr>
              <w:t>have a</w:t>
            </w:r>
            <w:r w:rsidR="00091FB8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82AF1" w:rsidRPr="00303F40">
              <w:rPr>
                <w:rFonts w:ascii="Arial" w:hAnsi="Arial" w:cs="Arial"/>
                <w:sz w:val="32"/>
                <w:szCs w:val="32"/>
              </w:rPr>
              <w:t xml:space="preserve">place to call home.    </w:t>
            </w:r>
          </w:p>
        </w:tc>
      </w:tr>
      <w:tr w:rsidR="002D30B6" w:rsidRPr="00AC6627" w14:paraId="37F3C2F3" w14:textId="77777777" w:rsidTr="00345F04">
        <w:tc>
          <w:tcPr>
            <w:tcW w:w="3306" w:type="dxa"/>
          </w:tcPr>
          <w:p w14:paraId="5C6F7672" w14:textId="77777777" w:rsidR="00D82AF1" w:rsidRDefault="00DE0581" w:rsidP="00C80C6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1A155DB" wp14:editId="122043F6">
                  <wp:extent cx="1907628" cy="2227484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55" cy="2241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77D699" w14:textId="77777777" w:rsidR="00DE0581" w:rsidRDefault="00DE0581" w:rsidP="00C80C6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6466AD1" w14:textId="77777777" w:rsidR="00365047" w:rsidRDefault="00365047" w:rsidP="00C80C6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A23B839" w14:textId="40F16949" w:rsidR="00345F04" w:rsidRPr="00AC6627" w:rsidRDefault="00345F04" w:rsidP="00C80C6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456" w:type="dxa"/>
          </w:tcPr>
          <w:p w14:paraId="175F23F9" w14:textId="272DD4CF" w:rsidR="00D82AF1" w:rsidRPr="00303F40" w:rsidRDefault="00A14244" w:rsidP="0067610B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32"/>
                <w:szCs w:val="32"/>
              </w:rPr>
            </w:pPr>
            <w:r w:rsidRPr="00303F40">
              <w:rPr>
                <w:rFonts w:ascii="Arial" w:hAnsi="Arial" w:cs="Arial"/>
                <w:sz w:val="32"/>
                <w:szCs w:val="32"/>
              </w:rPr>
              <w:t>Help more people</w:t>
            </w:r>
            <w:r w:rsidR="0098640A" w:rsidRPr="00303F4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03F40">
              <w:rPr>
                <w:rFonts w:ascii="Arial" w:hAnsi="Arial" w:cs="Arial"/>
                <w:sz w:val="32"/>
                <w:szCs w:val="32"/>
              </w:rPr>
              <w:t>to</w:t>
            </w:r>
            <w:r w:rsidR="0098640A" w:rsidRPr="00303F40">
              <w:rPr>
                <w:rFonts w:ascii="Arial" w:hAnsi="Arial" w:cs="Arial"/>
                <w:sz w:val="32"/>
                <w:szCs w:val="32"/>
              </w:rPr>
              <w:t xml:space="preserve"> feel that </w:t>
            </w:r>
            <w:r w:rsidRPr="00303F40">
              <w:rPr>
                <w:rFonts w:ascii="Arial" w:hAnsi="Arial" w:cs="Arial"/>
                <w:sz w:val="32"/>
                <w:szCs w:val="32"/>
              </w:rPr>
              <w:t xml:space="preserve">their </w:t>
            </w:r>
            <w:r w:rsidR="0098640A" w:rsidRPr="00303F40">
              <w:rPr>
                <w:rFonts w:ascii="Arial" w:hAnsi="Arial" w:cs="Arial"/>
                <w:sz w:val="32"/>
                <w:szCs w:val="32"/>
              </w:rPr>
              <w:t xml:space="preserve">home is adapted </w:t>
            </w:r>
            <w:r w:rsidR="00345F04">
              <w:rPr>
                <w:rFonts w:ascii="Arial" w:hAnsi="Arial" w:cs="Arial"/>
                <w:sz w:val="32"/>
                <w:szCs w:val="32"/>
              </w:rPr>
              <w:t>to</w:t>
            </w:r>
            <w:r w:rsidR="00802423">
              <w:rPr>
                <w:rFonts w:ascii="Arial" w:hAnsi="Arial" w:cs="Arial"/>
                <w:sz w:val="32"/>
                <w:szCs w:val="32"/>
              </w:rPr>
              <w:t xml:space="preserve"> work for them</w:t>
            </w:r>
            <w:r w:rsidR="004F41B4" w:rsidRPr="00303F40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2D30B6" w:rsidRPr="00AC6627" w14:paraId="348103E5" w14:textId="77777777" w:rsidTr="00345F04">
        <w:tc>
          <w:tcPr>
            <w:tcW w:w="3306" w:type="dxa"/>
          </w:tcPr>
          <w:p w14:paraId="691F80D9" w14:textId="77777777" w:rsidR="0098640A" w:rsidRDefault="00EF0923" w:rsidP="00EF0923">
            <w:pPr>
              <w:jc w:val="center"/>
              <w:rPr>
                <w:rFonts w:cs="Arial"/>
                <w:sz w:val="32"/>
                <w:szCs w:val="32"/>
              </w:rPr>
            </w:pPr>
            <w:r w:rsidRPr="00EF092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703AECB" wp14:editId="488374F0">
                  <wp:extent cx="1749973" cy="1855140"/>
                  <wp:effectExtent l="0" t="0" r="317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75" cy="186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9C7E4" w14:textId="34FAC3BC" w:rsidR="00345F04" w:rsidRPr="00AC6627" w:rsidRDefault="00345F04" w:rsidP="00EF092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456" w:type="dxa"/>
          </w:tcPr>
          <w:p w14:paraId="614441C0" w14:textId="2449E3A4" w:rsidR="00CF3F64" w:rsidRPr="00303F40" w:rsidRDefault="00DE0581" w:rsidP="0067610B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32"/>
                <w:szCs w:val="32"/>
              </w:rPr>
            </w:pPr>
            <w:r w:rsidRPr="00303F40">
              <w:rPr>
                <w:rFonts w:ascii="Arial" w:hAnsi="Arial" w:cs="Arial"/>
                <w:sz w:val="32"/>
                <w:szCs w:val="32"/>
              </w:rPr>
              <w:t>W</w:t>
            </w:r>
            <w:r w:rsidR="00CF3F64" w:rsidRPr="00303F40">
              <w:rPr>
                <w:rFonts w:ascii="Arial" w:hAnsi="Arial" w:cs="Arial"/>
                <w:sz w:val="32"/>
                <w:szCs w:val="32"/>
              </w:rPr>
              <w:t xml:space="preserve">ork with </w:t>
            </w:r>
            <w:r w:rsidRPr="00303F40">
              <w:rPr>
                <w:rFonts w:ascii="Arial" w:hAnsi="Arial" w:cs="Arial"/>
                <w:sz w:val="32"/>
                <w:szCs w:val="32"/>
              </w:rPr>
              <w:t>people</w:t>
            </w:r>
            <w:r w:rsidR="00CF3F64" w:rsidRPr="00303F40">
              <w:rPr>
                <w:rFonts w:ascii="Arial" w:hAnsi="Arial" w:cs="Arial"/>
                <w:sz w:val="32"/>
                <w:szCs w:val="32"/>
              </w:rPr>
              <w:t xml:space="preserve"> from different organisations to improve  mental health</w:t>
            </w:r>
            <w:r w:rsidR="004F41B4" w:rsidRPr="00303F4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D76755C" w14:textId="4F5F2276" w:rsidR="0098640A" w:rsidRPr="0098640A" w:rsidRDefault="002E38FB" w:rsidP="00CF3F64">
            <w:pPr>
              <w:pStyle w:val="ListParagraph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</w:p>
        </w:tc>
      </w:tr>
    </w:tbl>
    <w:p w14:paraId="0A890D07" w14:textId="77777777" w:rsidR="00EF0923" w:rsidRDefault="00EF0923" w:rsidP="009B10B7">
      <w:pPr>
        <w:rPr>
          <w:rFonts w:cs="Arial"/>
          <w:sz w:val="32"/>
          <w:szCs w:val="32"/>
        </w:rPr>
      </w:pPr>
    </w:p>
    <w:p w14:paraId="2FBA8AB9" w14:textId="77777777" w:rsidR="005E01DF" w:rsidRDefault="005E01DF" w:rsidP="009B10B7">
      <w:pPr>
        <w:rPr>
          <w:rFonts w:cs="Arial"/>
          <w:sz w:val="32"/>
          <w:szCs w:val="32"/>
        </w:rPr>
      </w:pPr>
    </w:p>
    <w:p w14:paraId="6AFE424B" w14:textId="77777777" w:rsidR="009E3DF6" w:rsidRDefault="009E3DF6" w:rsidP="009B10B7">
      <w:pPr>
        <w:rPr>
          <w:rFonts w:cs="Arial"/>
          <w:sz w:val="32"/>
          <w:szCs w:val="32"/>
        </w:rPr>
      </w:pPr>
    </w:p>
    <w:p w14:paraId="7D98FF19" w14:textId="77777777" w:rsidR="009E3DF6" w:rsidRDefault="009E3DF6" w:rsidP="009B10B7">
      <w:pPr>
        <w:rPr>
          <w:rFonts w:cs="Arial"/>
          <w:sz w:val="32"/>
          <w:szCs w:val="32"/>
        </w:rPr>
      </w:pPr>
    </w:p>
    <w:p w14:paraId="3C0D5D2C" w14:textId="77777777" w:rsidR="009E3DF6" w:rsidRDefault="009E3DF6" w:rsidP="009B10B7">
      <w:pPr>
        <w:rPr>
          <w:rFonts w:cs="Arial"/>
          <w:sz w:val="32"/>
          <w:szCs w:val="32"/>
        </w:rPr>
      </w:pPr>
    </w:p>
    <w:p w14:paraId="379D2B31" w14:textId="77777777" w:rsidR="009E3DF6" w:rsidRDefault="009E3DF6" w:rsidP="009B10B7">
      <w:pPr>
        <w:rPr>
          <w:rFonts w:cs="Arial"/>
          <w:sz w:val="32"/>
          <w:szCs w:val="32"/>
        </w:rPr>
      </w:pPr>
    </w:p>
    <w:p w14:paraId="388539A6" w14:textId="77777777" w:rsidR="009E3DF6" w:rsidRDefault="009E3DF6" w:rsidP="009B10B7">
      <w:pPr>
        <w:rPr>
          <w:rFonts w:cs="Arial"/>
          <w:sz w:val="32"/>
          <w:szCs w:val="32"/>
        </w:rPr>
      </w:pPr>
    </w:p>
    <w:p w14:paraId="5200C7E9" w14:textId="77777777" w:rsidR="009E3DF6" w:rsidRDefault="009E3DF6" w:rsidP="009B10B7">
      <w:pPr>
        <w:rPr>
          <w:rFonts w:cs="Arial"/>
          <w:sz w:val="32"/>
          <w:szCs w:val="32"/>
        </w:rPr>
      </w:pPr>
    </w:p>
    <w:p w14:paraId="21984858" w14:textId="77777777" w:rsidR="005E01DF" w:rsidRDefault="005E01DF" w:rsidP="009B10B7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2"/>
        <w:gridCol w:w="7430"/>
      </w:tblGrid>
      <w:tr w:rsidR="00D442B7" w14:paraId="0D3F4B9F" w14:textId="77777777" w:rsidTr="00CC5229">
        <w:tc>
          <w:tcPr>
            <w:tcW w:w="3256" w:type="dxa"/>
          </w:tcPr>
          <w:p w14:paraId="196B5BC8" w14:textId="351DA0FE" w:rsidR="0053300F" w:rsidRDefault="0053300F" w:rsidP="00EF092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C7ABB0E" w14:textId="4216C291" w:rsidR="00832CB1" w:rsidRDefault="00CC5229" w:rsidP="00EF0923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E330A04" wp14:editId="265FD371">
                  <wp:extent cx="1739900" cy="1485730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13" cy="1487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74423BD1" w14:textId="77777777" w:rsidR="00365047" w:rsidRDefault="00365047" w:rsidP="00CC522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0244DD35" w14:textId="5FAE965A" w:rsidR="005E01DF" w:rsidRPr="00CC5229" w:rsidRDefault="00C621B7" w:rsidP="00CC5229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2. </w:t>
            </w:r>
            <w:r w:rsidR="008111D8" w:rsidRPr="00CC5229">
              <w:rPr>
                <w:rFonts w:cs="Arial"/>
                <w:b/>
                <w:bCs/>
                <w:sz w:val="36"/>
                <w:szCs w:val="36"/>
              </w:rPr>
              <w:t>Information and Advice</w:t>
            </w:r>
            <w:r w:rsidR="005E01DF" w:rsidRPr="00CC5229">
              <w:rPr>
                <w:rFonts w:cs="Arial"/>
                <w:b/>
                <w:bCs/>
                <w:sz w:val="36"/>
                <w:szCs w:val="36"/>
              </w:rPr>
              <w:t>.</w:t>
            </w:r>
          </w:p>
          <w:p w14:paraId="7D1CE655" w14:textId="77777777" w:rsidR="003A6794" w:rsidRDefault="003A6794" w:rsidP="003A6794">
            <w:pPr>
              <w:pStyle w:val="ListParagraph"/>
              <w:rPr>
                <w:rFonts w:cs="Arial"/>
                <w:b/>
                <w:bCs/>
                <w:sz w:val="36"/>
                <w:szCs w:val="36"/>
              </w:rPr>
            </w:pPr>
          </w:p>
          <w:p w14:paraId="3AD55AF2" w14:textId="5E50C8C9" w:rsidR="004E5CBA" w:rsidRPr="00091FB8" w:rsidRDefault="003A6794" w:rsidP="00CC522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91FB8">
              <w:rPr>
                <w:rFonts w:cs="Arial"/>
                <w:b/>
                <w:bCs/>
                <w:sz w:val="32"/>
                <w:szCs w:val="32"/>
              </w:rPr>
              <w:t xml:space="preserve">Having the information </w:t>
            </w:r>
            <w:r w:rsidR="00091FB8" w:rsidRPr="00091FB8">
              <w:rPr>
                <w:rFonts w:cs="Arial"/>
                <w:b/>
                <w:bCs/>
                <w:sz w:val="32"/>
                <w:szCs w:val="32"/>
              </w:rPr>
              <w:t>you</w:t>
            </w:r>
            <w:r w:rsidRPr="00091FB8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r w:rsidR="00CC5229" w:rsidRPr="00091FB8">
              <w:rPr>
                <w:rFonts w:cs="Arial"/>
                <w:b/>
                <w:bCs/>
                <w:sz w:val="32"/>
                <w:szCs w:val="32"/>
              </w:rPr>
              <w:t>need when</w:t>
            </w:r>
            <w:r w:rsidRPr="00091FB8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r w:rsidR="00091FB8" w:rsidRPr="00091FB8">
              <w:rPr>
                <w:rFonts w:cs="Arial"/>
                <w:b/>
                <w:bCs/>
                <w:sz w:val="32"/>
                <w:szCs w:val="32"/>
              </w:rPr>
              <w:t xml:space="preserve">you </w:t>
            </w:r>
            <w:r w:rsidRPr="00091FB8">
              <w:rPr>
                <w:rFonts w:cs="Arial"/>
                <w:b/>
                <w:bCs/>
                <w:sz w:val="32"/>
                <w:szCs w:val="32"/>
              </w:rPr>
              <w:t>need it.</w:t>
            </w:r>
          </w:p>
          <w:p w14:paraId="067CB69E" w14:textId="77777777" w:rsidR="005E01DF" w:rsidRDefault="005E01DF" w:rsidP="009B10B7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B66AE73" w14:textId="26E6FCCB" w:rsidR="0053300F" w:rsidRPr="008111D8" w:rsidRDefault="008111D8" w:rsidP="009B10B7">
            <w:pPr>
              <w:rPr>
                <w:rFonts w:cs="Arial"/>
                <w:sz w:val="36"/>
                <w:szCs w:val="36"/>
              </w:rPr>
            </w:pPr>
            <w:r w:rsidRPr="008111D8">
              <w:rPr>
                <w:rFonts w:cs="Arial"/>
                <w:b/>
                <w:bCs/>
                <w:sz w:val="36"/>
                <w:szCs w:val="36"/>
              </w:rPr>
              <w:t xml:space="preserve">  </w:t>
            </w:r>
          </w:p>
        </w:tc>
      </w:tr>
    </w:tbl>
    <w:p w14:paraId="6D600986" w14:textId="77777777" w:rsidR="00CC5229" w:rsidRDefault="00CC5229" w:rsidP="009B10B7">
      <w:pPr>
        <w:rPr>
          <w:rFonts w:cs="Arial"/>
          <w:sz w:val="32"/>
          <w:szCs w:val="32"/>
        </w:rPr>
      </w:pPr>
    </w:p>
    <w:p w14:paraId="43494EF8" w14:textId="77777777" w:rsidR="00365047" w:rsidRDefault="00365047" w:rsidP="009B10B7">
      <w:pPr>
        <w:rPr>
          <w:rFonts w:cs="Arial"/>
          <w:sz w:val="32"/>
          <w:szCs w:val="32"/>
        </w:rPr>
      </w:pPr>
    </w:p>
    <w:p w14:paraId="446F26AC" w14:textId="77777777" w:rsidR="00847CE1" w:rsidRDefault="00847CE1" w:rsidP="009B10B7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506"/>
      </w:tblGrid>
      <w:tr w:rsidR="00CC5229" w:rsidRPr="00CC5229" w14:paraId="129FD20B" w14:textId="77777777" w:rsidTr="00847CE1">
        <w:tc>
          <w:tcPr>
            <w:tcW w:w="3256" w:type="dxa"/>
          </w:tcPr>
          <w:p w14:paraId="194994DB" w14:textId="293BE39F" w:rsidR="00CC5229" w:rsidRPr="00CC5229" w:rsidRDefault="00CC5229" w:rsidP="00CC522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F228DC" w14:textId="77777777" w:rsidR="00CC5229" w:rsidRDefault="00CC5229" w:rsidP="00CC5229">
            <w:pPr>
              <w:jc w:val="center"/>
              <w:rPr>
                <w:rFonts w:cs="Arial"/>
                <w:sz w:val="32"/>
                <w:szCs w:val="32"/>
              </w:rPr>
            </w:pPr>
            <w:r w:rsidRPr="00CC52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F34B02D" wp14:editId="55F1DC5F">
                  <wp:extent cx="1409700" cy="111364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10" cy="1115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F6CC4E" w14:textId="77777777" w:rsidR="00365047" w:rsidRDefault="00365047" w:rsidP="00CC522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A89A382" w14:textId="77777777" w:rsidR="00CC5229" w:rsidRDefault="00CC5229" w:rsidP="00847CE1">
            <w:pPr>
              <w:rPr>
                <w:rFonts w:cs="Arial"/>
                <w:sz w:val="32"/>
                <w:szCs w:val="32"/>
              </w:rPr>
            </w:pPr>
          </w:p>
          <w:p w14:paraId="1DD56F90" w14:textId="77777777" w:rsidR="00847CE1" w:rsidRDefault="00847CE1" w:rsidP="00847CE1">
            <w:pPr>
              <w:rPr>
                <w:rFonts w:cs="Arial"/>
                <w:sz w:val="32"/>
                <w:szCs w:val="32"/>
              </w:rPr>
            </w:pPr>
          </w:p>
          <w:p w14:paraId="60A1272B" w14:textId="77777777" w:rsidR="00847CE1" w:rsidRDefault="00847CE1" w:rsidP="00847CE1">
            <w:pPr>
              <w:rPr>
                <w:rFonts w:cs="Arial"/>
                <w:sz w:val="32"/>
                <w:szCs w:val="32"/>
              </w:rPr>
            </w:pPr>
          </w:p>
          <w:p w14:paraId="36E056AC" w14:textId="1643B99E" w:rsidR="00847CE1" w:rsidRPr="00CC5229" w:rsidRDefault="00847CE1" w:rsidP="00847CE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506" w:type="dxa"/>
          </w:tcPr>
          <w:p w14:paraId="348D2026" w14:textId="77777777" w:rsidR="00CC5229" w:rsidRPr="00CC5229" w:rsidRDefault="00CC5229" w:rsidP="00CC522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769D867" w14:textId="2D6FC960" w:rsidR="00CC5229" w:rsidRPr="00CC5229" w:rsidRDefault="00CC5229" w:rsidP="00CC522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CC5229">
              <w:rPr>
                <w:rFonts w:cs="Arial"/>
                <w:b/>
                <w:bCs/>
                <w:sz w:val="36"/>
                <w:szCs w:val="36"/>
              </w:rPr>
              <w:t>Good means:</w:t>
            </w:r>
          </w:p>
        </w:tc>
      </w:tr>
      <w:tr w:rsidR="00CC5229" w:rsidRPr="00CC5229" w14:paraId="6384E226" w14:textId="77777777" w:rsidTr="00847CE1">
        <w:tc>
          <w:tcPr>
            <w:tcW w:w="3256" w:type="dxa"/>
          </w:tcPr>
          <w:p w14:paraId="277C1CD7" w14:textId="77777777" w:rsidR="00CC5229" w:rsidRDefault="00CC5229" w:rsidP="00CC5229">
            <w:pPr>
              <w:rPr>
                <w:rFonts w:cs="Arial"/>
                <w:sz w:val="32"/>
                <w:szCs w:val="32"/>
              </w:rPr>
            </w:pPr>
            <w:r w:rsidRPr="00CC52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97D5510" wp14:editId="3835218D">
                  <wp:extent cx="1447165" cy="1351915"/>
                  <wp:effectExtent l="0" t="0" r="635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34B7F" w14:textId="77777777" w:rsidR="00847CE1" w:rsidRDefault="00847CE1" w:rsidP="00CC5229">
            <w:pPr>
              <w:rPr>
                <w:rFonts w:cs="Arial"/>
                <w:sz w:val="32"/>
                <w:szCs w:val="32"/>
              </w:rPr>
            </w:pPr>
          </w:p>
          <w:p w14:paraId="2253E650" w14:textId="77777777" w:rsidR="00847CE1" w:rsidRDefault="00847CE1" w:rsidP="00CC5229">
            <w:pPr>
              <w:rPr>
                <w:rFonts w:cs="Arial"/>
                <w:sz w:val="32"/>
                <w:szCs w:val="32"/>
              </w:rPr>
            </w:pPr>
          </w:p>
          <w:p w14:paraId="55CD1380" w14:textId="77777777" w:rsidR="00365047" w:rsidRDefault="00365047" w:rsidP="00CC5229">
            <w:pPr>
              <w:rPr>
                <w:rFonts w:cs="Arial"/>
                <w:sz w:val="32"/>
                <w:szCs w:val="32"/>
              </w:rPr>
            </w:pPr>
          </w:p>
          <w:p w14:paraId="1849B5AF" w14:textId="77777777" w:rsidR="00847CE1" w:rsidRPr="00CC5229" w:rsidRDefault="00847CE1" w:rsidP="00CC522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506" w:type="dxa"/>
          </w:tcPr>
          <w:p w14:paraId="5ECBAB33" w14:textId="77777777" w:rsidR="00CC5229" w:rsidRPr="00CC5229" w:rsidRDefault="00CC5229" w:rsidP="00CC522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673BF4F" w14:textId="57D6ECAE" w:rsidR="00CC5229" w:rsidRPr="00CC5229" w:rsidRDefault="00CC5229" w:rsidP="00CC5229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32"/>
                <w:szCs w:val="32"/>
              </w:rPr>
            </w:pPr>
            <w:r w:rsidRPr="00CC5229">
              <w:rPr>
                <w:rFonts w:ascii="Arial" w:hAnsi="Arial" w:cs="Arial"/>
                <w:sz w:val="32"/>
                <w:szCs w:val="32"/>
              </w:rPr>
              <w:t>G</w:t>
            </w:r>
            <w:r w:rsidR="000B4306">
              <w:rPr>
                <w:rFonts w:ascii="Arial" w:hAnsi="Arial" w:cs="Arial"/>
                <w:sz w:val="32"/>
                <w:szCs w:val="32"/>
              </w:rPr>
              <w:t xml:space="preserve">iving you better </w:t>
            </w:r>
            <w:r w:rsidRPr="00CC5229">
              <w:rPr>
                <w:rFonts w:ascii="Arial" w:hAnsi="Arial" w:cs="Arial"/>
                <w:sz w:val="32"/>
                <w:szCs w:val="32"/>
              </w:rPr>
              <w:t>information and advice that helps you think about and plan your life.</w:t>
            </w:r>
          </w:p>
          <w:p w14:paraId="617F163C" w14:textId="77777777" w:rsidR="00CC5229" w:rsidRPr="00CC5229" w:rsidRDefault="00CC5229" w:rsidP="00CC5229">
            <w:pPr>
              <w:rPr>
                <w:rFonts w:cs="Arial"/>
                <w:sz w:val="32"/>
                <w:szCs w:val="32"/>
              </w:rPr>
            </w:pPr>
          </w:p>
        </w:tc>
      </w:tr>
      <w:tr w:rsidR="00CC5229" w:rsidRPr="00CC5229" w14:paraId="6ECE11A5" w14:textId="77777777" w:rsidTr="00847CE1">
        <w:tc>
          <w:tcPr>
            <w:tcW w:w="3256" w:type="dxa"/>
          </w:tcPr>
          <w:p w14:paraId="397CBAA8" w14:textId="77777777" w:rsidR="00CC5229" w:rsidRDefault="00847CE1" w:rsidP="00847CE1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374B85F" wp14:editId="0681D4AE">
                  <wp:extent cx="1017905" cy="1268095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A11A81" w14:textId="77777777" w:rsidR="00847CE1" w:rsidRDefault="00847CE1" w:rsidP="00847CE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BE4AA49" w14:textId="3DC8CC56" w:rsidR="00847CE1" w:rsidRPr="00CC5229" w:rsidRDefault="00847CE1" w:rsidP="00847CE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506" w:type="dxa"/>
          </w:tcPr>
          <w:p w14:paraId="6E13CE4F" w14:textId="77777777" w:rsidR="00847CE1" w:rsidRPr="00847CE1" w:rsidRDefault="00847CE1" w:rsidP="00847CE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847CE1">
              <w:rPr>
                <w:rFonts w:cs="Arial"/>
                <w:b/>
                <w:bCs/>
                <w:sz w:val="36"/>
                <w:szCs w:val="36"/>
              </w:rPr>
              <w:t>Our priorities in 2024 will be to:</w:t>
            </w:r>
          </w:p>
          <w:p w14:paraId="0E65B499" w14:textId="3363E187" w:rsidR="00CC5229" w:rsidRPr="00CC5229" w:rsidRDefault="00CC5229" w:rsidP="00CC5229">
            <w:pPr>
              <w:rPr>
                <w:rFonts w:cs="Arial"/>
                <w:sz w:val="32"/>
                <w:szCs w:val="32"/>
              </w:rPr>
            </w:pPr>
          </w:p>
        </w:tc>
      </w:tr>
      <w:tr w:rsidR="00CC5229" w:rsidRPr="00CC5229" w14:paraId="2929E4D5" w14:textId="77777777" w:rsidTr="00847CE1">
        <w:tc>
          <w:tcPr>
            <w:tcW w:w="3256" w:type="dxa"/>
          </w:tcPr>
          <w:p w14:paraId="28D52FD5" w14:textId="77777777" w:rsidR="007D55A6" w:rsidRDefault="00CC5229" w:rsidP="00847CE1">
            <w:pPr>
              <w:jc w:val="center"/>
              <w:rPr>
                <w:rFonts w:cs="Arial"/>
                <w:sz w:val="32"/>
                <w:szCs w:val="32"/>
              </w:rPr>
            </w:pPr>
            <w:r w:rsidRPr="00CC5229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5F2194B" wp14:editId="0054D212">
                  <wp:extent cx="1231271" cy="1630217"/>
                  <wp:effectExtent l="0" t="0" r="6985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39" cy="1633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841DDE" w14:textId="77777777" w:rsidR="00847CE1" w:rsidRDefault="00847CE1" w:rsidP="00847CE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CF149AC" w14:textId="77777777" w:rsidR="00847CE1" w:rsidRDefault="00847CE1" w:rsidP="00847CE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B9166E" w14:textId="510BBB54" w:rsidR="00847CE1" w:rsidRPr="00CC5229" w:rsidRDefault="00847CE1" w:rsidP="00847CE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506" w:type="dxa"/>
          </w:tcPr>
          <w:p w14:paraId="7D9E6EC5" w14:textId="77777777" w:rsidR="00CC5229" w:rsidRPr="00CC5229" w:rsidRDefault="00CC5229" w:rsidP="00CC522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20C8296" w14:textId="6EF9EA7D" w:rsidR="00CC5229" w:rsidRPr="00CC5229" w:rsidRDefault="00CC5229" w:rsidP="00CC5229">
            <w:pPr>
              <w:numPr>
                <w:ilvl w:val="0"/>
                <w:numId w:val="38"/>
              </w:numPr>
              <w:rPr>
                <w:rFonts w:cs="Arial"/>
                <w:b/>
                <w:bCs/>
                <w:sz w:val="32"/>
                <w:szCs w:val="32"/>
              </w:rPr>
            </w:pPr>
            <w:r w:rsidRPr="00CC5229">
              <w:rPr>
                <w:rFonts w:cs="Arial"/>
                <w:sz w:val="32"/>
                <w:szCs w:val="32"/>
              </w:rPr>
              <w:t xml:space="preserve">Provide information </w:t>
            </w:r>
            <w:r w:rsidR="000B4306">
              <w:rPr>
                <w:rFonts w:cs="Arial"/>
                <w:sz w:val="32"/>
                <w:szCs w:val="32"/>
              </w:rPr>
              <w:t>in different formats like Easy Read.</w:t>
            </w:r>
          </w:p>
          <w:p w14:paraId="74FA9A9E" w14:textId="77777777" w:rsidR="00CC5229" w:rsidRPr="00CC5229" w:rsidRDefault="00CC5229" w:rsidP="00CC522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D0A8F57" w14:textId="77777777" w:rsidR="00CC5229" w:rsidRPr="00CC5229" w:rsidRDefault="00CC5229" w:rsidP="00CC5229">
            <w:pPr>
              <w:rPr>
                <w:rFonts w:cs="Arial"/>
                <w:sz w:val="32"/>
                <w:szCs w:val="32"/>
              </w:rPr>
            </w:pPr>
          </w:p>
        </w:tc>
      </w:tr>
      <w:tr w:rsidR="00CC5229" w:rsidRPr="00CC5229" w14:paraId="6A4DA3FE" w14:textId="77777777" w:rsidTr="00847CE1">
        <w:tc>
          <w:tcPr>
            <w:tcW w:w="3256" w:type="dxa"/>
          </w:tcPr>
          <w:p w14:paraId="2FB2E3D7" w14:textId="77777777" w:rsidR="00365047" w:rsidRDefault="00365047" w:rsidP="00646DD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D387C8E" w14:textId="36FD3188" w:rsidR="00365047" w:rsidRPr="00CC5229" w:rsidRDefault="00847CE1" w:rsidP="00646DD0">
            <w:pPr>
              <w:jc w:val="center"/>
              <w:rPr>
                <w:rFonts w:cs="Arial"/>
                <w:sz w:val="32"/>
                <w:szCs w:val="32"/>
              </w:rPr>
            </w:pPr>
            <w:r w:rsidRPr="00CC52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A620D1E" wp14:editId="0E9E0228">
                  <wp:extent cx="1122045" cy="1432560"/>
                  <wp:effectExtent l="0" t="0" r="190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0A5B83" w14:textId="77777777" w:rsidR="00CC5229" w:rsidRDefault="00CC5229" w:rsidP="00CC5229">
            <w:pPr>
              <w:rPr>
                <w:rFonts w:cs="Arial"/>
                <w:sz w:val="32"/>
                <w:szCs w:val="32"/>
              </w:rPr>
            </w:pPr>
          </w:p>
          <w:p w14:paraId="7B7F0487" w14:textId="77777777" w:rsidR="00365047" w:rsidRDefault="00365047" w:rsidP="00CC5229">
            <w:pPr>
              <w:rPr>
                <w:rFonts w:cs="Arial"/>
                <w:sz w:val="32"/>
                <w:szCs w:val="32"/>
              </w:rPr>
            </w:pPr>
          </w:p>
          <w:p w14:paraId="1883BC80" w14:textId="77777777" w:rsidR="007D55A6" w:rsidRDefault="007D55A6" w:rsidP="00CC5229">
            <w:pPr>
              <w:rPr>
                <w:rFonts w:cs="Arial"/>
                <w:sz w:val="32"/>
                <w:szCs w:val="32"/>
              </w:rPr>
            </w:pPr>
          </w:p>
          <w:p w14:paraId="78DD8163" w14:textId="77777777" w:rsidR="00847CE1" w:rsidRPr="00CC5229" w:rsidRDefault="00847CE1" w:rsidP="00CC522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506" w:type="dxa"/>
          </w:tcPr>
          <w:p w14:paraId="56D5FA02" w14:textId="77777777" w:rsidR="00847CE1" w:rsidRPr="00847CE1" w:rsidRDefault="00847CE1" w:rsidP="00847CE1">
            <w:pPr>
              <w:ind w:left="720"/>
              <w:rPr>
                <w:rFonts w:cs="Arial"/>
                <w:b/>
                <w:bCs/>
                <w:sz w:val="32"/>
                <w:szCs w:val="32"/>
              </w:rPr>
            </w:pPr>
          </w:p>
          <w:p w14:paraId="1307B9F0" w14:textId="5EC56C3B" w:rsidR="00646DD0" w:rsidRPr="00646DD0" w:rsidRDefault="00CC5229" w:rsidP="00CC5229">
            <w:pPr>
              <w:numPr>
                <w:ilvl w:val="0"/>
                <w:numId w:val="38"/>
              </w:numPr>
              <w:rPr>
                <w:rFonts w:cs="Arial"/>
                <w:b/>
                <w:bCs/>
                <w:sz w:val="32"/>
                <w:szCs w:val="32"/>
              </w:rPr>
            </w:pPr>
            <w:r w:rsidRPr="00CC5229">
              <w:rPr>
                <w:rFonts w:cs="Arial"/>
                <w:sz w:val="32"/>
                <w:szCs w:val="32"/>
              </w:rPr>
              <w:t>Provide</w:t>
            </w:r>
            <w:r w:rsidR="000B4306">
              <w:rPr>
                <w:rFonts w:cs="Arial"/>
                <w:sz w:val="32"/>
                <w:szCs w:val="32"/>
              </w:rPr>
              <w:t xml:space="preserve"> better </w:t>
            </w:r>
            <w:r w:rsidRPr="00CC5229">
              <w:rPr>
                <w:rFonts w:cs="Arial"/>
                <w:sz w:val="32"/>
                <w:szCs w:val="32"/>
              </w:rPr>
              <w:t>information on finances</w:t>
            </w:r>
            <w:r w:rsidR="00091FB8">
              <w:rPr>
                <w:rFonts w:cs="Arial"/>
                <w:sz w:val="32"/>
                <w:szCs w:val="32"/>
              </w:rPr>
              <w:t xml:space="preserve"> and money</w:t>
            </w:r>
            <w:r w:rsidRPr="00CC5229">
              <w:rPr>
                <w:rFonts w:cs="Arial"/>
                <w:sz w:val="32"/>
                <w:szCs w:val="32"/>
              </w:rPr>
              <w:t xml:space="preserve">. </w:t>
            </w:r>
          </w:p>
          <w:p w14:paraId="239F7081" w14:textId="77777777" w:rsidR="00646DD0" w:rsidRDefault="00646DD0" w:rsidP="00646DD0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3FEFB709" w14:textId="1F70A073" w:rsidR="00CC5229" w:rsidRPr="00CC5229" w:rsidRDefault="00CC5229" w:rsidP="000B4306">
            <w:pPr>
              <w:ind w:left="720"/>
              <w:rPr>
                <w:rFonts w:cs="Arial"/>
                <w:sz w:val="32"/>
                <w:szCs w:val="32"/>
              </w:rPr>
            </w:pPr>
          </w:p>
        </w:tc>
      </w:tr>
      <w:tr w:rsidR="00CC5229" w:rsidRPr="00CC5229" w14:paraId="1D7B24D2" w14:textId="77777777" w:rsidTr="00847CE1">
        <w:tc>
          <w:tcPr>
            <w:tcW w:w="3256" w:type="dxa"/>
          </w:tcPr>
          <w:p w14:paraId="050BD227" w14:textId="77777777" w:rsidR="00CC5229" w:rsidRDefault="00CC5229" w:rsidP="00CC5229">
            <w:pPr>
              <w:rPr>
                <w:rFonts w:cs="Arial"/>
                <w:sz w:val="32"/>
                <w:szCs w:val="32"/>
              </w:rPr>
            </w:pPr>
            <w:r w:rsidRPr="00CC52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9B7F2E" wp14:editId="00604C46">
                  <wp:extent cx="1599723" cy="1421394"/>
                  <wp:effectExtent l="0" t="0" r="635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073" cy="142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239B1" w14:textId="77777777" w:rsidR="00365047" w:rsidRDefault="00365047" w:rsidP="00CC5229">
            <w:pPr>
              <w:rPr>
                <w:rFonts w:cs="Arial"/>
                <w:sz w:val="32"/>
                <w:szCs w:val="32"/>
              </w:rPr>
            </w:pPr>
          </w:p>
          <w:p w14:paraId="7D722CB3" w14:textId="77777777" w:rsidR="00365047" w:rsidRDefault="00365047" w:rsidP="00CC5229">
            <w:pPr>
              <w:rPr>
                <w:rFonts w:cs="Arial"/>
                <w:sz w:val="32"/>
                <w:szCs w:val="32"/>
              </w:rPr>
            </w:pPr>
          </w:p>
          <w:p w14:paraId="0CF60DB9" w14:textId="77777777" w:rsidR="007D55A6" w:rsidRDefault="007D55A6" w:rsidP="00CC5229">
            <w:pPr>
              <w:rPr>
                <w:rFonts w:cs="Arial"/>
                <w:sz w:val="32"/>
                <w:szCs w:val="32"/>
              </w:rPr>
            </w:pPr>
          </w:p>
          <w:p w14:paraId="7847ABE4" w14:textId="77777777" w:rsidR="00847CE1" w:rsidRDefault="00847CE1" w:rsidP="00CC5229">
            <w:pPr>
              <w:rPr>
                <w:rFonts w:cs="Arial"/>
                <w:sz w:val="32"/>
                <w:szCs w:val="32"/>
              </w:rPr>
            </w:pPr>
          </w:p>
          <w:p w14:paraId="3F992B4E" w14:textId="77777777" w:rsidR="007D55A6" w:rsidRPr="00CC5229" w:rsidRDefault="007D55A6" w:rsidP="00CC522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506" w:type="dxa"/>
          </w:tcPr>
          <w:p w14:paraId="721F159E" w14:textId="77777777" w:rsidR="00CC5229" w:rsidRPr="00CC5229" w:rsidRDefault="00CC5229" w:rsidP="00CC5229">
            <w:pPr>
              <w:numPr>
                <w:ilvl w:val="0"/>
                <w:numId w:val="38"/>
              </w:numPr>
              <w:rPr>
                <w:rFonts w:cs="Arial"/>
                <w:b/>
                <w:bCs/>
                <w:sz w:val="32"/>
                <w:szCs w:val="32"/>
              </w:rPr>
            </w:pPr>
            <w:r w:rsidRPr="00CC5229">
              <w:rPr>
                <w:rFonts w:cs="Arial"/>
                <w:sz w:val="32"/>
                <w:szCs w:val="32"/>
              </w:rPr>
              <w:t>Help you to know how to get in touch with us when you need too.</w:t>
            </w:r>
          </w:p>
          <w:p w14:paraId="2D8D36C6" w14:textId="77777777" w:rsidR="00CC5229" w:rsidRPr="00CC5229" w:rsidRDefault="00CC5229" w:rsidP="00CC5229">
            <w:pPr>
              <w:rPr>
                <w:rFonts w:cs="Arial"/>
                <w:sz w:val="32"/>
                <w:szCs w:val="32"/>
              </w:rPr>
            </w:pPr>
          </w:p>
        </w:tc>
      </w:tr>
      <w:tr w:rsidR="00CC5229" w:rsidRPr="00CC5229" w14:paraId="6D2C8CD8" w14:textId="77777777" w:rsidTr="00847CE1">
        <w:tc>
          <w:tcPr>
            <w:tcW w:w="3256" w:type="dxa"/>
          </w:tcPr>
          <w:p w14:paraId="18404C6E" w14:textId="77777777" w:rsidR="00CC5229" w:rsidRPr="00CC5229" w:rsidRDefault="00CC5229" w:rsidP="00CC5229">
            <w:pPr>
              <w:rPr>
                <w:rFonts w:cs="Arial"/>
                <w:sz w:val="32"/>
                <w:szCs w:val="32"/>
              </w:rPr>
            </w:pPr>
            <w:r w:rsidRPr="00CC52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D2D03FF" wp14:editId="7796B6E1">
                  <wp:extent cx="1529451" cy="1502897"/>
                  <wp:effectExtent l="0" t="0" r="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33" cy="151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75C0DE04" w14:textId="77777777" w:rsidR="00CC5229" w:rsidRPr="00CC5229" w:rsidRDefault="00CC5229" w:rsidP="00CC5229">
            <w:pPr>
              <w:numPr>
                <w:ilvl w:val="0"/>
                <w:numId w:val="38"/>
              </w:numPr>
              <w:rPr>
                <w:rFonts w:cs="Arial"/>
                <w:b/>
                <w:bCs/>
                <w:sz w:val="32"/>
                <w:szCs w:val="32"/>
              </w:rPr>
            </w:pPr>
            <w:r w:rsidRPr="00CC5229">
              <w:rPr>
                <w:rFonts w:cs="Arial"/>
                <w:sz w:val="32"/>
                <w:szCs w:val="32"/>
              </w:rPr>
              <w:t xml:space="preserve">Make it easier for you to share information with us in the way that works best for you.  </w:t>
            </w:r>
          </w:p>
          <w:p w14:paraId="0312394A" w14:textId="77777777" w:rsidR="00CC5229" w:rsidRPr="00CC5229" w:rsidRDefault="00CC5229" w:rsidP="00CC5229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4A407E7A" w14:textId="47E06D24" w:rsidR="00462C04" w:rsidRDefault="00462C04" w:rsidP="00462C04">
      <w:pPr>
        <w:rPr>
          <w:rFonts w:cs="Arial"/>
          <w:sz w:val="32"/>
          <w:szCs w:val="32"/>
        </w:rPr>
      </w:pPr>
    </w:p>
    <w:p w14:paraId="7606258E" w14:textId="77777777" w:rsidR="00847CE1" w:rsidRDefault="00847CE1" w:rsidP="00462C04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7712"/>
      </w:tblGrid>
      <w:tr w:rsidR="0056735C" w14:paraId="2FA90D08" w14:textId="77777777" w:rsidTr="00C40C90">
        <w:tc>
          <w:tcPr>
            <w:tcW w:w="2972" w:type="dxa"/>
          </w:tcPr>
          <w:p w14:paraId="2AF98852" w14:textId="3F80B7C2" w:rsidR="00591297" w:rsidRDefault="00591297" w:rsidP="00C50D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737D872" w14:textId="29F541C6" w:rsidR="00EC5681" w:rsidRDefault="00EC5681" w:rsidP="00C50DF8">
            <w:pPr>
              <w:jc w:val="center"/>
              <w:rPr>
                <w:rFonts w:cs="Arial"/>
                <w:sz w:val="32"/>
                <w:szCs w:val="32"/>
              </w:rPr>
            </w:pPr>
            <w:r w:rsidRPr="00A87DD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0E900E7" wp14:editId="45D46BB2">
                  <wp:extent cx="1359673" cy="1359673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87" cy="136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EB1AE" w14:textId="77777777" w:rsidR="00EC5681" w:rsidRDefault="00EC5681" w:rsidP="00C50D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8D71FB3" w14:textId="2B06DEAA" w:rsidR="00EC5681" w:rsidRDefault="00EC5681" w:rsidP="00C50DF8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198E524" wp14:editId="219B7790">
                  <wp:extent cx="1645920" cy="641067"/>
                  <wp:effectExtent l="0" t="0" r="0" b="698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00" cy="64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82F33E" w14:textId="77777777" w:rsidR="00A87DD0" w:rsidRDefault="00A87DD0" w:rsidP="00C50D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DED0FD9" w14:textId="4D008775" w:rsidR="006843D2" w:rsidRDefault="006843D2" w:rsidP="00303F4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5FB103E0" w14:textId="77777777" w:rsidR="00444FFB" w:rsidRDefault="00444FFB" w:rsidP="00462C04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D03271F" w14:textId="5326480F" w:rsidR="00591297" w:rsidRPr="004502B2" w:rsidRDefault="00C621B7" w:rsidP="00462C04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3. </w:t>
            </w:r>
            <w:r w:rsidR="007E32D1" w:rsidRPr="004502B2">
              <w:rPr>
                <w:rFonts w:cs="Arial"/>
                <w:b/>
                <w:bCs/>
                <w:sz w:val="36"/>
                <w:szCs w:val="36"/>
              </w:rPr>
              <w:t>Active and Supportive Communities</w:t>
            </w:r>
          </w:p>
          <w:p w14:paraId="7B9295F0" w14:textId="77777777" w:rsidR="00C50DF8" w:rsidRDefault="00C50DF8" w:rsidP="004502B2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1F8D761D" w14:textId="77777777" w:rsidR="00303F40" w:rsidRDefault="00303F40" w:rsidP="00303F40">
            <w:pPr>
              <w:rPr>
                <w:rFonts w:cs="Arial"/>
                <w:sz w:val="32"/>
                <w:szCs w:val="32"/>
              </w:rPr>
            </w:pPr>
          </w:p>
          <w:p w14:paraId="59B48CB0" w14:textId="77777777" w:rsidR="00303F40" w:rsidRDefault="00303F40" w:rsidP="00303F40">
            <w:pPr>
              <w:rPr>
                <w:rFonts w:cs="Arial"/>
                <w:sz w:val="32"/>
                <w:szCs w:val="32"/>
              </w:rPr>
            </w:pPr>
          </w:p>
          <w:p w14:paraId="01E31C3D" w14:textId="77777777" w:rsidR="00EC5681" w:rsidRDefault="00EC5681" w:rsidP="00303F40">
            <w:pPr>
              <w:rPr>
                <w:rFonts w:cs="Arial"/>
                <w:sz w:val="32"/>
                <w:szCs w:val="32"/>
              </w:rPr>
            </w:pPr>
          </w:p>
          <w:p w14:paraId="0B555B1C" w14:textId="77777777" w:rsidR="00EC5681" w:rsidRDefault="00EC5681" w:rsidP="00303F40">
            <w:pPr>
              <w:rPr>
                <w:rFonts w:cs="Arial"/>
                <w:sz w:val="32"/>
                <w:szCs w:val="32"/>
              </w:rPr>
            </w:pPr>
          </w:p>
          <w:p w14:paraId="1163A12F" w14:textId="77777777" w:rsidR="002E030B" w:rsidRDefault="002E030B" w:rsidP="00303F40">
            <w:pPr>
              <w:rPr>
                <w:rFonts w:cs="Arial"/>
                <w:sz w:val="32"/>
                <w:szCs w:val="32"/>
              </w:rPr>
            </w:pPr>
          </w:p>
          <w:p w14:paraId="63B8BE68" w14:textId="65232C34" w:rsidR="00303F40" w:rsidRPr="00091FB8" w:rsidRDefault="006E0C8C" w:rsidP="00303F40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91FB8">
              <w:rPr>
                <w:rFonts w:cs="Arial"/>
                <w:b/>
                <w:bCs/>
                <w:sz w:val="32"/>
                <w:szCs w:val="32"/>
              </w:rPr>
              <w:t xml:space="preserve">Keeping </w:t>
            </w:r>
            <w:r w:rsidR="00EC5681" w:rsidRPr="00091FB8">
              <w:rPr>
                <w:rFonts w:cs="Arial"/>
                <w:b/>
                <w:bCs/>
                <w:sz w:val="32"/>
                <w:szCs w:val="32"/>
              </w:rPr>
              <w:t xml:space="preserve">connections with </w:t>
            </w:r>
            <w:r w:rsidRPr="00091FB8">
              <w:rPr>
                <w:rFonts w:cs="Arial"/>
                <w:b/>
                <w:bCs/>
                <w:sz w:val="32"/>
                <w:szCs w:val="32"/>
              </w:rPr>
              <w:t>family</w:t>
            </w:r>
            <w:r w:rsidR="00EC5681" w:rsidRPr="00091FB8">
              <w:rPr>
                <w:rFonts w:cs="Arial"/>
                <w:b/>
                <w:bCs/>
                <w:sz w:val="32"/>
                <w:szCs w:val="32"/>
              </w:rPr>
              <w:t xml:space="preserve">, friends and your community. </w:t>
            </w:r>
          </w:p>
          <w:p w14:paraId="6A85F230" w14:textId="264E6BAB" w:rsidR="007E32D1" w:rsidRDefault="007E32D1" w:rsidP="00FB0869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1B45666E" w14:textId="77777777" w:rsidR="00591297" w:rsidRDefault="00591297" w:rsidP="00462C04">
      <w:pPr>
        <w:rPr>
          <w:rFonts w:cs="Arial"/>
          <w:sz w:val="32"/>
          <w:szCs w:val="32"/>
        </w:rPr>
      </w:pPr>
    </w:p>
    <w:p w14:paraId="19A05D73" w14:textId="77777777" w:rsidR="00365047" w:rsidRDefault="00365047" w:rsidP="00462C04">
      <w:pPr>
        <w:rPr>
          <w:rFonts w:cs="Arial"/>
          <w:sz w:val="32"/>
          <w:szCs w:val="32"/>
        </w:rPr>
      </w:pPr>
    </w:p>
    <w:p w14:paraId="507A9F53" w14:textId="77777777" w:rsidR="00365047" w:rsidRPr="00462C04" w:rsidRDefault="00365047" w:rsidP="00462C04">
      <w:pPr>
        <w:rPr>
          <w:rFonts w:cs="Arial"/>
          <w:sz w:val="32"/>
          <w:szCs w:val="32"/>
        </w:rPr>
      </w:pPr>
    </w:p>
    <w:p w14:paraId="54F4E82F" w14:textId="59A27029" w:rsidR="00AD0E92" w:rsidRDefault="00AD0E92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7766"/>
      </w:tblGrid>
      <w:tr w:rsidR="009C2613" w:rsidRPr="009C2613" w14:paraId="4E00EF04" w14:textId="77777777" w:rsidTr="00F61684">
        <w:tc>
          <w:tcPr>
            <w:tcW w:w="2972" w:type="dxa"/>
          </w:tcPr>
          <w:p w14:paraId="4B87A6E5" w14:textId="77777777" w:rsidR="009C2613" w:rsidRDefault="009C2613" w:rsidP="00C40C90">
            <w:pPr>
              <w:jc w:val="center"/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A6F8133" wp14:editId="3E70640B">
                  <wp:extent cx="1200647" cy="948497"/>
                  <wp:effectExtent l="0" t="0" r="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65" cy="950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4B219B" w14:textId="77777777" w:rsidR="00847CE1" w:rsidRPr="009C2613" w:rsidRDefault="00847CE1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86D9C0" w14:textId="77777777" w:rsidR="009C2613" w:rsidRDefault="009C2613" w:rsidP="009C2613">
            <w:pPr>
              <w:rPr>
                <w:rFonts w:cs="Arial"/>
                <w:sz w:val="32"/>
                <w:szCs w:val="32"/>
              </w:rPr>
            </w:pPr>
          </w:p>
          <w:p w14:paraId="2E1A7399" w14:textId="77777777" w:rsidR="00847CE1" w:rsidRPr="009C2613" w:rsidRDefault="00847CE1" w:rsidP="009C261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47D192FE" w14:textId="77777777" w:rsidR="009C2613" w:rsidRPr="009C2613" w:rsidRDefault="009C2613" w:rsidP="009C2613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9C2613">
              <w:rPr>
                <w:rFonts w:cs="Arial"/>
                <w:b/>
                <w:bCs/>
                <w:sz w:val="36"/>
                <w:szCs w:val="36"/>
              </w:rPr>
              <w:t>Good means:</w:t>
            </w:r>
          </w:p>
        </w:tc>
      </w:tr>
      <w:tr w:rsidR="009C2613" w:rsidRPr="009C2613" w14:paraId="38BA1048" w14:textId="77777777" w:rsidTr="00F61684">
        <w:tc>
          <w:tcPr>
            <w:tcW w:w="2972" w:type="dxa"/>
          </w:tcPr>
          <w:p w14:paraId="14DE5701" w14:textId="77777777" w:rsidR="009C2613" w:rsidRDefault="009C2613" w:rsidP="00C40C90">
            <w:pPr>
              <w:jc w:val="center"/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D522A9B" wp14:editId="48F4E6ED">
                  <wp:extent cx="1216550" cy="1774161"/>
                  <wp:effectExtent l="0" t="0" r="317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14" cy="17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C8014" w14:textId="77777777" w:rsidR="009C2613" w:rsidRPr="009C2613" w:rsidRDefault="009C2613" w:rsidP="009C261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4A8A5A61" w14:textId="00E7D200" w:rsidR="009C2613" w:rsidRPr="009C2613" w:rsidRDefault="009C2613" w:rsidP="009C2613">
            <w:pPr>
              <w:numPr>
                <w:ilvl w:val="0"/>
                <w:numId w:val="38"/>
              </w:numPr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sz w:val="32"/>
                <w:szCs w:val="32"/>
              </w:rPr>
              <w:t>Having people who support you, such as family, friends and people in your community.</w:t>
            </w:r>
          </w:p>
        </w:tc>
      </w:tr>
      <w:tr w:rsidR="009C2613" w:rsidRPr="009C2613" w14:paraId="4601ABA6" w14:textId="77777777" w:rsidTr="00F61684">
        <w:tc>
          <w:tcPr>
            <w:tcW w:w="2972" w:type="dxa"/>
          </w:tcPr>
          <w:p w14:paraId="3304B869" w14:textId="0E6F361D" w:rsidR="009C2613" w:rsidRPr="009C2613" w:rsidRDefault="009C2613" w:rsidP="00365047">
            <w:pPr>
              <w:jc w:val="center"/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1A856A" wp14:editId="1F9F1583">
                  <wp:extent cx="1577948" cy="1741335"/>
                  <wp:effectExtent l="0" t="0" r="381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86" cy="175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57236E82" w14:textId="77777777" w:rsidR="009C2613" w:rsidRPr="009C2613" w:rsidRDefault="009C2613" w:rsidP="009C2613">
            <w:pPr>
              <w:numPr>
                <w:ilvl w:val="0"/>
                <w:numId w:val="38"/>
              </w:numPr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sz w:val="32"/>
                <w:szCs w:val="32"/>
              </w:rPr>
              <w:t>Having opportunities to learn, volunteer and work.</w:t>
            </w:r>
          </w:p>
          <w:p w14:paraId="05534D51" w14:textId="77777777" w:rsidR="009C2613" w:rsidRPr="009C2613" w:rsidRDefault="009C2613" w:rsidP="009C2613">
            <w:pPr>
              <w:rPr>
                <w:rFonts w:cs="Arial"/>
                <w:sz w:val="32"/>
                <w:szCs w:val="32"/>
              </w:rPr>
            </w:pPr>
          </w:p>
          <w:p w14:paraId="67C9D8F7" w14:textId="77777777" w:rsidR="009C2613" w:rsidRPr="009C2613" w:rsidRDefault="009C2613" w:rsidP="009C2613">
            <w:pPr>
              <w:rPr>
                <w:rFonts w:cs="Arial"/>
                <w:sz w:val="32"/>
                <w:szCs w:val="32"/>
              </w:rPr>
            </w:pPr>
          </w:p>
          <w:p w14:paraId="459572F1" w14:textId="0225D84E" w:rsidR="009C2613" w:rsidRPr="009C2613" w:rsidRDefault="009C2613" w:rsidP="009C2613">
            <w:pPr>
              <w:numPr>
                <w:ilvl w:val="0"/>
                <w:numId w:val="38"/>
              </w:numPr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sz w:val="32"/>
                <w:szCs w:val="32"/>
              </w:rPr>
              <w:t xml:space="preserve">Doing things that </w:t>
            </w:r>
            <w:r w:rsidR="000B4306">
              <w:rPr>
                <w:rFonts w:cs="Arial"/>
                <w:sz w:val="32"/>
                <w:szCs w:val="32"/>
              </w:rPr>
              <w:t xml:space="preserve">are important to </w:t>
            </w:r>
            <w:r w:rsidR="00847CE1">
              <w:rPr>
                <w:rFonts w:cs="Arial"/>
                <w:sz w:val="32"/>
                <w:szCs w:val="32"/>
              </w:rPr>
              <w:t>you.</w:t>
            </w:r>
            <w:r w:rsidR="000B4306">
              <w:rPr>
                <w:rFonts w:cs="Arial"/>
                <w:sz w:val="32"/>
                <w:szCs w:val="32"/>
              </w:rPr>
              <w:t xml:space="preserve"> </w:t>
            </w:r>
          </w:p>
          <w:p w14:paraId="11676105" w14:textId="77777777" w:rsidR="009C2613" w:rsidRPr="009C2613" w:rsidRDefault="009C2613" w:rsidP="009C2613">
            <w:pPr>
              <w:rPr>
                <w:rFonts w:cs="Arial"/>
                <w:sz w:val="32"/>
                <w:szCs w:val="32"/>
              </w:rPr>
            </w:pPr>
          </w:p>
        </w:tc>
      </w:tr>
      <w:tr w:rsidR="009C2613" w:rsidRPr="009C2613" w14:paraId="118F400E" w14:textId="77777777" w:rsidTr="00F61684">
        <w:tc>
          <w:tcPr>
            <w:tcW w:w="2972" w:type="dxa"/>
          </w:tcPr>
          <w:p w14:paraId="59740A27" w14:textId="77777777" w:rsidR="009C2613" w:rsidRDefault="009C2613" w:rsidP="00C40C90">
            <w:pPr>
              <w:jc w:val="center"/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B9B9658" wp14:editId="2AE37CDF">
                  <wp:extent cx="1061085" cy="1292225"/>
                  <wp:effectExtent l="0" t="0" r="5715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95788B" w14:textId="77777777" w:rsidR="00C40C90" w:rsidRDefault="00C40C90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0E5B5E5" w14:textId="77777777" w:rsidR="00C40C90" w:rsidRDefault="00C40C90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630C4B5" w14:textId="77777777" w:rsidR="00365047" w:rsidRDefault="00365047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B0B8738" w14:textId="77777777" w:rsidR="00365047" w:rsidRDefault="00365047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F023DEE" w14:textId="77777777" w:rsidR="00365047" w:rsidRDefault="00365047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922C6F0" w14:textId="77777777" w:rsidR="00365047" w:rsidRPr="009C2613" w:rsidRDefault="00365047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7396090B" w14:textId="77777777" w:rsidR="00C40C90" w:rsidRDefault="00C40C90" w:rsidP="009C2613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51B53FD" w14:textId="77777777" w:rsidR="00847CE1" w:rsidRPr="00847CE1" w:rsidRDefault="00847CE1" w:rsidP="00847CE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847CE1">
              <w:rPr>
                <w:rFonts w:cs="Arial"/>
                <w:b/>
                <w:bCs/>
                <w:sz w:val="36"/>
                <w:szCs w:val="36"/>
              </w:rPr>
              <w:t>Our priorities in 2024 will be to:</w:t>
            </w:r>
          </w:p>
          <w:p w14:paraId="0B45D87F" w14:textId="49FC74D8" w:rsidR="009C2613" w:rsidRPr="009C2613" w:rsidRDefault="009C2613" w:rsidP="009C2613">
            <w:pPr>
              <w:rPr>
                <w:rFonts w:cs="Arial"/>
                <w:sz w:val="36"/>
                <w:szCs w:val="36"/>
              </w:rPr>
            </w:pPr>
          </w:p>
        </w:tc>
      </w:tr>
      <w:tr w:rsidR="009C2613" w:rsidRPr="009C2613" w14:paraId="5A6D4447" w14:textId="77777777" w:rsidTr="00F61684">
        <w:tc>
          <w:tcPr>
            <w:tcW w:w="2972" w:type="dxa"/>
          </w:tcPr>
          <w:p w14:paraId="145D06EE" w14:textId="77777777" w:rsidR="009C2613" w:rsidRDefault="009C2613" w:rsidP="00C40C90">
            <w:pPr>
              <w:jc w:val="center"/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43A34C0" wp14:editId="78069D5C">
                  <wp:extent cx="1470073" cy="930971"/>
                  <wp:effectExtent l="0" t="0" r="0" b="254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114" cy="932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90EAD6" w14:textId="570AF748" w:rsidR="00091FB8" w:rsidRDefault="00091FB8" w:rsidP="00C40C90">
            <w:pPr>
              <w:jc w:val="center"/>
              <w:rPr>
                <w:rFonts w:cs="Arial"/>
                <w:sz w:val="32"/>
                <w:szCs w:val="32"/>
              </w:rPr>
            </w:pPr>
            <w:r w:rsidRPr="00091FB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F216A77" wp14:editId="78638FEF">
                  <wp:extent cx="736600" cy="696784"/>
                  <wp:effectExtent l="0" t="0" r="635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30" cy="70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A0D21" w14:textId="77777777" w:rsidR="00C40C90" w:rsidRDefault="00C40C90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A02D9AD" w14:textId="77777777" w:rsidR="00C40C90" w:rsidRDefault="00C40C90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474BEBF" w14:textId="77777777" w:rsidR="00365047" w:rsidRDefault="00365047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54FEBBA" w14:textId="77777777" w:rsidR="00365047" w:rsidRDefault="00365047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D68A6AA" w14:textId="77777777" w:rsidR="00365047" w:rsidRDefault="00365047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990A3D" w14:textId="77777777" w:rsidR="00365047" w:rsidRPr="009C2613" w:rsidRDefault="00365047" w:rsidP="00C40C9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6D2AA5FE" w14:textId="431BEF62" w:rsidR="009C2613" w:rsidRPr="009C2613" w:rsidRDefault="009C2613" w:rsidP="009C2613">
            <w:pPr>
              <w:numPr>
                <w:ilvl w:val="0"/>
                <w:numId w:val="40"/>
              </w:numPr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sz w:val="32"/>
                <w:szCs w:val="32"/>
              </w:rPr>
              <w:t>Hav</w:t>
            </w:r>
            <w:r w:rsidR="00847CE1">
              <w:rPr>
                <w:rFonts w:cs="Arial"/>
                <w:sz w:val="32"/>
                <w:szCs w:val="32"/>
              </w:rPr>
              <w:t>ing</w:t>
            </w:r>
            <w:r w:rsidRPr="009C2613">
              <w:rPr>
                <w:rFonts w:cs="Arial"/>
                <w:sz w:val="32"/>
                <w:szCs w:val="32"/>
              </w:rPr>
              <w:t xml:space="preserve"> more opportunities for you to take part in further education, employment, or volunteering.</w:t>
            </w:r>
          </w:p>
          <w:p w14:paraId="182EE754" w14:textId="77777777" w:rsidR="009C2613" w:rsidRPr="009C2613" w:rsidRDefault="009C2613" w:rsidP="009C2613">
            <w:pPr>
              <w:rPr>
                <w:rFonts w:cs="Arial"/>
                <w:sz w:val="32"/>
                <w:szCs w:val="32"/>
              </w:rPr>
            </w:pPr>
          </w:p>
        </w:tc>
      </w:tr>
      <w:tr w:rsidR="009C2613" w:rsidRPr="009C2613" w14:paraId="7B81DD10" w14:textId="77777777" w:rsidTr="00F61684">
        <w:tc>
          <w:tcPr>
            <w:tcW w:w="2972" w:type="dxa"/>
          </w:tcPr>
          <w:p w14:paraId="2CE12B90" w14:textId="77777777" w:rsidR="009C2613" w:rsidRPr="009C2613" w:rsidRDefault="009C2613" w:rsidP="009C2613">
            <w:pPr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0CFDD1E" wp14:editId="593828FA">
                  <wp:extent cx="1754658" cy="977774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97" cy="98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D0B6A" w14:textId="77777777" w:rsidR="009C2613" w:rsidRDefault="009C2613" w:rsidP="009C2613">
            <w:pPr>
              <w:rPr>
                <w:rFonts w:cs="Arial"/>
                <w:sz w:val="32"/>
                <w:szCs w:val="32"/>
              </w:rPr>
            </w:pPr>
          </w:p>
          <w:p w14:paraId="6B9BC1F1" w14:textId="77777777" w:rsidR="00365047" w:rsidRDefault="00365047" w:rsidP="009C2613">
            <w:pPr>
              <w:rPr>
                <w:rFonts w:cs="Arial"/>
                <w:sz w:val="32"/>
                <w:szCs w:val="32"/>
              </w:rPr>
            </w:pPr>
          </w:p>
          <w:p w14:paraId="3E7322BE" w14:textId="77777777" w:rsidR="00365047" w:rsidRDefault="00365047" w:rsidP="009C2613">
            <w:pPr>
              <w:rPr>
                <w:rFonts w:cs="Arial"/>
                <w:sz w:val="32"/>
                <w:szCs w:val="32"/>
              </w:rPr>
            </w:pPr>
          </w:p>
          <w:p w14:paraId="0104D5A9" w14:textId="77777777" w:rsidR="00365047" w:rsidRDefault="00365047" w:rsidP="009C2613">
            <w:pPr>
              <w:rPr>
                <w:rFonts w:cs="Arial"/>
                <w:sz w:val="32"/>
                <w:szCs w:val="32"/>
              </w:rPr>
            </w:pPr>
          </w:p>
          <w:p w14:paraId="55510FFF" w14:textId="77777777" w:rsidR="00C40C90" w:rsidRPr="009C2613" w:rsidRDefault="00C40C90" w:rsidP="009C261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1ABA6358" w14:textId="3AD5F2BF" w:rsidR="009C2613" w:rsidRPr="009C2613" w:rsidRDefault="009C2613" w:rsidP="000B4306">
            <w:pPr>
              <w:numPr>
                <w:ilvl w:val="0"/>
                <w:numId w:val="40"/>
              </w:numPr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sz w:val="32"/>
                <w:szCs w:val="32"/>
              </w:rPr>
              <w:t xml:space="preserve">Make the best use of our spaces and buildings to support </w:t>
            </w:r>
            <w:r w:rsidR="00847CE1">
              <w:rPr>
                <w:rFonts w:cs="Arial"/>
                <w:sz w:val="32"/>
                <w:szCs w:val="32"/>
              </w:rPr>
              <w:t>more community</w:t>
            </w:r>
            <w:r w:rsidRPr="009C2613">
              <w:rPr>
                <w:rFonts w:cs="Arial"/>
                <w:sz w:val="32"/>
                <w:szCs w:val="32"/>
              </w:rPr>
              <w:t xml:space="preserve"> activities</w:t>
            </w:r>
            <w:r w:rsidR="00847CE1">
              <w:rPr>
                <w:rFonts w:cs="Arial"/>
                <w:sz w:val="32"/>
                <w:szCs w:val="32"/>
              </w:rPr>
              <w:t>.</w:t>
            </w:r>
          </w:p>
        </w:tc>
      </w:tr>
      <w:tr w:rsidR="009C2613" w:rsidRPr="009C2613" w14:paraId="41BF5F93" w14:textId="77777777" w:rsidTr="00F61684">
        <w:tc>
          <w:tcPr>
            <w:tcW w:w="2972" w:type="dxa"/>
          </w:tcPr>
          <w:p w14:paraId="400AB48F" w14:textId="77777777" w:rsidR="009C2613" w:rsidRPr="009C2613" w:rsidRDefault="009C2613" w:rsidP="00C40C90">
            <w:pPr>
              <w:jc w:val="center"/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B65D510" wp14:editId="2845D960">
                  <wp:extent cx="1764831" cy="1041149"/>
                  <wp:effectExtent l="0" t="0" r="6985" b="698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57" cy="105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75BDB4A0" w14:textId="761CE3E0" w:rsidR="009C2613" w:rsidRPr="009C2613" w:rsidRDefault="009C2613" w:rsidP="009C2613">
            <w:pPr>
              <w:numPr>
                <w:ilvl w:val="0"/>
                <w:numId w:val="40"/>
              </w:numPr>
              <w:rPr>
                <w:rFonts w:cs="Arial"/>
                <w:sz w:val="32"/>
                <w:szCs w:val="32"/>
              </w:rPr>
            </w:pPr>
            <w:r w:rsidRPr="009C2613">
              <w:rPr>
                <w:rFonts w:cs="Arial"/>
                <w:sz w:val="32"/>
                <w:szCs w:val="32"/>
              </w:rPr>
              <w:t xml:space="preserve">Work with </w:t>
            </w:r>
            <w:r w:rsidR="000B4306">
              <w:rPr>
                <w:rFonts w:cs="Arial"/>
                <w:sz w:val="32"/>
                <w:szCs w:val="32"/>
              </w:rPr>
              <w:t xml:space="preserve">other organisations to improve </w:t>
            </w:r>
            <w:r w:rsidRPr="009C2613">
              <w:rPr>
                <w:rFonts w:cs="Arial"/>
                <w:sz w:val="32"/>
                <w:szCs w:val="32"/>
              </w:rPr>
              <w:t xml:space="preserve">transport </w:t>
            </w:r>
            <w:r w:rsidR="000B4306">
              <w:rPr>
                <w:rFonts w:cs="Arial"/>
                <w:sz w:val="32"/>
                <w:szCs w:val="32"/>
              </w:rPr>
              <w:t xml:space="preserve">in Nottinghamshire. </w:t>
            </w:r>
          </w:p>
          <w:p w14:paraId="09C766CC" w14:textId="77777777" w:rsidR="009C2613" w:rsidRPr="009C2613" w:rsidRDefault="009C2613" w:rsidP="009C2613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6889B8FA" w14:textId="77777777" w:rsidR="008651AD" w:rsidRDefault="008651AD" w:rsidP="00AD0E92">
      <w:pPr>
        <w:rPr>
          <w:rFonts w:cs="Arial"/>
          <w:sz w:val="32"/>
          <w:szCs w:val="32"/>
        </w:rPr>
      </w:pPr>
    </w:p>
    <w:p w14:paraId="4194C071" w14:textId="77777777" w:rsidR="009C2613" w:rsidRDefault="009C2613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7262"/>
      </w:tblGrid>
      <w:tr w:rsidR="00DD3FFE" w14:paraId="57605379" w14:textId="77777777" w:rsidTr="00847CE1">
        <w:tc>
          <w:tcPr>
            <w:tcW w:w="3420" w:type="dxa"/>
          </w:tcPr>
          <w:p w14:paraId="01BE11DA" w14:textId="0B45B07D" w:rsidR="008651AD" w:rsidRDefault="008651AD" w:rsidP="002D26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49D6132" w14:textId="77777777" w:rsidR="009B7912" w:rsidRDefault="00C40C90" w:rsidP="002D2618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CD910DA" wp14:editId="0E686C0A">
                  <wp:extent cx="977704" cy="1464052"/>
                  <wp:effectExtent l="0" t="0" r="0" b="31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03" cy="1470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A10963" w14:textId="3AB8C136" w:rsidR="00F61684" w:rsidRDefault="00F61684" w:rsidP="002D261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62" w:type="dxa"/>
          </w:tcPr>
          <w:p w14:paraId="09AEF261" w14:textId="77777777" w:rsidR="00C40C90" w:rsidRDefault="00C40C90" w:rsidP="00AD0E92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793B0DB" w14:textId="77777777" w:rsidR="00C621B7" w:rsidRDefault="00C621B7" w:rsidP="00AD0E92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4. </w:t>
            </w:r>
            <w:r w:rsidR="008651AD" w:rsidRPr="008651AD">
              <w:rPr>
                <w:rFonts w:cs="Arial"/>
                <w:b/>
                <w:bCs/>
                <w:sz w:val="36"/>
                <w:szCs w:val="36"/>
              </w:rPr>
              <w:t>Flexible and Integrated Care and</w:t>
            </w:r>
          </w:p>
          <w:p w14:paraId="21E5F191" w14:textId="00E8A7FA" w:rsidR="008651AD" w:rsidRDefault="00C621B7" w:rsidP="00AD0E92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  </w:t>
            </w:r>
            <w:r w:rsidR="008651AD" w:rsidRPr="008651AD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  <w:r w:rsidR="008651AD" w:rsidRPr="008651AD">
              <w:rPr>
                <w:rFonts w:cs="Arial"/>
                <w:b/>
                <w:bCs/>
                <w:sz w:val="36"/>
                <w:szCs w:val="36"/>
              </w:rPr>
              <w:t>Support</w:t>
            </w:r>
            <w:r w:rsidR="00F65ACA">
              <w:rPr>
                <w:rFonts w:cs="Arial"/>
                <w:b/>
                <w:bCs/>
                <w:sz w:val="36"/>
                <w:szCs w:val="36"/>
              </w:rPr>
              <w:t>.</w:t>
            </w:r>
          </w:p>
          <w:p w14:paraId="4276D7CE" w14:textId="77777777" w:rsidR="00F65ACA" w:rsidRDefault="00F65ACA" w:rsidP="00AD0E92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013E9964" w14:textId="77777777" w:rsidR="00C621B7" w:rsidRDefault="00C621B7" w:rsidP="00F65ACA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404C57D" w14:textId="7880D37F" w:rsidR="00F65ACA" w:rsidRPr="00091FB8" w:rsidRDefault="00F65ACA" w:rsidP="00F65ACA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91FB8">
              <w:rPr>
                <w:rFonts w:cs="Arial"/>
                <w:b/>
                <w:bCs/>
                <w:sz w:val="32"/>
                <w:szCs w:val="32"/>
              </w:rPr>
              <w:t>My support, my own way.</w:t>
            </w:r>
          </w:p>
          <w:p w14:paraId="42F1F567" w14:textId="0E4DE979" w:rsidR="00F65ACA" w:rsidRPr="008651AD" w:rsidRDefault="00F65ACA" w:rsidP="00AD0E92">
            <w:pPr>
              <w:rPr>
                <w:rFonts w:cs="Arial"/>
                <w:sz w:val="36"/>
                <w:szCs w:val="36"/>
              </w:rPr>
            </w:pPr>
          </w:p>
        </w:tc>
      </w:tr>
    </w:tbl>
    <w:p w14:paraId="39CA737A" w14:textId="77777777" w:rsidR="008651AD" w:rsidRDefault="008651AD" w:rsidP="00AD0E92">
      <w:pPr>
        <w:rPr>
          <w:rFonts w:cs="Arial"/>
          <w:sz w:val="32"/>
          <w:szCs w:val="32"/>
        </w:rPr>
      </w:pPr>
    </w:p>
    <w:p w14:paraId="5CA7003F" w14:textId="77777777" w:rsidR="00F61684" w:rsidRDefault="00F61684" w:rsidP="00AD0E92">
      <w:pPr>
        <w:rPr>
          <w:rFonts w:cs="Arial"/>
          <w:sz w:val="32"/>
          <w:szCs w:val="32"/>
        </w:rPr>
      </w:pPr>
    </w:p>
    <w:p w14:paraId="4B14B67A" w14:textId="77777777" w:rsidR="00F61684" w:rsidRDefault="00F61684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6"/>
        <w:gridCol w:w="7186"/>
      </w:tblGrid>
      <w:tr w:rsidR="00F61684" w:rsidRPr="00F61684" w14:paraId="044C1A71" w14:textId="77777777" w:rsidTr="002561F0">
        <w:tc>
          <w:tcPr>
            <w:tcW w:w="3439" w:type="dxa"/>
          </w:tcPr>
          <w:p w14:paraId="74A933A5" w14:textId="77777777" w:rsidR="00F61684" w:rsidRDefault="00F61684" w:rsidP="00F61684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3AEEEE5" wp14:editId="490FBFC0">
                  <wp:extent cx="1103630" cy="871855"/>
                  <wp:effectExtent l="0" t="0" r="1270" b="444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F565E2" w14:textId="77777777" w:rsidR="00DF3980" w:rsidRDefault="00DF3980" w:rsidP="00F6168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446A89F" w14:textId="77777777" w:rsidR="00DF3980" w:rsidRPr="00F61684" w:rsidRDefault="00DF3980" w:rsidP="00F6168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CB44904" w14:textId="77777777" w:rsid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  <w:p w14:paraId="1A2F2C2B" w14:textId="77777777" w:rsidR="00847CE1" w:rsidRPr="00F61684" w:rsidRDefault="00847CE1" w:rsidP="00F6168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1EBE1E67" w14:textId="235E3440" w:rsidR="00F61684" w:rsidRPr="00F61684" w:rsidRDefault="00F61684" w:rsidP="00F61684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F61684">
              <w:rPr>
                <w:rFonts w:cs="Arial"/>
                <w:b/>
                <w:bCs/>
                <w:sz w:val="36"/>
                <w:szCs w:val="36"/>
              </w:rPr>
              <w:t xml:space="preserve">Good </w:t>
            </w:r>
            <w:r>
              <w:rPr>
                <w:rFonts w:cs="Arial"/>
                <w:b/>
                <w:bCs/>
                <w:sz w:val="36"/>
                <w:szCs w:val="36"/>
              </w:rPr>
              <w:t>means</w:t>
            </w:r>
            <w:r w:rsidRPr="00F61684">
              <w:rPr>
                <w:rFonts w:cs="Arial"/>
                <w:b/>
                <w:bCs/>
                <w:sz w:val="36"/>
                <w:szCs w:val="36"/>
              </w:rPr>
              <w:t xml:space="preserve">: </w:t>
            </w:r>
          </w:p>
          <w:p w14:paraId="7EA11268" w14:textId="77777777" w:rsidR="00F61684" w:rsidRPr="00F61684" w:rsidRDefault="00F61684" w:rsidP="00F61684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F61684" w:rsidRPr="00F61684" w14:paraId="79A6DE53" w14:textId="77777777" w:rsidTr="002561F0">
        <w:tc>
          <w:tcPr>
            <w:tcW w:w="3439" w:type="dxa"/>
          </w:tcPr>
          <w:p w14:paraId="3CB7CA7A" w14:textId="77777777" w:rsidR="00F61684" w:rsidRDefault="00F61684" w:rsidP="00F61684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C3C0C8D" wp14:editId="686E342F">
                  <wp:extent cx="1880537" cy="1593409"/>
                  <wp:effectExtent l="0" t="0" r="5715" b="698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41" cy="1595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D8AD5B" w14:textId="77777777" w:rsidR="00DF3980" w:rsidRDefault="00DF3980" w:rsidP="00F6168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16871BB" w14:textId="77777777" w:rsidR="00DF3980" w:rsidRDefault="00DF3980" w:rsidP="00F6168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3CD5B2B" w14:textId="77777777" w:rsidR="00365047" w:rsidRDefault="00365047" w:rsidP="00F6168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8C703B0" w14:textId="77777777" w:rsidR="00DF3980" w:rsidRDefault="00DF3980" w:rsidP="00F6168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69F21DC" w14:textId="77777777" w:rsidR="00847CE1" w:rsidRPr="00F61684" w:rsidRDefault="00847CE1" w:rsidP="00F6168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693C2EDA" w14:textId="77777777" w:rsidR="00895CB0" w:rsidRDefault="00F61684" w:rsidP="00F61684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32"/>
                <w:szCs w:val="32"/>
              </w:rPr>
            </w:pPr>
            <w:r w:rsidRPr="00F61684">
              <w:rPr>
                <w:rFonts w:ascii="Arial" w:hAnsi="Arial" w:cs="Arial"/>
                <w:sz w:val="32"/>
                <w:szCs w:val="32"/>
              </w:rPr>
              <w:t>Care and support that enables you to live the way you want to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7C5AEB5" w14:textId="77777777" w:rsidR="00895CB0" w:rsidRDefault="00895CB0" w:rsidP="00895CB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1E2F9B2" w14:textId="2D927F27" w:rsidR="00F61684" w:rsidRPr="00F61684" w:rsidRDefault="00091FB8" w:rsidP="00895CB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Being seen</w:t>
            </w:r>
            <w:r w:rsidR="00F61684" w:rsidRPr="00F61684">
              <w:rPr>
                <w:rFonts w:ascii="Arial" w:hAnsi="Arial" w:cs="Arial"/>
                <w:sz w:val="32"/>
                <w:szCs w:val="32"/>
              </w:rPr>
              <w:t xml:space="preserve"> as </w:t>
            </w:r>
            <w:r w:rsidR="00847CE1">
              <w:rPr>
                <w:rFonts w:ascii="Arial" w:hAnsi="Arial" w:cs="Arial"/>
                <w:sz w:val="32"/>
                <w:szCs w:val="32"/>
              </w:rPr>
              <w:t>an individual</w:t>
            </w:r>
            <w:r w:rsidR="00F61684" w:rsidRPr="00F61684">
              <w:rPr>
                <w:rFonts w:ascii="Arial" w:hAnsi="Arial" w:cs="Arial"/>
                <w:sz w:val="32"/>
                <w:szCs w:val="32"/>
              </w:rPr>
              <w:t xml:space="preserve"> with </w:t>
            </w:r>
            <w:r w:rsidR="00847CE1">
              <w:rPr>
                <w:rFonts w:ascii="Arial" w:hAnsi="Arial" w:cs="Arial"/>
                <w:sz w:val="32"/>
                <w:szCs w:val="32"/>
              </w:rPr>
              <w:t xml:space="preserve">your own </w:t>
            </w:r>
            <w:r w:rsidR="00F61684" w:rsidRPr="00F61684">
              <w:rPr>
                <w:rFonts w:ascii="Arial" w:hAnsi="Arial" w:cs="Arial"/>
                <w:sz w:val="32"/>
                <w:szCs w:val="32"/>
              </w:rPr>
              <w:t xml:space="preserve">skills, strengths, and </w:t>
            </w:r>
            <w:r w:rsidR="000B4306">
              <w:rPr>
                <w:rFonts w:ascii="Arial" w:hAnsi="Arial" w:cs="Arial"/>
                <w:sz w:val="32"/>
                <w:szCs w:val="32"/>
              </w:rPr>
              <w:t xml:space="preserve">things you want to achieve. </w:t>
            </w:r>
          </w:p>
          <w:p w14:paraId="0B91F669" w14:textId="77777777" w:rsidR="00F61684" w:rsidRP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</w:tc>
      </w:tr>
      <w:tr w:rsidR="00F61684" w:rsidRPr="00F61684" w14:paraId="549D34CB" w14:textId="77777777" w:rsidTr="002561F0">
        <w:tc>
          <w:tcPr>
            <w:tcW w:w="3439" w:type="dxa"/>
          </w:tcPr>
          <w:p w14:paraId="78FFCB9C" w14:textId="77777777" w:rsidR="00F61684" w:rsidRDefault="00F61684" w:rsidP="00C461CC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B1A13F7" wp14:editId="2ED89427">
                  <wp:extent cx="1883121" cy="1044482"/>
                  <wp:effectExtent l="0" t="0" r="3175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74" cy="105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D6D56" w14:textId="77777777" w:rsidR="00DF3980" w:rsidRDefault="00DF3980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981FA1A" w14:textId="77777777" w:rsidR="00DF3980" w:rsidRDefault="00DF3980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C88E2ED" w14:textId="77777777" w:rsidR="00C461CC" w:rsidRDefault="00C461CC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1AC2199" w14:textId="77777777" w:rsidR="00DF3980" w:rsidRPr="00F61684" w:rsidRDefault="00DF3980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13919F69" w14:textId="43F572BB" w:rsidR="00F61684" w:rsidRPr="00895CB0" w:rsidRDefault="00F61684" w:rsidP="00895CB0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32"/>
                <w:szCs w:val="32"/>
              </w:rPr>
            </w:pPr>
            <w:r w:rsidRPr="00895CB0">
              <w:rPr>
                <w:rFonts w:ascii="Arial" w:hAnsi="Arial" w:cs="Arial"/>
                <w:sz w:val="32"/>
                <w:szCs w:val="32"/>
              </w:rPr>
              <w:t xml:space="preserve">Knowing how much money </w:t>
            </w:r>
            <w:r w:rsidR="00895CB0">
              <w:rPr>
                <w:rFonts w:ascii="Arial" w:hAnsi="Arial" w:cs="Arial"/>
                <w:sz w:val="32"/>
                <w:szCs w:val="32"/>
              </w:rPr>
              <w:t xml:space="preserve">you </w:t>
            </w:r>
            <w:proofErr w:type="gramStart"/>
            <w:r w:rsidR="00895CB0">
              <w:rPr>
                <w:rFonts w:ascii="Arial" w:hAnsi="Arial" w:cs="Arial"/>
                <w:sz w:val="32"/>
                <w:szCs w:val="32"/>
              </w:rPr>
              <w:t>have</w:t>
            </w:r>
            <w:r w:rsidRPr="00895CB0">
              <w:rPr>
                <w:rFonts w:ascii="Arial" w:hAnsi="Arial" w:cs="Arial"/>
                <w:sz w:val="32"/>
                <w:szCs w:val="32"/>
              </w:rPr>
              <w:t xml:space="preserve"> to</w:t>
            </w:r>
            <w:proofErr w:type="gramEnd"/>
            <w:r w:rsidRPr="00895CB0">
              <w:rPr>
                <w:rFonts w:ascii="Arial" w:hAnsi="Arial" w:cs="Arial"/>
                <w:sz w:val="32"/>
                <w:szCs w:val="32"/>
              </w:rPr>
              <w:t xml:space="preserve"> meet your care and support needs.</w:t>
            </w:r>
          </w:p>
        </w:tc>
      </w:tr>
      <w:tr w:rsidR="00F61684" w:rsidRPr="00F61684" w14:paraId="18ED41F0" w14:textId="77777777" w:rsidTr="002561F0">
        <w:tc>
          <w:tcPr>
            <w:tcW w:w="3439" w:type="dxa"/>
          </w:tcPr>
          <w:p w14:paraId="2DFF2BAF" w14:textId="77777777" w:rsidR="00F61684" w:rsidRPr="00F61684" w:rsidRDefault="00F61684" w:rsidP="00C461CC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8937AF1" wp14:editId="667B2CC4">
                  <wp:extent cx="1538661" cy="914400"/>
                  <wp:effectExtent l="0" t="0" r="444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566" cy="91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10135" w14:textId="77777777" w:rsidR="00F61684" w:rsidRPr="00F61684" w:rsidRDefault="00F61684" w:rsidP="00C461CC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4A5A4E8" wp14:editId="2B741C8C">
                  <wp:extent cx="1636167" cy="1663700"/>
                  <wp:effectExtent l="0" t="0" r="254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54" cy="166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3304E" w14:textId="77777777" w:rsid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  <w:p w14:paraId="6E896F69" w14:textId="77777777" w:rsidR="004965FA" w:rsidRDefault="004965FA" w:rsidP="00F61684">
            <w:pPr>
              <w:rPr>
                <w:rFonts w:cs="Arial"/>
                <w:sz w:val="32"/>
                <w:szCs w:val="32"/>
              </w:rPr>
            </w:pPr>
          </w:p>
          <w:p w14:paraId="488D2F41" w14:textId="77777777" w:rsidR="004965FA" w:rsidRDefault="004965FA" w:rsidP="00F61684">
            <w:pPr>
              <w:rPr>
                <w:rFonts w:cs="Arial"/>
                <w:sz w:val="32"/>
                <w:szCs w:val="32"/>
              </w:rPr>
            </w:pPr>
          </w:p>
          <w:p w14:paraId="1EB82A7E" w14:textId="77777777" w:rsidR="004965FA" w:rsidRPr="00F61684" w:rsidRDefault="004965FA" w:rsidP="00F6168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1A42EE41" w14:textId="295C6F1A" w:rsidR="00F61684" w:rsidRPr="00947E57" w:rsidRDefault="00AC06BC" w:rsidP="00947E57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</w:t>
            </w:r>
            <w:r w:rsidR="00F61684" w:rsidRPr="00947E57">
              <w:rPr>
                <w:rFonts w:ascii="Arial" w:hAnsi="Arial" w:cs="Arial"/>
                <w:sz w:val="32"/>
                <w:szCs w:val="32"/>
              </w:rPr>
              <w:t>ecid</w:t>
            </w:r>
            <w:r>
              <w:rPr>
                <w:rFonts w:ascii="Arial" w:hAnsi="Arial" w:cs="Arial"/>
                <w:sz w:val="32"/>
                <w:szCs w:val="32"/>
              </w:rPr>
              <w:t>ing</w:t>
            </w:r>
            <w:r w:rsidR="00F61684" w:rsidRPr="00947E57">
              <w:rPr>
                <w:rFonts w:ascii="Arial" w:hAnsi="Arial" w:cs="Arial"/>
                <w:sz w:val="32"/>
                <w:szCs w:val="32"/>
              </w:rPr>
              <w:t xml:space="preserve"> how money is used </w:t>
            </w:r>
            <w:r>
              <w:rPr>
                <w:rFonts w:ascii="Arial" w:hAnsi="Arial" w:cs="Arial"/>
                <w:sz w:val="32"/>
                <w:szCs w:val="32"/>
              </w:rPr>
              <w:t>to meet your health and care needs</w:t>
            </w:r>
            <w:r w:rsidR="00847CE1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FE99E19" w14:textId="77777777" w:rsidR="00F61684" w:rsidRDefault="00F61684" w:rsidP="00F61684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9D1F6EB" w14:textId="77777777" w:rsid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  <w:p w14:paraId="21DF4CE7" w14:textId="77777777" w:rsidR="00DF3980" w:rsidRDefault="00DF3980" w:rsidP="00F61684">
            <w:pPr>
              <w:rPr>
                <w:rFonts w:cs="Arial"/>
                <w:sz w:val="32"/>
                <w:szCs w:val="32"/>
              </w:rPr>
            </w:pPr>
          </w:p>
          <w:p w14:paraId="29EEDFC9" w14:textId="77777777" w:rsidR="00DF3980" w:rsidRDefault="00DF3980" w:rsidP="00F61684">
            <w:pPr>
              <w:rPr>
                <w:rFonts w:cs="Arial"/>
                <w:sz w:val="32"/>
                <w:szCs w:val="32"/>
              </w:rPr>
            </w:pPr>
          </w:p>
          <w:p w14:paraId="011DABDE" w14:textId="77777777" w:rsidR="00DF3980" w:rsidRDefault="00DF3980" w:rsidP="00F61684">
            <w:pPr>
              <w:rPr>
                <w:rFonts w:cs="Arial"/>
                <w:sz w:val="32"/>
                <w:szCs w:val="32"/>
              </w:rPr>
            </w:pPr>
          </w:p>
          <w:p w14:paraId="2A1658B0" w14:textId="77777777" w:rsidR="00DF3980" w:rsidRDefault="00DF3980" w:rsidP="00F61684">
            <w:pPr>
              <w:rPr>
                <w:rFonts w:cs="Arial"/>
                <w:sz w:val="32"/>
                <w:szCs w:val="32"/>
              </w:rPr>
            </w:pPr>
          </w:p>
          <w:p w14:paraId="3179638F" w14:textId="77777777" w:rsidR="00DF3980" w:rsidRPr="00F61684" w:rsidRDefault="00DF3980" w:rsidP="00F61684">
            <w:pPr>
              <w:rPr>
                <w:rFonts w:cs="Arial"/>
                <w:sz w:val="32"/>
                <w:szCs w:val="32"/>
              </w:rPr>
            </w:pPr>
          </w:p>
        </w:tc>
      </w:tr>
      <w:tr w:rsidR="00F61684" w:rsidRPr="00F61684" w14:paraId="3480F443" w14:textId="77777777" w:rsidTr="002561F0">
        <w:tc>
          <w:tcPr>
            <w:tcW w:w="3439" w:type="dxa"/>
          </w:tcPr>
          <w:p w14:paraId="71B95AE1" w14:textId="77777777" w:rsidR="00F61684" w:rsidRP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  <w:p w14:paraId="59A035E6" w14:textId="77777777" w:rsidR="00F61684" w:rsidRDefault="00F61684" w:rsidP="00C461CC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4CEF0A9" wp14:editId="335A8916">
                  <wp:extent cx="2140412" cy="2032000"/>
                  <wp:effectExtent l="0" t="0" r="0" b="635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51" cy="2077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5C45EC" w14:textId="77777777" w:rsidR="00AE2576" w:rsidRDefault="00AE2576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86815C4" w14:textId="77777777" w:rsidR="00AE2576" w:rsidRDefault="00AE2576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B175E08" w14:textId="77777777" w:rsidR="00AE2576" w:rsidRDefault="00AE2576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FDF9A9A" w14:textId="77777777" w:rsidR="004965FA" w:rsidRDefault="004965FA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7B4783C" w14:textId="77777777" w:rsidR="004965FA" w:rsidRDefault="004965FA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EE06E0F" w14:textId="77777777" w:rsidR="00AE2576" w:rsidRPr="00F61684" w:rsidRDefault="00AE2576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5AFA3A19" w14:textId="673D4A7C" w:rsidR="00947E57" w:rsidRDefault="00AC06BC" w:rsidP="00F61684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="00F61684" w:rsidRPr="00947E57">
              <w:rPr>
                <w:rFonts w:ascii="Arial" w:hAnsi="Arial" w:cs="Arial"/>
                <w:sz w:val="32"/>
                <w:szCs w:val="32"/>
              </w:rPr>
              <w:t>hoos</w:t>
            </w:r>
            <w:r>
              <w:rPr>
                <w:rFonts w:ascii="Arial" w:hAnsi="Arial" w:cs="Arial"/>
                <w:sz w:val="32"/>
                <w:szCs w:val="32"/>
              </w:rPr>
              <w:t>ing</w:t>
            </w:r>
            <w:r w:rsidR="00F61684" w:rsidRPr="00947E57"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5B556BC5" w14:textId="77777777" w:rsidR="00947E57" w:rsidRDefault="00947E57" w:rsidP="00947E57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60189B29" w14:textId="77777777" w:rsidR="00947E57" w:rsidRPr="00C461CC" w:rsidRDefault="00F61684" w:rsidP="00947E57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 w:rsidRPr="00C461CC">
              <w:rPr>
                <w:rFonts w:ascii="Arial" w:hAnsi="Arial" w:cs="Arial"/>
                <w:sz w:val="32"/>
                <w:szCs w:val="32"/>
              </w:rPr>
              <w:t>Who supports you.</w:t>
            </w:r>
          </w:p>
          <w:p w14:paraId="06D727B6" w14:textId="77777777" w:rsidR="00947E57" w:rsidRPr="00C461CC" w:rsidRDefault="00947E57" w:rsidP="00947E57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6CD93629" w14:textId="77777777" w:rsidR="00947E57" w:rsidRPr="00C461CC" w:rsidRDefault="00F61684" w:rsidP="00947E57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 w:rsidRPr="00F61684">
              <w:rPr>
                <w:rFonts w:ascii="Arial" w:hAnsi="Arial" w:cs="Arial"/>
                <w:sz w:val="32"/>
                <w:szCs w:val="32"/>
              </w:rPr>
              <w:t>How you are supporte</w:t>
            </w:r>
            <w:r w:rsidR="00947E57" w:rsidRPr="00C461CC">
              <w:rPr>
                <w:rFonts w:ascii="Arial" w:hAnsi="Arial" w:cs="Arial"/>
                <w:sz w:val="32"/>
                <w:szCs w:val="32"/>
              </w:rPr>
              <w:t xml:space="preserve">d </w:t>
            </w:r>
          </w:p>
          <w:p w14:paraId="64A197AD" w14:textId="77777777" w:rsidR="00C461CC" w:rsidRPr="00C461CC" w:rsidRDefault="00C461CC" w:rsidP="00947E57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607C0B4E" w14:textId="77777777" w:rsidR="00C461CC" w:rsidRPr="00C461CC" w:rsidRDefault="00F61684" w:rsidP="00C461C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 w:rsidRPr="00F61684">
              <w:rPr>
                <w:rFonts w:ascii="Arial" w:hAnsi="Arial" w:cs="Arial"/>
                <w:sz w:val="32"/>
                <w:szCs w:val="32"/>
              </w:rPr>
              <w:t xml:space="preserve">When you are supported </w:t>
            </w:r>
          </w:p>
          <w:p w14:paraId="2387234E" w14:textId="77777777" w:rsidR="00C461CC" w:rsidRPr="00C461CC" w:rsidRDefault="00C461CC" w:rsidP="00C461C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30973960" w14:textId="5444FF28" w:rsidR="00F61684" w:rsidRPr="00F61684" w:rsidRDefault="00F61684" w:rsidP="00C461C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 w:rsidRPr="00F61684">
              <w:rPr>
                <w:rFonts w:ascii="Arial" w:hAnsi="Arial" w:cs="Arial"/>
                <w:sz w:val="32"/>
                <w:szCs w:val="32"/>
              </w:rPr>
              <w:t xml:space="preserve">Were your care and support </w:t>
            </w:r>
            <w:proofErr w:type="gramStart"/>
            <w:r w:rsidRPr="00F61684">
              <w:rPr>
                <w:rFonts w:ascii="Arial" w:hAnsi="Arial" w:cs="Arial"/>
                <w:sz w:val="32"/>
                <w:szCs w:val="32"/>
              </w:rPr>
              <w:t>is</w:t>
            </w:r>
            <w:proofErr w:type="gramEnd"/>
            <w:r w:rsidRPr="00F61684">
              <w:rPr>
                <w:rFonts w:ascii="Arial" w:hAnsi="Arial" w:cs="Arial"/>
                <w:sz w:val="32"/>
                <w:szCs w:val="32"/>
              </w:rPr>
              <w:t xml:space="preserve"> provided.</w:t>
            </w:r>
          </w:p>
        </w:tc>
      </w:tr>
      <w:tr w:rsidR="00F61684" w:rsidRPr="00F61684" w14:paraId="57809311" w14:textId="77777777" w:rsidTr="002561F0">
        <w:tc>
          <w:tcPr>
            <w:tcW w:w="3439" w:type="dxa"/>
          </w:tcPr>
          <w:p w14:paraId="1CAE9A13" w14:textId="77777777" w:rsidR="00F61684" w:rsidRDefault="00F61684" w:rsidP="00C461CC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67D363" wp14:editId="03A49777">
                  <wp:extent cx="1513205" cy="1448247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96" cy="145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3734B" w14:textId="77777777" w:rsidR="00365047" w:rsidRDefault="00365047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22786C1" w14:textId="77777777" w:rsidR="00C461CC" w:rsidRPr="00F61684" w:rsidRDefault="00C461CC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19F3EBDB" w14:textId="77777777" w:rsidR="00C461CC" w:rsidRDefault="00C461CC" w:rsidP="00F61684">
            <w:pPr>
              <w:rPr>
                <w:rFonts w:cs="Arial"/>
                <w:sz w:val="32"/>
                <w:szCs w:val="32"/>
              </w:rPr>
            </w:pPr>
          </w:p>
          <w:p w14:paraId="516980D7" w14:textId="33205146" w:rsidR="00F61684" w:rsidRPr="00C461CC" w:rsidRDefault="00F61684" w:rsidP="00C461CC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32"/>
                <w:szCs w:val="32"/>
              </w:rPr>
            </w:pPr>
            <w:r w:rsidRPr="00C461CC">
              <w:rPr>
                <w:rFonts w:ascii="Arial" w:hAnsi="Arial" w:cs="Arial"/>
                <w:sz w:val="32"/>
                <w:szCs w:val="32"/>
              </w:rPr>
              <w:t>Family Carers get</w:t>
            </w:r>
            <w:r w:rsidR="00AC06BC">
              <w:rPr>
                <w:rFonts w:ascii="Arial" w:hAnsi="Arial" w:cs="Arial"/>
                <w:sz w:val="32"/>
                <w:szCs w:val="32"/>
              </w:rPr>
              <w:t>ting</w:t>
            </w:r>
            <w:r w:rsidRPr="00C461CC">
              <w:rPr>
                <w:rFonts w:ascii="Arial" w:hAnsi="Arial" w:cs="Arial"/>
                <w:sz w:val="32"/>
                <w:szCs w:val="32"/>
              </w:rPr>
              <w:t xml:space="preserve"> the breaks they need in the way they want them. </w:t>
            </w:r>
          </w:p>
        </w:tc>
      </w:tr>
      <w:tr w:rsidR="00F61684" w:rsidRPr="00F61684" w14:paraId="7E054515" w14:textId="77777777" w:rsidTr="002561F0">
        <w:tc>
          <w:tcPr>
            <w:tcW w:w="3439" w:type="dxa"/>
          </w:tcPr>
          <w:p w14:paraId="5570F61A" w14:textId="77777777" w:rsidR="00F61684" w:rsidRPr="00F61684" w:rsidRDefault="00F61684" w:rsidP="00C461CC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AA8AF3A" wp14:editId="64572447">
                  <wp:extent cx="1652953" cy="1655871"/>
                  <wp:effectExtent l="0" t="0" r="4445" b="190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04" cy="1665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3C965F" w14:textId="77777777" w:rsidR="00AE2576" w:rsidRDefault="00AE2576" w:rsidP="00F61684">
            <w:pPr>
              <w:rPr>
                <w:rFonts w:cs="Arial"/>
                <w:sz w:val="32"/>
                <w:szCs w:val="32"/>
              </w:rPr>
            </w:pPr>
          </w:p>
          <w:p w14:paraId="6A6C6419" w14:textId="77777777" w:rsidR="00091FB8" w:rsidRDefault="00091FB8" w:rsidP="00F61684">
            <w:pPr>
              <w:rPr>
                <w:rFonts w:cs="Arial"/>
                <w:sz w:val="32"/>
                <w:szCs w:val="32"/>
              </w:rPr>
            </w:pPr>
          </w:p>
          <w:p w14:paraId="30D59710" w14:textId="77777777" w:rsidR="004965FA" w:rsidRDefault="004965FA" w:rsidP="00F61684">
            <w:pPr>
              <w:rPr>
                <w:rFonts w:cs="Arial"/>
                <w:sz w:val="32"/>
                <w:szCs w:val="32"/>
              </w:rPr>
            </w:pPr>
          </w:p>
          <w:p w14:paraId="699E3496" w14:textId="77777777" w:rsidR="00091FB8" w:rsidRPr="00F61684" w:rsidRDefault="00091FB8" w:rsidP="00F6168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755442F8" w14:textId="79DAC145" w:rsidR="00F61684" w:rsidRPr="00C461CC" w:rsidRDefault="00F61684" w:rsidP="00C461CC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32"/>
                <w:szCs w:val="32"/>
              </w:rPr>
            </w:pPr>
            <w:r w:rsidRPr="00C461CC">
              <w:rPr>
                <w:rFonts w:ascii="Arial" w:hAnsi="Arial" w:cs="Arial"/>
                <w:sz w:val="32"/>
                <w:szCs w:val="32"/>
              </w:rPr>
              <w:t>Having care and support where everyone works well together and with you.</w:t>
            </w:r>
          </w:p>
          <w:p w14:paraId="3C9A1430" w14:textId="77777777" w:rsidR="00F61684" w:rsidRP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</w:tc>
      </w:tr>
      <w:tr w:rsidR="00F61684" w:rsidRPr="00F61684" w14:paraId="310A0243" w14:textId="77777777" w:rsidTr="002561F0">
        <w:tc>
          <w:tcPr>
            <w:tcW w:w="3439" w:type="dxa"/>
          </w:tcPr>
          <w:p w14:paraId="2B383A0E" w14:textId="5B5EE394" w:rsidR="00F61684" w:rsidRDefault="00847CE1" w:rsidP="00C461CC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7918F8D" wp14:editId="77643C01">
                  <wp:extent cx="1017905" cy="1268095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1ACAB6" w14:textId="77777777" w:rsidR="00365047" w:rsidRDefault="00365047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E4BE6B" w14:textId="77777777" w:rsid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  <w:p w14:paraId="2717F5A4" w14:textId="77777777" w:rsidR="00365047" w:rsidRPr="00F61684" w:rsidRDefault="00365047" w:rsidP="00F6168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4C3D3ADE" w14:textId="563826AA" w:rsidR="00847CE1" w:rsidRPr="00847CE1" w:rsidRDefault="00847CE1" w:rsidP="00847CE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847CE1">
              <w:rPr>
                <w:rFonts w:cs="Arial"/>
                <w:b/>
                <w:bCs/>
                <w:sz w:val="36"/>
                <w:szCs w:val="36"/>
              </w:rPr>
              <w:t>Our priorities in 2024 will be:</w:t>
            </w:r>
          </w:p>
          <w:p w14:paraId="5D376427" w14:textId="0FF52FF3" w:rsidR="00F61684" w:rsidRPr="00F61684" w:rsidRDefault="00F61684" w:rsidP="00F61684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  <w:tr w:rsidR="00F61684" w:rsidRPr="00F61684" w14:paraId="136FEB8A" w14:textId="77777777" w:rsidTr="002561F0">
        <w:tc>
          <w:tcPr>
            <w:tcW w:w="3439" w:type="dxa"/>
          </w:tcPr>
          <w:p w14:paraId="680592DD" w14:textId="77777777" w:rsidR="00F61684" w:rsidRDefault="00F61684" w:rsidP="00C461CC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51176E5" wp14:editId="0F0CEA0A">
                  <wp:extent cx="1952759" cy="1575303"/>
                  <wp:effectExtent l="0" t="0" r="0" b="635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23" cy="1577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C0BA72" w14:textId="77777777" w:rsidR="00AE2576" w:rsidRDefault="00AE2576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6A1F3FD" w14:textId="77777777" w:rsidR="00AE2576" w:rsidRDefault="00AE2576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70BE399" w14:textId="77777777" w:rsidR="00365047" w:rsidRDefault="00365047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063F63F" w14:textId="77777777" w:rsidR="00365047" w:rsidRPr="00F61684" w:rsidRDefault="00365047" w:rsidP="00C461C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8E00FE9" w14:textId="77777777" w:rsidR="00F61684" w:rsidRP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06CF3F81" w14:textId="0208B21B" w:rsidR="00F61684" w:rsidRPr="00F61684" w:rsidRDefault="00F61684" w:rsidP="00F61684">
            <w:pPr>
              <w:numPr>
                <w:ilvl w:val="0"/>
                <w:numId w:val="42"/>
              </w:numPr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sz w:val="32"/>
                <w:szCs w:val="32"/>
              </w:rPr>
              <w:t>Help</w:t>
            </w:r>
            <w:r w:rsidR="007945F0">
              <w:rPr>
                <w:rFonts w:cs="Arial"/>
                <w:sz w:val="32"/>
                <w:szCs w:val="32"/>
              </w:rPr>
              <w:t>ing</w:t>
            </w:r>
            <w:r w:rsidRPr="00F61684">
              <w:rPr>
                <w:rFonts w:cs="Arial"/>
                <w:sz w:val="32"/>
                <w:szCs w:val="32"/>
              </w:rPr>
              <w:t xml:space="preserve"> more people feel positive about their review and </w:t>
            </w:r>
            <w:r w:rsidR="00AC06BC">
              <w:rPr>
                <w:rFonts w:cs="Arial"/>
                <w:sz w:val="32"/>
                <w:szCs w:val="32"/>
              </w:rPr>
              <w:t xml:space="preserve">making sure they </w:t>
            </w:r>
            <w:r w:rsidRPr="00F61684">
              <w:rPr>
                <w:rFonts w:cs="Arial"/>
                <w:sz w:val="32"/>
                <w:szCs w:val="32"/>
              </w:rPr>
              <w:t xml:space="preserve">have a copy of their support plan. </w:t>
            </w:r>
          </w:p>
          <w:p w14:paraId="57C3F3E1" w14:textId="77777777" w:rsidR="00F61684" w:rsidRP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</w:tc>
      </w:tr>
      <w:tr w:rsidR="00F61684" w:rsidRPr="00F61684" w14:paraId="549C4559" w14:textId="77777777" w:rsidTr="002561F0">
        <w:tc>
          <w:tcPr>
            <w:tcW w:w="3439" w:type="dxa"/>
          </w:tcPr>
          <w:p w14:paraId="2F6EC56D" w14:textId="348FC217" w:rsidR="00F61684" w:rsidRDefault="00847CE1" w:rsidP="002561F0">
            <w:pPr>
              <w:jc w:val="center"/>
              <w:rPr>
                <w:rFonts w:cs="Arial"/>
                <w:sz w:val="32"/>
                <w:szCs w:val="32"/>
              </w:rPr>
            </w:pPr>
            <w:r w:rsidRPr="00847CE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E2BEAD8" wp14:editId="5C2E1978">
                  <wp:extent cx="2047078" cy="1430447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999" cy="143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A5B9F" w14:textId="77777777" w:rsidR="002561F0" w:rsidRDefault="002561F0" w:rsidP="00F61684">
            <w:pPr>
              <w:rPr>
                <w:rFonts w:cs="Arial"/>
                <w:sz w:val="32"/>
                <w:szCs w:val="32"/>
              </w:rPr>
            </w:pPr>
          </w:p>
          <w:p w14:paraId="4164B47C" w14:textId="77777777" w:rsidR="00365047" w:rsidRDefault="00365047" w:rsidP="00F61684">
            <w:pPr>
              <w:rPr>
                <w:rFonts w:cs="Arial"/>
                <w:sz w:val="32"/>
                <w:szCs w:val="32"/>
              </w:rPr>
            </w:pPr>
          </w:p>
          <w:p w14:paraId="1E6FCE4B" w14:textId="77777777" w:rsidR="00365047" w:rsidRDefault="00365047" w:rsidP="00F61684">
            <w:pPr>
              <w:rPr>
                <w:rFonts w:cs="Arial"/>
                <w:sz w:val="32"/>
                <w:szCs w:val="32"/>
              </w:rPr>
            </w:pPr>
          </w:p>
          <w:p w14:paraId="47ABB6B8" w14:textId="77777777" w:rsidR="00AE2576" w:rsidRPr="00F61684" w:rsidRDefault="00AE2576" w:rsidP="00F6168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483C83E2" w14:textId="77B8599C" w:rsidR="00F61684" w:rsidRPr="00F61684" w:rsidRDefault="00F61684" w:rsidP="002561F0">
            <w:pPr>
              <w:numPr>
                <w:ilvl w:val="0"/>
                <w:numId w:val="42"/>
              </w:numPr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sz w:val="32"/>
                <w:szCs w:val="32"/>
              </w:rPr>
              <w:lastRenderedPageBreak/>
              <w:t>Tell</w:t>
            </w:r>
            <w:r w:rsidR="007945F0">
              <w:rPr>
                <w:rFonts w:cs="Arial"/>
                <w:sz w:val="32"/>
                <w:szCs w:val="32"/>
              </w:rPr>
              <w:t>ing</w:t>
            </w:r>
            <w:r w:rsidRPr="00F61684">
              <w:rPr>
                <w:rFonts w:cs="Arial"/>
                <w:sz w:val="32"/>
                <w:szCs w:val="32"/>
              </w:rPr>
              <w:t xml:space="preserve"> more people about Direct Payments</w:t>
            </w:r>
            <w:r w:rsidR="002561F0">
              <w:rPr>
                <w:rFonts w:cs="Arial"/>
                <w:sz w:val="32"/>
                <w:szCs w:val="32"/>
              </w:rPr>
              <w:t>.</w:t>
            </w:r>
          </w:p>
        </w:tc>
      </w:tr>
      <w:tr w:rsidR="00F61684" w:rsidRPr="00F61684" w14:paraId="35E80939" w14:textId="77777777" w:rsidTr="002561F0">
        <w:tc>
          <w:tcPr>
            <w:tcW w:w="3439" w:type="dxa"/>
          </w:tcPr>
          <w:p w14:paraId="39441DE7" w14:textId="77777777" w:rsidR="00F61684" w:rsidRDefault="00F61684" w:rsidP="00F61684">
            <w:pPr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CD489F9" wp14:editId="41E006E0">
                  <wp:extent cx="1948080" cy="1430448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42" cy="143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27758" w14:textId="77777777" w:rsidR="00AE2576" w:rsidRDefault="00AE2576" w:rsidP="00F61684">
            <w:pPr>
              <w:rPr>
                <w:rFonts w:cs="Arial"/>
                <w:sz w:val="32"/>
                <w:szCs w:val="32"/>
              </w:rPr>
            </w:pPr>
          </w:p>
          <w:p w14:paraId="10DAF0F9" w14:textId="77777777" w:rsidR="00AE2576" w:rsidRDefault="00AE2576" w:rsidP="00F61684">
            <w:pPr>
              <w:rPr>
                <w:rFonts w:cs="Arial"/>
                <w:sz w:val="32"/>
                <w:szCs w:val="32"/>
              </w:rPr>
            </w:pPr>
          </w:p>
          <w:p w14:paraId="1892C4AE" w14:textId="77777777" w:rsidR="007945F0" w:rsidRDefault="007945F0" w:rsidP="00F61684">
            <w:pPr>
              <w:rPr>
                <w:rFonts w:cs="Arial"/>
                <w:sz w:val="32"/>
                <w:szCs w:val="32"/>
              </w:rPr>
            </w:pPr>
          </w:p>
          <w:p w14:paraId="1EB2FF88" w14:textId="77777777" w:rsidR="007945F0" w:rsidRDefault="007945F0" w:rsidP="00F61684">
            <w:pPr>
              <w:rPr>
                <w:rFonts w:cs="Arial"/>
                <w:sz w:val="32"/>
                <w:szCs w:val="32"/>
              </w:rPr>
            </w:pPr>
          </w:p>
          <w:p w14:paraId="601C39AC" w14:textId="77777777" w:rsidR="004965FA" w:rsidRDefault="004965FA" w:rsidP="00F61684">
            <w:pPr>
              <w:rPr>
                <w:rFonts w:cs="Arial"/>
                <w:sz w:val="32"/>
                <w:szCs w:val="32"/>
              </w:rPr>
            </w:pPr>
          </w:p>
          <w:p w14:paraId="22708318" w14:textId="258BC1C2" w:rsidR="00091FB8" w:rsidRPr="00F61684" w:rsidRDefault="00091FB8" w:rsidP="00F6168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5161F45A" w14:textId="43EA5721" w:rsidR="00F61684" w:rsidRPr="00F61684" w:rsidRDefault="00F61684" w:rsidP="00F61684">
            <w:pPr>
              <w:numPr>
                <w:ilvl w:val="0"/>
                <w:numId w:val="42"/>
              </w:numPr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sz w:val="32"/>
                <w:szCs w:val="32"/>
              </w:rPr>
              <w:t>Mak</w:t>
            </w:r>
            <w:r w:rsidR="00AC06BC">
              <w:rPr>
                <w:rFonts w:cs="Arial"/>
                <w:sz w:val="32"/>
                <w:szCs w:val="32"/>
              </w:rPr>
              <w:t>ing</w:t>
            </w:r>
            <w:r w:rsidRPr="00F61684">
              <w:rPr>
                <w:rFonts w:cs="Arial"/>
                <w:sz w:val="32"/>
                <w:szCs w:val="32"/>
              </w:rPr>
              <w:t xml:space="preserve"> Direct Payments easier to access and use. </w:t>
            </w:r>
          </w:p>
        </w:tc>
      </w:tr>
      <w:tr w:rsidR="00F61684" w:rsidRPr="00F61684" w14:paraId="10C89005" w14:textId="77777777" w:rsidTr="002561F0">
        <w:tc>
          <w:tcPr>
            <w:tcW w:w="3439" w:type="dxa"/>
          </w:tcPr>
          <w:p w14:paraId="756D7485" w14:textId="77777777" w:rsidR="00F61684" w:rsidRDefault="00F61684" w:rsidP="002561F0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20AC2D9" wp14:editId="599F3FAA">
                  <wp:extent cx="1321806" cy="1753678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41" cy="1764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07347B" w14:textId="77777777" w:rsidR="00365047" w:rsidRDefault="00365047" w:rsidP="002561F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BDF0059" w14:textId="77777777" w:rsidR="00AE2576" w:rsidRDefault="00AE2576" w:rsidP="00AE2576">
            <w:pPr>
              <w:rPr>
                <w:rFonts w:cs="Arial"/>
                <w:sz w:val="32"/>
                <w:szCs w:val="32"/>
              </w:rPr>
            </w:pPr>
          </w:p>
          <w:p w14:paraId="790B483E" w14:textId="77777777" w:rsidR="002561F0" w:rsidRDefault="002561F0" w:rsidP="002561F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8DF8EA7" w14:textId="77777777" w:rsidR="004965FA" w:rsidRDefault="004965FA" w:rsidP="002561F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FE15D97" w14:textId="77777777" w:rsidR="007945F0" w:rsidRDefault="007945F0" w:rsidP="002561F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8129DDB" w14:textId="77777777" w:rsidR="004965FA" w:rsidRDefault="004965FA" w:rsidP="002561F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1B69218" w14:textId="77777777" w:rsidR="00365047" w:rsidRPr="00F61684" w:rsidRDefault="00365047" w:rsidP="002561F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740F7A02" w14:textId="45F998CF" w:rsidR="00F61684" w:rsidRPr="00F61684" w:rsidRDefault="00F61684" w:rsidP="00F61684">
            <w:pPr>
              <w:numPr>
                <w:ilvl w:val="0"/>
                <w:numId w:val="42"/>
              </w:numPr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sz w:val="32"/>
                <w:szCs w:val="32"/>
              </w:rPr>
              <w:t>Develop</w:t>
            </w:r>
            <w:r w:rsidR="007945F0">
              <w:rPr>
                <w:rFonts w:cs="Arial"/>
                <w:sz w:val="32"/>
                <w:szCs w:val="32"/>
              </w:rPr>
              <w:t>ing</w:t>
            </w:r>
            <w:r w:rsidRPr="00F61684">
              <w:rPr>
                <w:rFonts w:cs="Arial"/>
                <w:sz w:val="32"/>
                <w:szCs w:val="32"/>
              </w:rPr>
              <w:t xml:space="preserve"> a support network to help everyone</w:t>
            </w:r>
            <w:r w:rsidR="00AC06BC">
              <w:rPr>
                <w:rFonts w:cs="Arial"/>
                <w:sz w:val="32"/>
                <w:szCs w:val="32"/>
              </w:rPr>
              <w:t xml:space="preserve"> who has a direct  payment. </w:t>
            </w:r>
          </w:p>
        </w:tc>
      </w:tr>
      <w:tr w:rsidR="00F61684" w:rsidRPr="00F61684" w14:paraId="09CE2651" w14:textId="77777777" w:rsidTr="002561F0">
        <w:tc>
          <w:tcPr>
            <w:tcW w:w="3439" w:type="dxa"/>
          </w:tcPr>
          <w:p w14:paraId="2514AF8B" w14:textId="77777777" w:rsidR="00F61684" w:rsidRDefault="00F61684" w:rsidP="002561F0">
            <w:pPr>
              <w:jc w:val="center"/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2FF7099" wp14:editId="7C8F953D">
                  <wp:extent cx="1842868" cy="2021963"/>
                  <wp:effectExtent l="0" t="0" r="508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640" cy="2025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49D588" w14:textId="77777777" w:rsidR="00365047" w:rsidRDefault="00365047" w:rsidP="002561F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0BFF6B9" w14:textId="77777777" w:rsidR="00365047" w:rsidRDefault="00365047" w:rsidP="002561F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772D0DB" w14:textId="77777777" w:rsidR="00365047" w:rsidRDefault="00365047" w:rsidP="002561F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49DBDE" w14:textId="77777777" w:rsidR="00365047" w:rsidRPr="00F61684" w:rsidRDefault="00365047" w:rsidP="004965FA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23" w:type="dxa"/>
          </w:tcPr>
          <w:p w14:paraId="2184BB80" w14:textId="32EBD48A" w:rsidR="00F61684" w:rsidRPr="00F61684" w:rsidRDefault="00F61684" w:rsidP="00F61684">
            <w:pPr>
              <w:numPr>
                <w:ilvl w:val="0"/>
                <w:numId w:val="42"/>
              </w:numPr>
              <w:rPr>
                <w:rFonts w:cs="Arial"/>
                <w:sz w:val="32"/>
                <w:szCs w:val="32"/>
              </w:rPr>
            </w:pPr>
            <w:r w:rsidRPr="00F61684">
              <w:rPr>
                <w:rFonts w:cs="Arial"/>
                <w:sz w:val="32"/>
                <w:szCs w:val="32"/>
              </w:rPr>
              <w:t xml:space="preserve">Have more </w:t>
            </w:r>
            <w:r w:rsidR="00AC06BC">
              <w:rPr>
                <w:rFonts w:cs="Arial"/>
                <w:sz w:val="32"/>
                <w:szCs w:val="32"/>
              </w:rPr>
              <w:t xml:space="preserve">choices </w:t>
            </w:r>
            <w:r w:rsidRPr="00F61684">
              <w:rPr>
                <w:rFonts w:cs="Arial"/>
                <w:sz w:val="32"/>
                <w:szCs w:val="32"/>
              </w:rPr>
              <w:t>for short breaks</w:t>
            </w:r>
            <w:r w:rsidR="002561F0">
              <w:rPr>
                <w:rFonts w:cs="Arial"/>
                <w:sz w:val="32"/>
                <w:szCs w:val="32"/>
              </w:rPr>
              <w:t xml:space="preserve"> and mak</w:t>
            </w:r>
            <w:r w:rsidR="00AC06BC">
              <w:rPr>
                <w:rFonts w:cs="Arial"/>
                <w:sz w:val="32"/>
                <w:szCs w:val="32"/>
              </w:rPr>
              <w:t>ing</w:t>
            </w:r>
            <w:r w:rsidR="002561F0">
              <w:rPr>
                <w:rFonts w:cs="Arial"/>
                <w:sz w:val="32"/>
                <w:szCs w:val="32"/>
              </w:rPr>
              <w:t xml:space="preserve"> sure</w:t>
            </w:r>
            <w:r w:rsidRPr="00F61684">
              <w:rPr>
                <w:rFonts w:cs="Arial"/>
                <w:sz w:val="32"/>
                <w:szCs w:val="32"/>
              </w:rPr>
              <w:t xml:space="preserve"> you and staff understand what the</w:t>
            </w:r>
            <w:r w:rsidR="00AC06BC">
              <w:rPr>
                <w:rFonts w:cs="Arial"/>
                <w:sz w:val="32"/>
                <w:szCs w:val="32"/>
              </w:rPr>
              <w:t xml:space="preserve"> choices </w:t>
            </w:r>
            <w:r w:rsidRPr="00F61684">
              <w:rPr>
                <w:rFonts w:cs="Arial"/>
                <w:sz w:val="32"/>
                <w:szCs w:val="32"/>
              </w:rPr>
              <w:t xml:space="preserve">are.   </w:t>
            </w:r>
          </w:p>
          <w:p w14:paraId="7C19EE0B" w14:textId="77777777" w:rsidR="00F61684" w:rsidRPr="00F61684" w:rsidRDefault="00F61684" w:rsidP="00F61684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2F07F1F2" w14:textId="77777777" w:rsidR="00F61684" w:rsidRDefault="00F61684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8129"/>
      </w:tblGrid>
      <w:tr w:rsidR="008832C2" w14:paraId="30DDB44B" w14:textId="77777777" w:rsidTr="00A75B24">
        <w:tc>
          <w:tcPr>
            <w:tcW w:w="2556" w:type="dxa"/>
          </w:tcPr>
          <w:p w14:paraId="477D1375" w14:textId="59DABA78" w:rsidR="008832C2" w:rsidRDefault="008832C2" w:rsidP="00203C8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321AB3D" w14:textId="77777777" w:rsidR="00D70784" w:rsidRDefault="00D70784" w:rsidP="00203C88">
            <w:pPr>
              <w:jc w:val="center"/>
              <w:rPr>
                <w:rFonts w:cs="Arial"/>
                <w:sz w:val="32"/>
                <w:szCs w:val="32"/>
              </w:rPr>
            </w:pPr>
            <w:r w:rsidRPr="007319A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E0C5ADA" wp14:editId="618470D6">
                  <wp:extent cx="1288175" cy="1308100"/>
                  <wp:effectExtent l="0" t="0" r="7620" b="635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59" cy="131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022C0" w14:textId="77777777" w:rsidR="00D70784" w:rsidRDefault="00D70784" w:rsidP="00203C8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C5D9D30" w14:textId="23F3E106" w:rsidR="00D70784" w:rsidRDefault="00D70784" w:rsidP="00203C8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206" w:type="dxa"/>
          </w:tcPr>
          <w:p w14:paraId="462123D6" w14:textId="77777777" w:rsidR="00D70784" w:rsidRDefault="00D70784" w:rsidP="00AD0E92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DC217B2" w14:textId="7E1B9383" w:rsidR="008832C2" w:rsidRDefault="00C621B7" w:rsidP="00AD0E92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5. </w:t>
            </w:r>
            <w:r w:rsidR="008832C2" w:rsidRPr="008832C2">
              <w:rPr>
                <w:rFonts w:cs="Arial"/>
                <w:b/>
                <w:bCs/>
                <w:sz w:val="36"/>
                <w:szCs w:val="36"/>
              </w:rPr>
              <w:t>When</w:t>
            </w:r>
            <w:r w:rsidR="00A6413A">
              <w:rPr>
                <w:rFonts w:cs="Arial"/>
                <w:b/>
                <w:bCs/>
                <w:sz w:val="36"/>
                <w:szCs w:val="36"/>
              </w:rPr>
              <w:t xml:space="preserve"> things </w:t>
            </w:r>
            <w:r w:rsidR="00D70784">
              <w:rPr>
                <w:rFonts w:cs="Arial"/>
                <w:b/>
                <w:bCs/>
                <w:sz w:val="36"/>
                <w:szCs w:val="36"/>
              </w:rPr>
              <w:t xml:space="preserve">need to </w:t>
            </w:r>
            <w:r w:rsidR="00A6413A">
              <w:rPr>
                <w:rFonts w:cs="Arial"/>
                <w:b/>
                <w:bCs/>
                <w:sz w:val="36"/>
                <w:szCs w:val="36"/>
              </w:rPr>
              <w:t>change.</w:t>
            </w:r>
          </w:p>
          <w:p w14:paraId="7AE0DF9A" w14:textId="77777777" w:rsidR="007319A9" w:rsidRDefault="007319A9" w:rsidP="00AD0E92">
            <w:pPr>
              <w:rPr>
                <w:rFonts w:cs="Arial"/>
                <w:sz w:val="36"/>
                <w:szCs w:val="36"/>
              </w:rPr>
            </w:pPr>
          </w:p>
          <w:p w14:paraId="2EC1F712" w14:textId="77777777" w:rsidR="007319A9" w:rsidRDefault="007319A9" w:rsidP="00AD0E92">
            <w:pPr>
              <w:rPr>
                <w:rFonts w:cs="Arial"/>
                <w:sz w:val="36"/>
                <w:szCs w:val="36"/>
              </w:rPr>
            </w:pPr>
          </w:p>
          <w:p w14:paraId="623045CE" w14:textId="77777777" w:rsidR="007319A9" w:rsidRPr="00091FB8" w:rsidRDefault="007319A9" w:rsidP="007319A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91FB8">
              <w:rPr>
                <w:rFonts w:cs="Arial"/>
                <w:b/>
                <w:bCs/>
                <w:sz w:val="32"/>
                <w:szCs w:val="32"/>
              </w:rPr>
              <w:t>Staying in control</w:t>
            </w:r>
          </w:p>
          <w:p w14:paraId="0E641747" w14:textId="2ABBAD3B" w:rsidR="007319A9" w:rsidRPr="008832C2" w:rsidRDefault="007319A9" w:rsidP="00AD0E92">
            <w:pPr>
              <w:rPr>
                <w:rFonts w:cs="Arial"/>
                <w:sz w:val="36"/>
                <w:szCs w:val="36"/>
              </w:rPr>
            </w:pPr>
          </w:p>
        </w:tc>
      </w:tr>
    </w:tbl>
    <w:p w14:paraId="3691CF5B" w14:textId="77777777" w:rsidR="008651AD" w:rsidRPr="00AD0E92" w:rsidRDefault="008651AD" w:rsidP="00AD0E92">
      <w:pPr>
        <w:rPr>
          <w:rFonts w:cs="Arial"/>
          <w:sz w:val="32"/>
          <w:szCs w:val="32"/>
        </w:rPr>
      </w:pPr>
    </w:p>
    <w:p w14:paraId="03EA5B1E" w14:textId="77777777" w:rsidR="00AD0E92" w:rsidRDefault="00AD0E92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8206"/>
      </w:tblGrid>
      <w:tr w:rsidR="00A75B24" w:rsidRPr="00A75B24" w14:paraId="16EF443C" w14:textId="77777777" w:rsidTr="000879B8">
        <w:tc>
          <w:tcPr>
            <w:tcW w:w="2556" w:type="dxa"/>
          </w:tcPr>
          <w:p w14:paraId="78FFCFDB" w14:textId="77777777" w:rsidR="00A75B24" w:rsidRPr="00A75B24" w:rsidRDefault="00A75B24" w:rsidP="00A75B24">
            <w:pPr>
              <w:jc w:val="center"/>
              <w:rPr>
                <w:rFonts w:cs="Arial"/>
                <w:sz w:val="32"/>
                <w:szCs w:val="32"/>
              </w:rPr>
            </w:pPr>
            <w:r w:rsidRPr="00A75B2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6E8FD2B" wp14:editId="33450D59">
                  <wp:extent cx="1103630" cy="871855"/>
                  <wp:effectExtent l="0" t="0" r="1270" b="444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DF49E9" w14:textId="77777777" w:rsidR="00A75B24" w:rsidRDefault="00A75B24" w:rsidP="00A75B24">
            <w:pPr>
              <w:rPr>
                <w:rFonts w:cs="Arial"/>
                <w:sz w:val="32"/>
                <w:szCs w:val="32"/>
              </w:rPr>
            </w:pPr>
          </w:p>
          <w:p w14:paraId="08D5F2A2" w14:textId="77777777" w:rsidR="005263EA" w:rsidRPr="00A75B24" w:rsidRDefault="005263EA" w:rsidP="00A75B2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06" w:type="dxa"/>
          </w:tcPr>
          <w:p w14:paraId="12C9DDE3" w14:textId="77777777" w:rsidR="00A75B24" w:rsidRPr="00A75B24" w:rsidRDefault="00A75B24" w:rsidP="00A75B24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A75B24">
              <w:rPr>
                <w:rFonts w:cs="Arial"/>
                <w:b/>
                <w:bCs/>
                <w:sz w:val="36"/>
                <w:szCs w:val="36"/>
              </w:rPr>
              <w:t>Good means:</w:t>
            </w:r>
          </w:p>
          <w:p w14:paraId="6552074F" w14:textId="77777777" w:rsidR="00A75B24" w:rsidRPr="00A75B24" w:rsidRDefault="00A75B24" w:rsidP="00A75B24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A75B24" w:rsidRPr="00A75B24" w14:paraId="78F55AD7" w14:textId="77777777" w:rsidTr="000879B8">
        <w:tc>
          <w:tcPr>
            <w:tcW w:w="2556" w:type="dxa"/>
          </w:tcPr>
          <w:p w14:paraId="74195FCD" w14:textId="77777777" w:rsidR="00A75B24" w:rsidRPr="00A75B24" w:rsidRDefault="00A75B24" w:rsidP="00A75B24">
            <w:pPr>
              <w:jc w:val="center"/>
              <w:rPr>
                <w:rFonts w:cs="Arial"/>
                <w:sz w:val="32"/>
                <w:szCs w:val="32"/>
              </w:rPr>
            </w:pPr>
            <w:r w:rsidRPr="00A75B2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B1DE80B" wp14:editId="455BF099">
                  <wp:extent cx="1256306" cy="1323839"/>
                  <wp:effectExtent l="0" t="0" r="127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31" cy="133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A9610" w14:textId="77777777" w:rsidR="00A75B24" w:rsidRDefault="00A75B24" w:rsidP="00A75B24">
            <w:pPr>
              <w:rPr>
                <w:rFonts w:cs="Arial"/>
                <w:sz w:val="32"/>
                <w:szCs w:val="32"/>
              </w:rPr>
            </w:pPr>
          </w:p>
          <w:p w14:paraId="2D6635E4" w14:textId="77777777" w:rsidR="005263EA" w:rsidRDefault="005263EA" w:rsidP="00A75B24">
            <w:pPr>
              <w:rPr>
                <w:rFonts w:cs="Arial"/>
                <w:sz w:val="32"/>
                <w:szCs w:val="32"/>
              </w:rPr>
            </w:pPr>
          </w:p>
          <w:p w14:paraId="0C7D298C" w14:textId="77777777" w:rsidR="00365047" w:rsidRPr="00A75B24" w:rsidRDefault="00365047" w:rsidP="00A75B2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06" w:type="dxa"/>
          </w:tcPr>
          <w:p w14:paraId="38AF8CE4" w14:textId="77777777" w:rsidR="00A75B24" w:rsidRPr="00A75B24" w:rsidRDefault="00A75B24" w:rsidP="00A75B24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1BCE709" w14:textId="77777777" w:rsidR="00A75B24" w:rsidRPr="00A75B24" w:rsidRDefault="00A75B24" w:rsidP="00A75B24">
            <w:pPr>
              <w:numPr>
                <w:ilvl w:val="0"/>
                <w:numId w:val="42"/>
              </w:numPr>
              <w:rPr>
                <w:rFonts w:cs="Arial"/>
                <w:sz w:val="32"/>
                <w:szCs w:val="32"/>
              </w:rPr>
            </w:pPr>
            <w:r w:rsidRPr="00A75B24">
              <w:rPr>
                <w:rFonts w:cs="Arial"/>
                <w:sz w:val="32"/>
                <w:szCs w:val="32"/>
              </w:rPr>
              <w:t xml:space="preserve">Having support to </w:t>
            </w:r>
            <w:proofErr w:type="gramStart"/>
            <w:r w:rsidRPr="00A75B24">
              <w:rPr>
                <w:rFonts w:cs="Arial"/>
                <w:sz w:val="32"/>
                <w:szCs w:val="32"/>
              </w:rPr>
              <w:t>plan ahead</w:t>
            </w:r>
            <w:proofErr w:type="gramEnd"/>
            <w:r w:rsidRPr="00A75B24">
              <w:rPr>
                <w:rFonts w:cs="Arial"/>
                <w:sz w:val="32"/>
                <w:szCs w:val="32"/>
              </w:rPr>
              <w:t xml:space="preserve"> for important changes in your life.</w:t>
            </w:r>
          </w:p>
          <w:p w14:paraId="06F826CE" w14:textId="77777777" w:rsidR="00A75B24" w:rsidRPr="00A75B24" w:rsidRDefault="00A75B24" w:rsidP="00A75B24">
            <w:pPr>
              <w:rPr>
                <w:rFonts w:cs="Arial"/>
                <w:sz w:val="32"/>
                <w:szCs w:val="32"/>
              </w:rPr>
            </w:pPr>
          </w:p>
        </w:tc>
      </w:tr>
      <w:tr w:rsidR="00A75B24" w:rsidRPr="00A75B24" w14:paraId="56D3FFE9" w14:textId="77777777" w:rsidTr="000879B8">
        <w:tc>
          <w:tcPr>
            <w:tcW w:w="2556" w:type="dxa"/>
          </w:tcPr>
          <w:p w14:paraId="77AAD82C" w14:textId="77777777" w:rsidR="00A75B24" w:rsidRPr="00A75B24" w:rsidRDefault="00A75B24" w:rsidP="00A75B24">
            <w:pPr>
              <w:jc w:val="center"/>
              <w:rPr>
                <w:rFonts w:cs="Arial"/>
                <w:sz w:val="32"/>
                <w:szCs w:val="32"/>
              </w:rPr>
            </w:pPr>
            <w:r w:rsidRPr="00A75B2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29E822" wp14:editId="29BB564A">
                  <wp:extent cx="1146175" cy="139636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D88040" w14:textId="77777777" w:rsidR="00A75B24" w:rsidRDefault="00A75B24" w:rsidP="00A75B24">
            <w:pPr>
              <w:rPr>
                <w:rFonts w:cs="Arial"/>
                <w:sz w:val="32"/>
                <w:szCs w:val="32"/>
              </w:rPr>
            </w:pPr>
          </w:p>
          <w:p w14:paraId="703409BE" w14:textId="77777777" w:rsidR="005263EA" w:rsidRPr="00A75B24" w:rsidRDefault="005263EA" w:rsidP="00A75B2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06" w:type="dxa"/>
          </w:tcPr>
          <w:p w14:paraId="17669E4F" w14:textId="5A69CA6E" w:rsidR="00A75B24" w:rsidRPr="00A75B24" w:rsidRDefault="007945F0" w:rsidP="00A75B24">
            <w:pPr>
              <w:rPr>
                <w:rFonts w:cs="Arial"/>
                <w:sz w:val="32"/>
                <w:szCs w:val="32"/>
              </w:rPr>
            </w:pPr>
            <w:r w:rsidRPr="007945F0">
              <w:rPr>
                <w:rFonts w:cs="Arial"/>
                <w:b/>
                <w:bCs/>
                <w:sz w:val="36"/>
                <w:szCs w:val="36"/>
              </w:rPr>
              <w:t>Our priorities in 2024 will be</w:t>
            </w:r>
            <w:r>
              <w:rPr>
                <w:rFonts w:cs="Arial"/>
                <w:b/>
                <w:bCs/>
                <w:sz w:val="36"/>
                <w:szCs w:val="36"/>
              </w:rPr>
              <w:t>:</w:t>
            </w:r>
          </w:p>
        </w:tc>
      </w:tr>
      <w:tr w:rsidR="00A75B24" w:rsidRPr="00A75B24" w14:paraId="736B5404" w14:textId="77777777" w:rsidTr="000879B8">
        <w:tc>
          <w:tcPr>
            <w:tcW w:w="2556" w:type="dxa"/>
          </w:tcPr>
          <w:p w14:paraId="0D5D463C" w14:textId="77777777" w:rsidR="00A75B24" w:rsidRDefault="00A75B24" w:rsidP="005263EA">
            <w:pPr>
              <w:jc w:val="center"/>
              <w:rPr>
                <w:rFonts w:cs="Arial"/>
                <w:sz w:val="32"/>
                <w:szCs w:val="32"/>
              </w:rPr>
            </w:pPr>
            <w:r w:rsidRPr="00A75B2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2EA2B21" wp14:editId="3C854716">
                  <wp:extent cx="1463040" cy="128016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4985E" w14:textId="77777777" w:rsidR="00091FB8" w:rsidRDefault="00091FB8" w:rsidP="005263E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2E33640" w14:textId="18BF43DA" w:rsidR="00091FB8" w:rsidRPr="00A75B24" w:rsidRDefault="00091FB8" w:rsidP="005263E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206" w:type="dxa"/>
          </w:tcPr>
          <w:p w14:paraId="61A4DF0F" w14:textId="00E791D9" w:rsidR="00A75B24" w:rsidRPr="00A75B24" w:rsidRDefault="00091FB8" w:rsidP="00A75B24">
            <w:pPr>
              <w:numPr>
                <w:ilvl w:val="0"/>
                <w:numId w:val="42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>Being</w:t>
            </w:r>
            <w:r w:rsidR="00A75B24" w:rsidRPr="00A75B24">
              <w:rPr>
                <w:rFonts w:cs="Arial"/>
                <w:sz w:val="32"/>
                <w:szCs w:val="32"/>
              </w:rPr>
              <w:t xml:space="preserve"> </w:t>
            </w:r>
            <w:r w:rsidR="005263EA">
              <w:rPr>
                <w:rFonts w:cs="Arial"/>
                <w:sz w:val="32"/>
                <w:szCs w:val="32"/>
              </w:rPr>
              <w:t>there</w:t>
            </w:r>
            <w:r w:rsidR="00A75B24" w:rsidRPr="00A75B24">
              <w:rPr>
                <w:rFonts w:cs="Arial"/>
                <w:sz w:val="32"/>
                <w:szCs w:val="32"/>
              </w:rPr>
              <w:t xml:space="preserve"> to support you when you are facing a crisis or a big life change.  </w:t>
            </w:r>
          </w:p>
          <w:p w14:paraId="0D0E29EE" w14:textId="77777777" w:rsidR="00A75B24" w:rsidRPr="00A75B24" w:rsidRDefault="00A75B24" w:rsidP="00A75B24">
            <w:pPr>
              <w:rPr>
                <w:rFonts w:cs="Arial"/>
                <w:sz w:val="32"/>
                <w:szCs w:val="32"/>
              </w:rPr>
            </w:pPr>
          </w:p>
        </w:tc>
      </w:tr>
      <w:tr w:rsidR="00A75B24" w:rsidRPr="00A75B24" w14:paraId="5BE6AE07" w14:textId="77777777" w:rsidTr="000879B8">
        <w:tc>
          <w:tcPr>
            <w:tcW w:w="2556" w:type="dxa"/>
          </w:tcPr>
          <w:p w14:paraId="7783255F" w14:textId="77777777" w:rsidR="00A75B24" w:rsidRPr="00A75B24" w:rsidRDefault="00A75B24" w:rsidP="003825FB">
            <w:pPr>
              <w:jc w:val="center"/>
              <w:rPr>
                <w:rFonts w:cs="Arial"/>
                <w:sz w:val="32"/>
                <w:szCs w:val="32"/>
              </w:rPr>
            </w:pPr>
            <w:r w:rsidRPr="00A75B2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004F660" wp14:editId="579E665F">
                  <wp:extent cx="1327785" cy="149479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98" cy="149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3D8A3" w14:textId="77777777" w:rsidR="00A75B24" w:rsidRDefault="00A75B24" w:rsidP="00A75B24">
            <w:pPr>
              <w:rPr>
                <w:rFonts w:cs="Arial"/>
                <w:sz w:val="32"/>
                <w:szCs w:val="32"/>
              </w:rPr>
            </w:pPr>
          </w:p>
          <w:p w14:paraId="11C9C605" w14:textId="77777777" w:rsidR="005263EA" w:rsidRDefault="005263EA" w:rsidP="00A75B24">
            <w:pPr>
              <w:rPr>
                <w:rFonts w:cs="Arial"/>
                <w:sz w:val="32"/>
                <w:szCs w:val="32"/>
              </w:rPr>
            </w:pPr>
          </w:p>
          <w:p w14:paraId="47D6B1F2" w14:textId="77777777" w:rsidR="007945F0" w:rsidRDefault="007945F0" w:rsidP="00A75B24">
            <w:pPr>
              <w:rPr>
                <w:rFonts w:cs="Arial"/>
                <w:sz w:val="32"/>
                <w:szCs w:val="32"/>
              </w:rPr>
            </w:pPr>
          </w:p>
          <w:p w14:paraId="401122D1" w14:textId="77777777" w:rsidR="007945F0" w:rsidRDefault="007945F0" w:rsidP="00A75B24">
            <w:pPr>
              <w:rPr>
                <w:rFonts w:cs="Arial"/>
                <w:sz w:val="32"/>
                <w:szCs w:val="32"/>
              </w:rPr>
            </w:pPr>
          </w:p>
          <w:p w14:paraId="7D3D9A87" w14:textId="77777777" w:rsidR="00365047" w:rsidRPr="00A75B24" w:rsidRDefault="00365047" w:rsidP="00A75B2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06" w:type="dxa"/>
          </w:tcPr>
          <w:p w14:paraId="241FDA14" w14:textId="3A668B8E" w:rsidR="00A75B24" w:rsidRPr="00AC06BC" w:rsidRDefault="00A75B24" w:rsidP="00A75B24">
            <w:pPr>
              <w:numPr>
                <w:ilvl w:val="0"/>
                <w:numId w:val="42"/>
              </w:numPr>
              <w:rPr>
                <w:rFonts w:cs="Arial"/>
                <w:sz w:val="32"/>
                <w:szCs w:val="32"/>
              </w:rPr>
            </w:pPr>
            <w:r w:rsidRPr="00AC06BC">
              <w:rPr>
                <w:rFonts w:cs="Arial"/>
                <w:sz w:val="32"/>
                <w:szCs w:val="32"/>
              </w:rPr>
              <w:t>Support</w:t>
            </w:r>
            <w:r w:rsidR="00AC06BC" w:rsidRPr="00AC06BC">
              <w:rPr>
                <w:rFonts w:cs="Arial"/>
                <w:sz w:val="32"/>
                <w:szCs w:val="32"/>
              </w:rPr>
              <w:t>ing</w:t>
            </w:r>
            <w:r w:rsidRPr="00AC06BC">
              <w:rPr>
                <w:rFonts w:cs="Arial"/>
                <w:sz w:val="32"/>
                <w:szCs w:val="32"/>
              </w:rPr>
              <w:t xml:space="preserve"> more people to learn new skills or regain their skills after being in </w:t>
            </w:r>
            <w:r w:rsidR="007945F0" w:rsidRPr="00AC06BC">
              <w:rPr>
                <w:rFonts w:cs="Arial"/>
                <w:sz w:val="32"/>
                <w:szCs w:val="32"/>
              </w:rPr>
              <w:t>hospital.</w:t>
            </w:r>
            <w:r w:rsidRPr="00AC06BC">
              <w:rPr>
                <w:rFonts w:cs="Arial"/>
                <w:sz w:val="32"/>
                <w:szCs w:val="32"/>
              </w:rPr>
              <w:t xml:space="preserve"> </w:t>
            </w:r>
          </w:p>
          <w:p w14:paraId="4E39BC4B" w14:textId="77777777" w:rsidR="00365047" w:rsidRDefault="00365047" w:rsidP="00A75B24">
            <w:pPr>
              <w:rPr>
                <w:rFonts w:cs="Arial"/>
                <w:sz w:val="32"/>
                <w:szCs w:val="32"/>
              </w:rPr>
            </w:pPr>
          </w:p>
          <w:p w14:paraId="57BC793F" w14:textId="77777777" w:rsidR="00365047" w:rsidRDefault="00365047" w:rsidP="00A75B24">
            <w:pPr>
              <w:rPr>
                <w:rFonts w:cs="Arial"/>
                <w:sz w:val="32"/>
                <w:szCs w:val="32"/>
              </w:rPr>
            </w:pPr>
          </w:p>
          <w:p w14:paraId="1CA4087F" w14:textId="77777777" w:rsidR="00365047" w:rsidRPr="00A75B24" w:rsidRDefault="00365047" w:rsidP="00A75B24">
            <w:pPr>
              <w:rPr>
                <w:rFonts w:cs="Arial"/>
                <w:sz w:val="32"/>
                <w:szCs w:val="32"/>
              </w:rPr>
            </w:pPr>
          </w:p>
        </w:tc>
      </w:tr>
      <w:tr w:rsidR="00A75B24" w:rsidRPr="00A75B24" w14:paraId="5257A1DA" w14:textId="77777777" w:rsidTr="000879B8">
        <w:tc>
          <w:tcPr>
            <w:tcW w:w="2556" w:type="dxa"/>
          </w:tcPr>
          <w:p w14:paraId="3BAF1DBB" w14:textId="77777777" w:rsidR="00A75B24" w:rsidRPr="00A75B24" w:rsidRDefault="00A75B24" w:rsidP="003825FB">
            <w:pPr>
              <w:jc w:val="center"/>
              <w:rPr>
                <w:rFonts w:cs="Arial"/>
                <w:sz w:val="32"/>
                <w:szCs w:val="32"/>
              </w:rPr>
            </w:pPr>
            <w:r w:rsidRPr="00A75B2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7C88106" wp14:editId="020A86C5">
                  <wp:extent cx="1001864" cy="1311081"/>
                  <wp:effectExtent l="0" t="0" r="825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58" cy="131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</w:tcPr>
          <w:p w14:paraId="48146AF2" w14:textId="10BACD04" w:rsidR="00A75B24" w:rsidRPr="00A75B24" w:rsidRDefault="00A75B24" w:rsidP="00A75B24">
            <w:pPr>
              <w:numPr>
                <w:ilvl w:val="0"/>
                <w:numId w:val="42"/>
              </w:numPr>
              <w:rPr>
                <w:rFonts w:cs="Arial"/>
                <w:sz w:val="32"/>
                <w:szCs w:val="32"/>
              </w:rPr>
            </w:pPr>
            <w:r w:rsidRPr="00A75B24">
              <w:rPr>
                <w:rFonts w:cs="Arial"/>
                <w:sz w:val="32"/>
                <w:szCs w:val="32"/>
              </w:rPr>
              <w:t>Hav</w:t>
            </w:r>
            <w:r w:rsidR="007945F0">
              <w:rPr>
                <w:rFonts w:cs="Arial"/>
                <w:sz w:val="32"/>
                <w:szCs w:val="32"/>
              </w:rPr>
              <w:t>ing</w:t>
            </w:r>
            <w:r w:rsidRPr="00A75B24">
              <w:rPr>
                <w:rFonts w:cs="Arial"/>
                <w:sz w:val="32"/>
                <w:szCs w:val="32"/>
              </w:rPr>
              <w:t xml:space="preserve"> more young people and their parents saying they were supported well</w:t>
            </w:r>
            <w:r w:rsidR="007945F0">
              <w:rPr>
                <w:rFonts w:cs="Arial"/>
                <w:sz w:val="32"/>
                <w:szCs w:val="32"/>
              </w:rPr>
              <w:t>.</w:t>
            </w:r>
          </w:p>
        </w:tc>
      </w:tr>
    </w:tbl>
    <w:p w14:paraId="6AF02A25" w14:textId="77777777" w:rsidR="00A75B24" w:rsidRDefault="00A75B24" w:rsidP="00AD0E92">
      <w:pPr>
        <w:rPr>
          <w:rFonts w:cs="Arial"/>
          <w:sz w:val="32"/>
          <w:szCs w:val="32"/>
        </w:rPr>
      </w:pPr>
    </w:p>
    <w:p w14:paraId="4AF1FD50" w14:textId="77777777" w:rsidR="00A75B24" w:rsidRDefault="00A75B24" w:rsidP="00AD0E92">
      <w:pPr>
        <w:rPr>
          <w:rFonts w:cs="Arial"/>
          <w:sz w:val="32"/>
          <w:szCs w:val="32"/>
        </w:rPr>
      </w:pPr>
    </w:p>
    <w:p w14:paraId="68AA5118" w14:textId="77777777" w:rsidR="00A75B24" w:rsidRDefault="00A75B24" w:rsidP="00AD0E92">
      <w:pPr>
        <w:rPr>
          <w:rFonts w:cs="Arial"/>
          <w:sz w:val="32"/>
          <w:szCs w:val="32"/>
        </w:rPr>
      </w:pPr>
    </w:p>
    <w:p w14:paraId="3C8297A1" w14:textId="77777777" w:rsidR="00A75B24" w:rsidRDefault="00A75B24" w:rsidP="00AD0E92">
      <w:pPr>
        <w:rPr>
          <w:rFonts w:cs="Arial"/>
          <w:sz w:val="32"/>
          <w:szCs w:val="32"/>
        </w:rPr>
      </w:pPr>
    </w:p>
    <w:p w14:paraId="17A4408A" w14:textId="77777777" w:rsidR="00365047" w:rsidRDefault="00365047" w:rsidP="00AD0E92">
      <w:pPr>
        <w:rPr>
          <w:rFonts w:cs="Arial"/>
          <w:sz w:val="32"/>
          <w:szCs w:val="32"/>
        </w:rPr>
      </w:pPr>
    </w:p>
    <w:p w14:paraId="00F44BEA" w14:textId="77777777" w:rsidR="00365047" w:rsidRDefault="00365047" w:rsidP="00AD0E92">
      <w:pPr>
        <w:rPr>
          <w:rFonts w:cs="Arial"/>
          <w:sz w:val="32"/>
          <w:szCs w:val="32"/>
        </w:rPr>
      </w:pPr>
    </w:p>
    <w:p w14:paraId="20301B35" w14:textId="77777777" w:rsidR="00365047" w:rsidRDefault="00365047" w:rsidP="00AD0E92">
      <w:pPr>
        <w:rPr>
          <w:rFonts w:cs="Arial"/>
          <w:sz w:val="32"/>
          <w:szCs w:val="32"/>
        </w:rPr>
      </w:pPr>
    </w:p>
    <w:p w14:paraId="752F8B00" w14:textId="77777777" w:rsidR="00365047" w:rsidRDefault="00365047" w:rsidP="00AD0E92">
      <w:pPr>
        <w:rPr>
          <w:rFonts w:cs="Arial"/>
          <w:sz w:val="32"/>
          <w:szCs w:val="32"/>
        </w:rPr>
      </w:pPr>
    </w:p>
    <w:p w14:paraId="2E7E771A" w14:textId="77777777" w:rsidR="00365047" w:rsidRDefault="00365047" w:rsidP="00AD0E92">
      <w:pPr>
        <w:rPr>
          <w:rFonts w:cs="Arial"/>
          <w:sz w:val="32"/>
          <w:szCs w:val="32"/>
        </w:rPr>
      </w:pPr>
    </w:p>
    <w:p w14:paraId="15236EE4" w14:textId="77777777" w:rsidR="00365047" w:rsidRDefault="00365047" w:rsidP="00AD0E92">
      <w:pPr>
        <w:rPr>
          <w:rFonts w:cs="Arial"/>
          <w:sz w:val="32"/>
          <w:szCs w:val="32"/>
        </w:rPr>
      </w:pPr>
    </w:p>
    <w:p w14:paraId="4675FF57" w14:textId="77777777" w:rsidR="00365047" w:rsidRDefault="00365047" w:rsidP="00AD0E92">
      <w:pPr>
        <w:rPr>
          <w:rFonts w:cs="Arial"/>
          <w:sz w:val="32"/>
          <w:szCs w:val="32"/>
        </w:rPr>
      </w:pPr>
    </w:p>
    <w:p w14:paraId="3D4633B7" w14:textId="77777777" w:rsidR="00365047" w:rsidRDefault="00365047" w:rsidP="00AD0E92">
      <w:pPr>
        <w:rPr>
          <w:rFonts w:cs="Arial"/>
          <w:sz w:val="32"/>
          <w:szCs w:val="32"/>
        </w:rPr>
      </w:pPr>
    </w:p>
    <w:p w14:paraId="6D799043" w14:textId="77777777" w:rsidR="00365047" w:rsidRDefault="00365047" w:rsidP="00AD0E92">
      <w:pPr>
        <w:rPr>
          <w:rFonts w:cs="Arial"/>
          <w:sz w:val="32"/>
          <w:szCs w:val="32"/>
        </w:rPr>
      </w:pPr>
    </w:p>
    <w:p w14:paraId="0239F2C3" w14:textId="77777777" w:rsidR="00365047" w:rsidRDefault="00365047" w:rsidP="00AD0E92">
      <w:pPr>
        <w:rPr>
          <w:rFonts w:cs="Arial"/>
          <w:sz w:val="32"/>
          <w:szCs w:val="32"/>
        </w:rPr>
      </w:pPr>
    </w:p>
    <w:p w14:paraId="45FDC4B0" w14:textId="77777777" w:rsidR="00365047" w:rsidRDefault="00365047" w:rsidP="00AD0E92">
      <w:pPr>
        <w:rPr>
          <w:rFonts w:cs="Arial"/>
          <w:sz w:val="32"/>
          <w:szCs w:val="32"/>
        </w:rPr>
      </w:pPr>
    </w:p>
    <w:p w14:paraId="55F533E4" w14:textId="77777777" w:rsidR="00365047" w:rsidRDefault="00365047" w:rsidP="00AD0E92">
      <w:pPr>
        <w:rPr>
          <w:rFonts w:cs="Arial"/>
          <w:sz w:val="32"/>
          <w:szCs w:val="32"/>
        </w:rPr>
      </w:pPr>
    </w:p>
    <w:p w14:paraId="077A8B3C" w14:textId="77777777" w:rsidR="00365047" w:rsidRDefault="00365047" w:rsidP="00AD0E92">
      <w:pPr>
        <w:rPr>
          <w:rFonts w:cs="Arial"/>
          <w:sz w:val="32"/>
          <w:szCs w:val="32"/>
        </w:rPr>
      </w:pPr>
    </w:p>
    <w:p w14:paraId="75A7AC3F" w14:textId="77777777" w:rsidR="004965FA" w:rsidRDefault="004965FA" w:rsidP="00AD0E92">
      <w:pPr>
        <w:rPr>
          <w:rFonts w:cs="Arial"/>
          <w:sz w:val="32"/>
          <w:szCs w:val="32"/>
        </w:rPr>
      </w:pPr>
    </w:p>
    <w:p w14:paraId="447A2A4B" w14:textId="77777777" w:rsidR="004965FA" w:rsidRDefault="004965FA" w:rsidP="00AD0E92">
      <w:pPr>
        <w:rPr>
          <w:rFonts w:cs="Arial"/>
          <w:sz w:val="32"/>
          <w:szCs w:val="32"/>
        </w:rPr>
      </w:pPr>
    </w:p>
    <w:p w14:paraId="51E24A42" w14:textId="77777777" w:rsidR="004965FA" w:rsidRDefault="004965FA" w:rsidP="00AD0E92">
      <w:pPr>
        <w:rPr>
          <w:rFonts w:cs="Arial"/>
          <w:sz w:val="32"/>
          <w:szCs w:val="32"/>
        </w:rPr>
      </w:pPr>
    </w:p>
    <w:p w14:paraId="63D38635" w14:textId="77777777" w:rsidR="004965FA" w:rsidRDefault="004965FA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8278"/>
      </w:tblGrid>
      <w:tr w:rsidR="0054543D" w14:paraId="27258B49" w14:textId="77777777" w:rsidTr="007945F0">
        <w:tc>
          <w:tcPr>
            <w:tcW w:w="2404" w:type="dxa"/>
          </w:tcPr>
          <w:p w14:paraId="0E8DFC25" w14:textId="60A28571" w:rsidR="0054543D" w:rsidRDefault="0054543D" w:rsidP="00AD0E92">
            <w:pPr>
              <w:rPr>
                <w:rFonts w:cs="Arial"/>
                <w:sz w:val="32"/>
                <w:szCs w:val="32"/>
              </w:rPr>
            </w:pPr>
          </w:p>
          <w:p w14:paraId="20C4AEFB" w14:textId="77777777" w:rsidR="000879B8" w:rsidRDefault="000879B8" w:rsidP="000879B8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783687D" wp14:editId="0EE9E14E">
                  <wp:extent cx="1311966" cy="1194110"/>
                  <wp:effectExtent l="0" t="0" r="254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60" cy="11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6CEA50" w14:textId="0D1F5EC5" w:rsidR="000879B8" w:rsidRDefault="000879B8" w:rsidP="000879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278" w:type="dxa"/>
          </w:tcPr>
          <w:p w14:paraId="179F285E" w14:textId="77777777" w:rsidR="000879B8" w:rsidRDefault="000879B8" w:rsidP="00AD0E92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295F466" w14:textId="39D6529E" w:rsidR="0054543D" w:rsidRDefault="00C621B7" w:rsidP="00AD0E92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6. The </w:t>
            </w:r>
            <w:r w:rsidR="0054543D" w:rsidRPr="0054543D">
              <w:rPr>
                <w:rFonts w:cs="Arial"/>
                <w:b/>
                <w:bCs/>
                <w:sz w:val="36"/>
                <w:szCs w:val="36"/>
              </w:rPr>
              <w:t>Workforce</w:t>
            </w:r>
          </w:p>
          <w:p w14:paraId="3C427A9F" w14:textId="77777777" w:rsidR="000879B8" w:rsidRDefault="000879B8" w:rsidP="00AD0E92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2EC92B83" w14:textId="77777777" w:rsidR="00091FB8" w:rsidRDefault="00091FB8" w:rsidP="00AD0E92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C65C439" w14:textId="01FD608B" w:rsidR="000879B8" w:rsidRPr="00091FB8" w:rsidRDefault="000879B8" w:rsidP="00AD0E92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91FB8">
              <w:rPr>
                <w:rFonts w:cs="Arial"/>
                <w:b/>
                <w:bCs/>
                <w:sz w:val="32"/>
                <w:szCs w:val="32"/>
              </w:rPr>
              <w:t>The people who support you.</w:t>
            </w:r>
          </w:p>
        </w:tc>
      </w:tr>
    </w:tbl>
    <w:p w14:paraId="7D1411AF" w14:textId="77777777" w:rsidR="0054543D" w:rsidRDefault="0054543D" w:rsidP="00AD0E92">
      <w:pPr>
        <w:rPr>
          <w:rFonts w:cs="Arial"/>
          <w:sz w:val="32"/>
          <w:szCs w:val="32"/>
        </w:rPr>
      </w:pPr>
    </w:p>
    <w:p w14:paraId="430ADD20" w14:textId="77777777" w:rsidR="000879B8" w:rsidRDefault="000879B8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7976"/>
      </w:tblGrid>
      <w:tr w:rsidR="000879B8" w:rsidRPr="000879B8" w14:paraId="1EA9F149" w14:textId="77777777" w:rsidTr="00027A74">
        <w:tc>
          <w:tcPr>
            <w:tcW w:w="2405" w:type="dxa"/>
          </w:tcPr>
          <w:p w14:paraId="2A5D4084" w14:textId="77777777" w:rsidR="000879B8" w:rsidRDefault="00C4430E" w:rsidP="00C4430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EA68867" wp14:editId="562BB428">
                  <wp:extent cx="1103630" cy="871855"/>
                  <wp:effectExtent l="0" t="0" r="127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A72860" w14:textId="77777777" w:rsidR="007945F0" w:rsidRDefault="007945F0" w:rsidP="00C4430E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FECFDFE" w14:textId="77777777" w:rsidR="007945F0" w:rsidRDefault="007945F0" w:rsidP="00C4430E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3A0EEEC" w14:textId="65AB37B9" w:rsidR="00C4430E" w:rsidRPr="000879B8" w:rsidRDefault="00C4430E" w:rsidP="00C4430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357" w:type="dxa"/>
          </w:tcPr>
          <w:p w14:paraId="0FFA9F31" w14:textId="0039E427" w:rsidR="000879B8" w:rsidRPr="000879B8" w:rsidRDefault="000879B8" w:rsidP="000879B8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879B8">
              <w:rPr>
                <w:rFonts w:cs="Arial"/>
                <w:b/>
                <w:bCs/>
                <w:sz w:val="36"/>
                <w:szCs w:val="36"/>
              </w:rPr>
              <w:t xml:space="preserve">Good </w:t>
            </w:r>
            <w:r w:rsidR="00C4430E">
              <w:rPr>
                <w:rFonts w:cs="Arial"/>
                <w:b/>
                <w:bCs/>
                <w:sz w:val="36"/>
                <w:szCs w:val="36"/>
              </w:rPr>
              <w:t>means</w:t>
            </w:r>
            <w:r w:rsidRPr="000879B8">
              <w:rPr>
                <w:rFonts w:cs="Arial"/>
                <w:b/>
                <w:bCs/>
                <w:sz w:val="36"/>
                <w:szCs w:val="36"/>
              </w:rPr>
              <w:t xml:space="preserve">: </w:t>
            </w:r>
          </w:p>
          <w:p w14:paraId="1CB9CAE8" w14:textId="77777777" w:rsidR="000879B8" w:rsidRPr="000879B8" w:rsidRDefault="000879B8" w:rsidP="000879B8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0879B8" w:rsidRPr="000879B8" w14:paraId="7C15801E" w14:textId="77777777" w:rsidTr="00027A74">
        <w:tc>
          <w:tcPr>
            <w:tcW w:w="2405" w:type="dxa"/>
          </w:tcPr>
          <w:p w14:paraId="32C0F824" w14:textId="77777777" w:rsidR="000879B8" w:rsidRDefault="00E75A0A" w:rsidP="00C4430E">
            <w:pPr>
              <w:jc w:val="center"/>
              <w:rPr>
                <w:rFonts w:cs="Arial"/>
                <w:sz w:val="32"/>
                <w:szCs w:val="32"/>
              </w:rPr>
            </w:pPr>
            <w:r w:rsidRPr="00E75A0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DE3522C" wp14:editId="7B27E225">
                  <wp:extent cx="902327" cy="160246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35" cy="161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C6FA2" w14:textId="77777777" w:rsidR="00365047" w:rsidRDefault="00365047" w:rsidP="00C4430E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7D91D66" w14:textId="77777777" w:rsidR="00E75A0A" w:rsidRDefault="00E75A0A" w:rsidP="00C4430E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89A5089" w14:textId="244C06ED" w:rsidR="007945F0" w:rsidRPr="000879B8" w:rsidRDefault="007945F0" w:rsidP="00C4430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357" w:type="dxa"/>
          </w:tcPr>
          <w:p w14:paraId="401E6C22" w14:textId="6957D284" w:rsidR="000879B8" w:rsidRPr="00C4430E" w:rsidRDefault="000879B8" w:rsidP="00C4430E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32"/>
                <w:szCs w:val="32"/>
              </w:rPr>
            </w:pPr>
            <w:r w:rsidRPr="00C4430E">
              <w:rPr>
                <w:rFonts w:ascii="Arial" w:hAnsi="Arial" w:cs="Arial"/>
                <w:sz w:val="32"/>
                <w:szCs w:val="32"/>
              </w:rPr>
              <w:t xml:space="preserve">Being supported by people who see </w:t>
            </w:r>
            <w:r w:rsidR="00091FB8">
              <w:rPr>
                <w:rFonts w:ascii="Arial" w:hAnsi="Arial" w:cs="Arial"/>
                <w:sz w:val="32"/>
                <w:szCs w:val="32"/>
              </w:rPr>
              <w:t>you</w:t>
            </w:r>
            <w:r w:rsidRPr="00C4430E">
              <w:rPr>
                <w:rFonts w:ascii="Arial" w:hAnsi="Arial" w:cs="Arial"/>
                <w:sz w:val="32"/>
                <w:szCs w:val="32"/>
              </w:rPr>
              <w:t xml:space="preserve"> as a</w:t>
            </w:r>
            <w:r w:rsidR="00C4430E">
              <w:rPr>
                <w:rFonts w:ascii="Arial" w:hAnsi="Arial" w:cs="Arial"/>
                <w:sz w:val="32"/>
                <w:szCs w:val="32"/>
              </w:rPr>
              <w:t xml:space="preserve">n individual </w:t>
            </w:r>
            <w:r w:rsidRPr="00C4430E">
              <w:rPr>
                <w:rFonts w:ascii="Arial" w:hAnsi="Arial" w:cs="Arial"/>
                <w:sz w:val="32"/>
                <w:szCs w:val="32"/>
              </w:rPr>
              <w:t xml:space="preserve">with strengths, abilities and </w:t>
            </w:r>
            <w:r w:rsidR="00C4430E">
              <w:rPr>
                <w:rFonts w:ascii="Arial" w:hAnsi="Arial" w:cs="Arial"/>
                <w:sz w:val="32"/>
                <w:szCs w:val="32"/>
              </w:rPr>
              <w:t>goals.</w:t>
            </w:r>
          </w:p>
          <w:p w14:paraId="6A272DD0" w14:textId="77777777" w:rsidR="000879B8" w:rsidRPr="000879B8" w:rsidRDefault="000879B8" w:rsidP="000879B8">
            <w:pPr>
              <w:rPr>
                <w:rFonts w:cs="Arial"/>
                <w:sz w:val="32"/>
                <w:szCs w:val="32"/>
              </w:rPr>
            </w:pPr>
          </w:p>
        </w:tc>
      </w:tr>
      <w:tr w:rsidR="000879B8" w:rsidRPr="000879B8" w14:paraId="55DC65D6" w14:textId="77777777" w:rsidTr="00027A74">
        <w:tc>
          <w:tcPr>
            <w:tcW w:w="2405" w:type="dxa"/>
          </w:tcPr>
          <w:p w14:paraId="30C23A61" w14:textId="77777777" w:rsidR="000879B8" w:rsidRDefault="00112C3B" w:rsidP="00E75A0A">
            <w:pPr>
              <w:jc w:val="center"/>
              <w:rPr>
                <w:rFonts w:cs="Arial"/>
                <w:sz w:val="32"/>
                <w:szCs w:val="32"/>
              </w:rPr>
            </w:pPr>
            <w:r w:rsidRPr="00112C3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179A16D" wp14:editId="5CC7F64D">
                  <wp:extent cx="1526765" cy="1195057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55" cy="119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0ECE4" w14:textId="2F270ABF" w:rsidR="00112C3B" w:rsidRPr="000879B8" w:rsidRDefault="00112C3B" w:rsidP="00E75A0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357" w:type="dxa"/>
          </w:tcPr>
          <w:p w14:paraId="52ECD98B" w14:textId="72D14379" w:rsidR="000879B8" w:rsidRPr="00E75A0A" w:rsidRDefault="000879B8" w:rsidP="00E75A0A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32"/>
                <w:szCs w:val="32"/>
              </w:rPr>
            </w:pPr>
            <w:r w:rsidRPr="00E75A0A">
              <w:rPr>
                <w:rFonts w:ascii="Arial" w:hAnsi="Arial" w:cs="Arial"/>
                <w:sz w:val="32"/>
                <w:szCs w:val="32"/>
              </w:rPr>
              <w:t xml:space="preserve">Having </w:t>
            </w:r>
            <w:r w:rsidR="00091FB8">
              <w:rPr>
                <w:rFonts w:ascii="Arial" w:hAnsi="Arial" w:cs="Arial"/>
                <w:sz w:val="32"/>
                <w:szCs w:val="32"/>
              </w:rPr>
              <w:t xml:space="preserve">good and </w:t>
            </w:r>
            <w:r w:rsidR="00112C3B">
              <w:rPr>
                <w:rFonts w:ascii="Arial" w:hAnsi="Arial" w:cs="Arial"/>
                <w:sz w:val="32"/>
                <w:szCs w:val="32"/>
              </w:rPr>
              <w:t xml:space="preserve">thoughtful </w:t>
            </w:r>
            <w:r w:rsidRPr="00E75A0A">
              <w:rPr>
                <w:rFonts w:ascii="Arial" w:hAnsi="Arial" w:cs="Arial"/>
                <w:sz w:val="32"/>
                <w:szCs w:val="32"/>
              </w:rPr>
              <w:t xml:space="preserve">support </w:t>
            </w:r>
            <w:r w:rsidR="00112C3B">
              <w:rPr>
                <w:rFonts w:ascii="Arial" w:hAnsi="Arial" w:cs="Arial"/>
                <w:sz w:val="32"/>
                <w:szCs w:val="32"/>
              </w:rPr>
              <w:t>from</w:t>
            </w:r>
            <w:r w:rsidRPr="00E75A0A">
              <w:rPr>
                <w:rFonts w:ascii="Arial" w:hAnsi="Arial" w:cs="Arial"/>
                <w:sz w:val="32"/>
                <w:szCs w:val="32"/>
              </w:rPr>
              <w:t xml:space="preserve"> people who are trained and know what they are doing.</w:t>
            </w:r>
          </w:p>
          <w:p w14:paraId="558117C9" w14:textId="77777777" w:rsidR="000879B8" w:rsidRDefault="000879B8" w:rsidP="000879B8">
            <w:pPr>
              <w:rPr>
                <w:rFonts w:cs="Arial"/>
                <w:sz w:val="32"/>
                <w:szCs w:val="32"/>
              </w:rPr>
            </w:pPr>
          </w:p>
          <w:p w14:paraId="7676B37E" w14:textId="77777777" w:rsidR="00365047" w:rsidRDefault="00365047" w:rsidP="000879B8">
            <w:pPr>
              <w:rPr>
                <w:rFonts w:cs="Arial"/>
                <w:sz w:val="32"/>
                <w:szCs w:val="32"/>
              </w:rPr>
            </w:pPr>
          </w:p>
          <w:p w14:paraId="627B3CAB" w14:textId="77777777" w:rsidR="00365047" w:rsidRDefault="00365047" w:rsidP="000879B8">
            <w:pPr>
              <w:rPr>
                <w:rFonts w:cs="Arial"/>
                <w:sz w:val="32"/>
                <w:szCs w:val="32"/>
              </w:rPr>
            </w:pPr>
          </w:p>
          <w:p w14:paraId="636286DB" w14:textId="77777777" w:rsidR="00365047" w:rsidRPr="000879B8" w:rsidRDefault="00365047" w:rsidP="000879B8">
            <w:pPr>
              <w:rPr>
                <w:rFonts w:cs="Arial"/>
                <w:sz w:val="32"/>
                <w:szCs w:val="32"/>
              </w:rPr>
            </w:pPr>
          </w:p>
        </w:tc>
      </w:tr>
      <w:tr w:rsidR="000879B8" w:rsidRPr="000879B8" w14:paraId="43E0AC41" w14:textId="77777777" w:rsidTr="00027A74">
        <w:tc>
          <w:tcPr>
            <w:tcW w:w="2405" w:type="dxa"/>
          </w:tcPr>
          <w:p w14:paraId="15400263" w14:textId="77777777" w:rsidR="000879B8" w:rsidRDefault="000879B8" w:rsidP="000879B8">
            <w:pPr>
              <w:rPr>
                <w:rFonts w:cs="Arial"/>
                <w:sz w:val="32"/>
                <w:szCs w:val="32"/>
              </w:rPr>
            </w:pPr>
            <w:r w:rsidRPr="000879B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669C9E3" wp14:editId="2372B59A">
                  <wp:extent cx="1146175" cy="139636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BBF993" w14:textId="77777777" w:rsidR="00027A74" w:rsidRDefault="00027A74" w:rsidP="000879B8">
            <w:pPr>
              <w:rPr>
                <w:rFonts w:cs="Arial"/>
                <w:sz w:val="32"/>
                <w:szCs w:val="32"/>
              </w:rPr>
            </w:pPr>
          </w:p>
          <w:p w14:paraId="033B9A43" w14:textId="77777777" w:rsidR="00112C3B" w:rsidRPr="000879B8" w:rsidRDefault="00112C3B" w:rsidP="000879B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357" w:type="dxa"/>
          </w:tcPr>
          <w:p w14:paraId="2099B5D0" w14:textId="60324132" w:rsidR="000879B8" w:rsidRPr="000879B8" w:rsidRDefault="007945F0" w:rsidP="000879B8">
            <w:pPr>
              <w:rPr>
                <w:rFonts w:cs="Arial"/>
                <w:sz w:val="36"/>
                <w:szCs w:val="36"/>
              </w:rPr>
            </w:pPr>
            <w:r w:rsidRPr="007945F0">
              <w:rPr>
                <w:rFonts w:cs="Arial"/>
                <w:b/>
                <w:bCs/>
                <w:sz w:val="36"/>
                <w:szCs w:val="36"/>
              </w:rPr>
              <w:lastRenderedPageBreak/>
              <w:t>Our priorities in 2024 will be</w:t>
            </w:r>
            <w:r>
              <w:rPr>
                <w:rFonts w:cs="Arial"/>
                <w:b/>
                <w:bCs/>
                <w:sz w:val="36"/>
                <w:szCs w:val="36"/>
              </w:rPr>
              <w:t>:</w:t>
            </w:r>
          </w:p>
        </w:tc>
      </w:tr>
      <w:tr w:rsidR="000879B8" w:rsidRPr="000879B8" w14:paraId="0E484C43" w14:textId="77777777" w:rsidTr="00027A74">
        <w:tc>
          <w:tcPr>
            <w:tcW w:w="2405" w:type="dxa"/>
          </w:tcPr>
          <w:p w14:paraId="4CAC915E" w14:textId="77777777" w:rsidR="000879B8" w:rsidRDefault="00593AFC" w:rsidP="00593AFC">
            <w:pPr>
              <w:jc w:val="center"/>
              <w:rPr>
                <w:rFonts w:cs="Arial"/>
                <w:sz w:val="32"/>
                <w:szCs w:val="32"/>
              </w:rPr>
            </w:pPr>
            <w:r w:rsidRPr="00593AF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894FD18" wp14:editId="4F4DDBD6">
                  <wp:extent cx="1634720" cy="896293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628" cy="9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30CC0" w14:textId="77777777" w:rsidR="00027A74" w:rsidRDefault="00027A74" w:rsidP="00593AF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D3D133B" w14:textId="166B7B67" w:rsidR="00091FB8" w:rsidRPr="000879B8" w:rsidRDefault="00091FB8" w:rsidP="00593AF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357" w:type="dxa"/>
          </w:tcPr>
          <w:p w14:paraId="4B177B33" w14:textId="17EF2302" w:rsidR="000879B8" w:rsidRPr="000879B8" w:rsidRDefault="00112C3B" w:rsidP="000879B8">
            <w:pPr>
              <w:numPr>
                <w:ilvl w:val="0"/>
                <w:numId w:val="4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E</w:t>
            </w:r>
            <w:r w:rsidR="000879B8" w:rsidRPr="000879B8">
              <w:rPr>
                <w:rFonts w:cs="Arial"/>
                <w:sz w:val="32"/>
                <w:szCs w:val="32"/>
              </w:rPr>
              <w:t>mploy</w:t>
            </w:r>
            <w:r w:rsidR="007945F0">
              <w:rPr>
                <w:rFonts w:cs="Arial"/>
                <w:sz w:val="32"/>
                <w:szCs w:val="32"/>
              </w:rPr>
              <w:t>ing</w:t>
            </w:r>
            <w:r w:rsidR="000879B8" w:rsidRPr="000879B8">
              <w:rPr>
                <w:rFonts w:cs="Arial"/>
                <w:sz w:val="32"/>
                <w:szCs w:val="32"/>
              </w:rPr>
              <w:t xml:space="preserve"> staff who have the right skills, values and behaviours. </w:t>
            </w:r>
          </w:p>
          <w:p w14:paraId="5EDE3947" w14:textId="77777777" w:rsidR="000879B8" w:rsidRPr="000879B8" w:rsidRDefault="000879B8" w:rsidP="000879B8">
            <w:pPr>
              <w:rPr>
                <w:rFonts w:cs="Arial"/>
                <w:sz w:val="32"/>
                <w:szCs w:val="32"/>
              </w:rPr>
            </w:pPr>
          </w:p>
        </w:tc>
      </w:tr>
      <w:tr w:rsidR="000879B8" w:rsidRPr="000879B8" w14:paraId="05C48B28" w14:textId="77777777" w:rsidTr="00027A74">
        <w:tc>
          <w:tcPr>
            <w:tcW w:w="2405" w:type="dxa"/>
          </w:tcPr>
          <w:p w14:paraId="628D426F" w14:textId="77777777" w:rsidR="000879B8" w:rsidRDefault="00233A1D" w:rsidP="00EF7AEC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B66FDD0" wp14:editId="061D4B9E">
                  <wp:extent cx="1497116" cy="1575303"/>
                  <wp:effectExtent l="0" t="0" r="825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72" cy="1587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3FD26F" w14:textId="77777777" w:rsidR="00233A1D" w:rsidRDefault="00233A1D" w:rsidP="00EF7A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5701E61" w14:textId="77777777" w:rsidR="00027A74" w:rsidRDefault="00027A74" w:rsidP="00EF7A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58286E" w14:textId="77777777" w:rsidR="00365047" w:rsidRDefault="00365047" w:rsidP="00EF7A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6A2564C" w14:textId="5E882AC5" w:rsidR="00365047" w:rsidRPr="000879B8" w:rsidRDefault="00365047" w:rsidP="00EF7AE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357" w:type="dxa"/>
          </w:tcPr>
          <w:p w14:paraId="1CD55EAE" w14:textId="3A05498B" w:rsidR="000879B8" w:rsidRPr="000879B8" w:rsidRDefault="00593AFC" w:rsidP="000879B8">
            <w:pPr>
              <w:numPr>
                <w:ilvl w:val="0"/>
                <w:numId w:val="4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</w:t>
            </w:r>
            <w:r w:rsidR="000879B8" w:rsidRPr="000879B8">
              <w:rPr>
                <w:rFonts w:cs="Arial"/>
                <w:sz w:val="32"/>
                <w:szCs w:val="32"/>
              </w:rPr>
              <w:t>upport</w:t>
            </w:r>
            <w:r w:rsidR="007945F0">
              <w:rPr>
                <w:rFonts w:cs="Arial"/>
                <w:sz w:val="32"/>
                <w:szCs w:val="32"/>
              </w:rPr>
              <w:t>ing</w:t>
            </w:r>
            <w:r w:rsidR="000879B8" w:rsidRPr="000879B8">
              <w:rPr>
                <w:rFonts w:cs="Arial"/>
                <w:sz w:val="32"/>
                <w:szCs w:val="32"/>
              </w:rPr>
              <w:t xml:space="preserve"> our staff through good supervision</w:t>
            </w:r>
            <w:r w:rsidR="00AC06BC">
              <w:rPr>
                <w:rFonts w:cs="Arial"/>
                <w:sz w:val="32"/>
                <w:szCs w:val="32"/>
              </w:rPr>
              <w:t xml:space="preserve"> </w:t>
            </w:r>
            <w:r w:rsidR="000879B8" w:rsidRPr="000879B8">
              <w:rPr>
                <w:rFonts w:cs="Arial"/>
                <w:sz w:val="32"/>
                <w:szCs w:val="32"/>
              </w:rPr>
              <w:t xml:space="preserve">and changing </w:t>
            </w:r>
            <w:r w:rsidR="007945F0">
              <w:rPr>
                <w:rFonts w:cs="Arial"/>
                <w:sz w:val="32"/>
                <w:szCs w:val="32"/>
              </w:rPr>
              <w:t>how we work</w:t>
            </w:r>
            <w:r w:rsidR="000879B8" w:rsidRPr="000879B8">
              <w:rPr>
                <w:rFonts w:cs="Arial"/>
                <w:sz w:val="32"/>
                <w:szCs w:val="32"/>
              </w:rPr>
              <w:t xml:space="preserve"> </w:t>
            </w:r>
            <w:r w:rsidR="007945F0">
              <w:rPr>
                <w:rFonts w:cs="Arial"/>
                <w:sz w:val="32"/>
                <w:szCs w:val="32"/>
              </w:rPr>
              <w:t>to provide more</w:t>
            </w:r>
            <w:r w:rsidR="000879B8" w:rsidRPr="000879B8">
              <w:rPr>
                <w:rFonts w:cs="Arial"/>
                <w:sz w:val="32"/>
                <w:szCs w:val="32"/>
              </w:rPr>
              <w:t xml:space="preserve"> time </w:t>
            </w:r>
            <w:r w:rsidR="007945F0">
              <w:rPr>
                <w:rFonts w:cs="Arial"/>
                <w:sz w:val="32"/>
                <w:szCs w:val="32"/>
              </w:rPr>
              <w:t>for staff to</w:t>
            </w:r>
            <w:r w:rsidR="000879B8" w:rsidRPr="000879B8">
              <w:rPr>
                <w:rFonts w:cs="Arial"/>
                <w:sz w:val="32"/>
                <w:szCs w:val="32"/>
              </w:rPr>
              <w:t xml:space="preserve"> have good conversations with you.</w:t>
            </w:r>
          </w:p>
          <w:p w14:paraId="409DEE1C" w14:textId="77777777" w:rsidR="000879B8" w:rsidRPr="000879B8" w:rsidRDefault="000879B8" w:rsidP="000879B8">
            <w:pPr>
              <w:rPr>
                <w:rFonts w:cs="Arial"/>
                <w:sz w:val="32"/>
                <w:szCs w:val="32"/>
              </w:rPr>
            </w:pPr>
          </w:p>
        </w:tc>
      </w:tr>
      <w:tr w:rsidR="000879B8" w:rsidRPr="000879B8" w14:paraId="18984B2B" w14:textId="77777777" w:rsidTr="00027A74">
        <w:tc>
          <w:tcPr>
            <w:tcW w:w="2405" w:type="dxa"/>
          </w:tcPr>
          <w:p w14:paraId="12CE8BC0" w14:textId="77777777" w:rsidR="000879B8" w:rsidRDefault="007A6906" w:rsidP="00E33AE8">
            <w:pPr>
              <w:jc w:val="center"/>
              <w:rPr>
                <w:rFonts w:cs="Arial"/>
                <w:sz w:val="32"/>
                <w:szCs w:val="32"/>
              </w:rPr>
            </w:pPr>
            <w:r w:rsidRPr="007A690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9DAC46E" wp14:editId="1973DE66">
                  <wp:extent cx="1494790" cy="1343660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30A20" w14:textId="77777777" w:rsidR="007A6906" w:rsidRDefault="007A6906" w:rsidP="00E33AE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62454FD" w14:textId="77777777" w:rsidR="00365047" w:rsidRDefault="00365047" w:rsidP="00E33AE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D9B6539" w14:textId="77777777" w:rsidR="00B800A2" w:rsidRDefault="00B800A2" w:rsidP="00E33AE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01B2EFB" w14:textId="0D27BDE2" w:rsidR="00365047" w:rsidRPr="000879B8" w:rsidRDefault="00365047" w:rsidP="00E33AE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357" w:type="dxa"/>
          </w:tcPr>
          <w:p w14:paraId="576D5665" w14:textId="05DC065A" w:rsidR="000879B8" w:rsidRPr="000879B8" w:rsidRDefault="00D16F6C" w:rsidP="00B800A2">
            <w:pPr>
              <w:numPr>
                <w:ilvl w:val="0"/>
                <w:numId w:val="4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Support</w:t>
            </w:r>
            <w:r w:rsidR="007945F0">
              <w:rPr>
                <w:rFonts w:cs="Arial"/>
                <w:sz w:val="32"/>
                <w:szCs w:val="32"/>
              </w:rPr>
              <w:t>ing</w:t>
            </w:r>
            <w:r w:rsidR="000879B8" w:rsidRPr="000879B8">
              <w:rPr>
                <w:rFonts w:cs="Arial"/>
                <w:sz w:val="32"/>
                <w:szCs w:val="32"/>
              </w:rPr>
              <w:t xml:space="preserve"> our staff to </w:t>
            </w:r>
            <w:r w:rsidR="00FA7A91">
              <w:rPr>
                <w:rFonts w:cs="Arial"/>
                <w:sz w:val="32"/>
                <w:szCs w:val="32"/>
              </w:rPr>
              <w:t>learn</w:t>
            </w:r>
            <w:r w:rsidR="000879B8" w:rsidRPr="000879B8">
              <w:rPr>
                <w:rFonts w:cs="Arial"/>
                <w:sz w:val="32"/>
                <w:szCs w:val="32"/>
              </w:rPr>
              <w:t xml:space="preserve"> </w:t>
            </w:r>
            <w:r w:rsidR="00AC06BC">
              <w:rPr>
                <w:rFonts w:cs="Arial"/>
                <w:sz w:val="32"/>
                <w:szCs w:val="32"/>
              </w:rPr>
              <w:t xml:space="preserve">new </w:t>
            </w:r>
            <w:r w:rsidR="000879B8" w:rsidRPr="000879B8">
              <w:rPr>
                <w:rFonts w:cs="Arial"/>
                <w:sz w:val="32"/>
                <w:szCs w:val="32"/>
              </w:rPr>
              <w:t xml:space="preserve">skills </w:t>
            </w:r>
          </w:p>
        </w:tc>
      </w:tr>
      <w:tr w:rsidR="000879B8" w:rsidRPr="000879B8" w14:paraId="08A393CD" w14:textId="77777777" w:rsidTr="00027A74">
        <w:tc>
          <w:tcPr>
            <w:tcW w:w="2405" w:type="dxa"/>
          </w:tcPr>
          <w:p w14:paraId="2588685F" w14:textId="218216DA" w:rsidR="000879B8" w:rsidRPr="000879B8" w:rsidRDefault="00027A74" w:rsidP="00C27EFC">
            <w:pPr>
              <w:jc w:val="center"/>
              <w:rPr>
                <w:rFonts w:cs="Arial"/>
                <w:sz w:val="32"/>
                <w:szCs w:val="32"/>
              </w:rPr>
            </w:pPr>
            <w:r w:rsidRPr="00027A7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790133" wp14:editId="36E3441C">
                  <wp:extent cx="1463074" cy="1520982"/>
                  <wp:effectExtent l="0" t="0" r="381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33" cy="152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27A602BF" w14:textId="1C94F156" w:rsidR="000879B8" w:rsidRDefault="002F2CD2" w:rsidP="00B079FB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Help</w:t>
            </w:r>
            <w:r w:rsidR="007945F0">
              <w:rPr>
                <w:rFonts w:ascii="Arial" w:hAnsi="Arial" w:cs="Arial"/>
                <w:sz w:val="32"/>
                <w:szCs w:val="32"/>
              </w:rPr>
              <w:t>ing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C06BC">
              <w:rPr>
                <w:rFonts w:ascii="Arial" w:hAnsi="Arial" w:cs="Arial"/>
                <w:sz w:val="32"/>
                <w:szCs w:val="32"/>
              </w:rPr>
              <w:t xml:space="preserve">other </w:t>
            </w:r>
            <w:r w:rsidR="003A4B9B" w:rsidRPr="00B079FB">
              <w:rPr>
                <w:rFonts w:ascii="Arial" w:hAnsi="Arial" w:cs="Arial"/>
                <w:sz w:val="32"/>
                <w:szCs w:val="32"/>
              </w:rPr>
              <w:t>organisation</w:t>
            </w:r>
            <w:r w:rsidR="00027A74">
              <w:rPr>
                <w:rFonts w:ascii="Arial" w:hAnsi="Arial" w:cs="Arial"/>
                <w:sz w:val="32"/>
                <w:szCs w:val="32"/>
              </w:rPr>
              <w:t>s</w:t>
            </w:r>
            <w:r w:rsidR="003A4B9B" w:rsidRPr="00B079FB">
              <w:rPr>
                <w:rFonts w:ascii="Arial" w:hAnsi="Arial" w:cs="Arial"/>
                <w:sz w:val="32"/>
                <w:szCs w:val="32"/>
              </w:rPr>
              <w:t xml:space="preserve"> that provide services</w:t>
            </w:r>
            <w:r w:rsidR="00A04B6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C06BC">
              <w:rPr>
                <w:rFonts w:ascii="Arial" w:hAnsi="Arial" w:cs="Arial"/>
                <w:sz w:val="32"/>
                <w:szCs w:val="32"/>
              </w:rPr>
              <w:t xml:space="preserve">for us to involve you in decisions about your support.  </w:t>
            </w:r>
          </w:p>
          <w:p w14:paraId="13A79E49" w14:textId="77777777" w:rsidR="00C27EFC" w:rsidRDefault="00C27EFC" w:rsidP="00C27EF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39262D45" w14:textId="3DDDB543" w:rsidR="00B079FB" w:rsidRPr="00B079FB" w:rsidRDefault="00B079FB" w:rsidP="00B079FB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BC7309E" w14:textId="77777777" w:rsidR="000879B8" w:rsidRDefault="000879B8" w:rsidP="00AD0E92">
      <w:pPr>
        <w:rPr>
          <w:rFonts w:cs="Arial"/>
          <w:sz w:val="32"/>
          <w:szCs w:val="32"/>
        </w:rPr>
      </w:pPr>
    </w:p>
    <w:p w14:paraId="1E5F27F0" w14:textId="77777777" w:rsidR="00BC2C40" w:rsidRDefault="00BC2C40" w:rsidP="00AD0E92">
      <w:pPr>
        <w:rPr>
          <w:rFonts w:cs="Arial"/>
          <w:sz w:val="32"/>
          <w:szCs w:val="32"/>
        </w:rPr>
      </w:pPr>
    </w:p>
    <w:p w14:paraId="56BB7AFA" w14:textId="77777777" w:rsidR="00365047" w:rsidRDefault="00365047" w:rsidP="00AD0E92">
      <w:pPr>
        <w:rPr>
          <w:rFonts w:cs="Arial"/>
          <w:sz w:val="32"/>
          <w:szCs w:val="32"/>
        </w:rPr>
      </w:pPr>
    </w:p>
    <w:p w14:paraId="31FF336B" w14:textId="77777777" w:rsidR="00365047" w:rsidRDefault="00365047" w:rsidP="00AD0E92">
      <w:pPr>
        <w:rPr>
          <w:rFonts w:cs="Arial"/>
          <w:sz w:val="32"/>
          <w:szCs w:val="32"/>
        </w:rPr>
      </w:pPr>
    </w:p>
    <w:p w14:paraId="7169C8A1" w14:textId="77777777" w:rsidR="00365047" w:rsidRDefault="00365047" w:rsidP="00AD0E92">
      <w:pPr>
        <w:rPr>
          <w:rFonts w:cs="Arial"/>
          <w:sz w:val="32"/>
          <w:szCs w:val="32"/>
        </w:rPr>
      </w:pPr>
    </w:p>
    <w:p w14:paraId="13B7876E" w14:textId="77777777" w:rsidR="00C61927" w:rsidRDefault="00C61927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8157"/>
      </w:tblGrid>
      <w:tr w:rsidR="002F2CD2" w:rsidRPr="002F2CD2" w14:paraId="4F29EAF6" w14:textId="77777777" w:rsidTr="002F2CD2">
        <w:tc>
          <w:tcPr>
            <w:tcW w:w="2526" w:type="dxa"/>
          </w:tcPr>
          <w:p w14:paraId="187F20B2" w14:textId="5E078BEA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  <w:p w14:paraId="4E9AA543" w14:textId="04BD5577" w:rsidR="002F2CD2" w:rsidRPr="002F2CD2" w:rsidRDefault="007945F0" w:rsidP="002F2CD2">
            <w:pPr>
              <w:rPr>
                <w:rFonts w:cs="Arial"/>
                <w:sz w:val="32"/>
                <w:szCs w:val="32"/>
              </w:rPr>
            </w:pPr>
            <w:r w:rsidRPr="007945F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700DD7C" wp14:editId="299AA614">
                  <wp:extent cx="1416942" cy="1439501"/>
                  <wp:effectExtent l="0" t="0" r="0" b="889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245" cy="144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2D8A1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36" w:type="dxa"/>
          </w:tcPr>
          <w:p w14:paraId="52D17F6C" w14:textId="77777777" w:rsidR="002F2CD2" w:rsidRPr="00C621B7" w:rsidRDefault="002F2CD2" w:rsidP="002F2CD2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99070B5" w14:textId="77777777" w:rsidR="002F2CD2" w:rsidRDefault="007945F0" w:rsidP="002F2CD2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How can you be involved?</w:t>
            </w:r>
          </w:p>
          <w:p w14:paraId="130C3507" w14:textId="77777777" w:rsidR="007945F0" w:rsidRDefault="007945F0" w:rsidP="002F2CD2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6FD516F" w14:textId="715BEB6C" w:rsidR="007945F0" w:rsidRPr="00C621B7" w:rsidRDefault="007945F0" w:rsidP="002F2CD2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</w:tbl>
    <w:p w14:paraId="5FF58E99" w14:textId="77777777" w:rsidR="002F2CD2" w:rsidRDefault="002F2CD2" w:rsidP="00AD0E92">
      <w:pPr>
        <w:rPr>
          <w:rFonts w:cs="Arial"/>
          <w:sz w:val="32"/>
          <w:szCs w:val="32"/>
        </w:rPr>
      </w:pPr>
    </w:p>
    <w:p w14:paraId="5CC6ED32" w14:textId="77777777" w:rsidR="002F2CD2" w:rsidRDefault="002F2CD2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7916"/>
      </w:tblGrid>
      <w:tr w:rsidR="002F2CD2" w:rsidRPr="002F2CD2" w14:paraId="59F51607" w14:textId="77777777" w:rsidTr="00C60711">
        <w:tc>
          <w:tcPr>
            <w:tcW w:w="2526" w:type="dxa"/>
          </w:tcPr>
          <w:p w14:paraId="75280B4D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36" w:type="dxa"/>
          </w:tcPr>
          <w:p w14:paraId="1C468F53" w14:textId="5756DBEC" w:rsidR="002F2CD2" w:rsidRPr="002F2CD2" w:rsidRDefault="002F2CD2" w:rsidP="002F2CD2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2F2CD2" w:rsidRPr="002F2CD2" w14:paraId="211C0CCE" w14:textId="77777777" w:rsidTr="00C60711">
        <w:tc>
          <w:tcPr>
            <w:tcW w:w="2526" w:type="dxa"/>
          </w:tcPr>
          <w:p w14:paraId="2A5AF132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  <w:r w:rsidRPr="002F2CD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78B68D2" wp14:editId="6A4138C6">
                  <wp:extent cx="1288112" cy="1299482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34" cy="131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3DF28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36" w:type="dxa"/>
          </w:tcPr>
          <w:p w14:paraId="29F4F320" w14:textId="7FBF41FB" w:rsidR="002F2CD2" w:rsidRPr="002F2CD2" w:rsidRDefault="007945F0" w:rsidP="002F2CD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J</w:t>
            </w:r>
            <w:r w:rsidR="00AC06BC">
              <w:rPr>
                <w:rFonts w:cs="Arial"/>
                <w:sz w:val="32"/>
                <w:szCs w:val="32"/>
              </w:rPr>
              <w:t>oin</w:t>
            </w:r>
            <w:r w:rsidR="002F2CD2" w:rsidRPr="002F2CD2">
              <w:rPr>
                <w:rFonts w:cs="Arial"/>
                <w:sz w:val="32"/>
                <w:szCs w:val="32"/>
              </w:rPr>
              <w:t xml:space="preserve"> our </w:t>
            </w:r>
            <w:hyperlink r:id="rId70" w:history="1">
              <w:r w:rsidR="002F2CD2" w:rsidRPr="002F2CD2">
                <w:rPr>
                  <w:rStyle w:val="Hyperlink"/>
                  <w:rFonts w:cs="Arial"/>
                  <w:b/>
                  <w:bCs/>
                  <w:sz w:val="32"/>
                  <w:szCs w:val="32"/>
                </w:rPr>
                <w:t>Better Together</w:t>
              </w:r>
            </w:hyperlink>
            <w:r>
              <w:rPr>
                <w:rStyle w:val="Hyperlink"/>
                <w:rFonts w:cs="Arial"/>
                <w:b/>
                <w:bCs/>
                <w:sz w:val="32"/>
                <w:szCs w:val="32"/>
              </w:rPr>
              <w:t xml:space="preserve"> </w:t>
            </w:r>
            <w:hyperlink r:id="rId71" w:history="1">
              <w:r w:rsidR="002F2CD2" w:rsidRPr="002F2CD2">
                <w:rPr>
                  <w:rStyle w:val="Hyperlink"/>
                  <w:rFonts w:cs="Arial"/>
                  <w:b/>
                  <w:bCs/>
                  <w:sz w:val="32"/>
                  <w:szCs w:val="32"/>
                </w:rPr>
                <w:t>E-Bulletin</w:t>
              </w:r>
            </w:hyperlink>
            <w:r w:rsidR="002F2CD2" w:rsidRPr="002F2CD2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r w:rsidR="00AC06BC" w:rsidRPr="007945F0">
              <w:rPr>
                <w:rFonts w:cs="Arial"/>
                <w:sz w:val="32"/>
                <w:szCs w:val="32"/>
              </w:rPr>
              <w:t>to get</w:t>
            </w:r>
            <w:r w:rsidR="00AC06BC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r w:rsidR="002F2CD2" w:rsidRPr="002F2CD2">
              <w:rPr>
                <w:rFonts w:cs="Arial"/>
                <w:sz w:val="32"/>
                <w:szCs w:val="32"/>
              </w:rPr>
              <w:t xml:space="preserve">updates  sent to your email address.  </w:t>
            </w:r>
          </w:p>
          <w:p w14:paraId="351FD430" w14:textId="77777777" w:rsidR="002F2CD2" w:rsidRPr="002F2CD2" w:rsidRDefault="002F2CD2" w:rsidP="002F2CD2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2F2CD2" w:rsidRPr="002F2CD2" w14:paraId="5A307115" w14:textId="77777777" w:rsidTr="00C60711">
        <w:tc>
          <w:tcPr>
            <w:tcW w:w="2526" w:type="dxa"/>
          </w:tcPr>
          <w:p w14:paraId="4C240CBB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  <w:p w14:paraId="1E09503B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  <w:p w14:paraId="6657A94B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  <w:p w14:paraId="4C06957C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36" w:type="dxa"/>
          </w:tcPr>
          <w:p w14:paraId="33A19DD3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</w:tc>
      </w:tr>
      <w:tr w:rsidR="002F2CD2" w:rsidRPr="002F2CD2" w14:paraId="5155DD2C" w14:textId="77777777" w:rsidTr="00C60711">
        <w:tc>
          <w:tcPr>
            <w:tcW w:w="2526" w:type="dxa"/>
          </w:tcPr>
          <w:p w14:paraId="0F6F0CC5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  <w:r w:rsidRPr="002F2CD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32BE0C4" wp14:editId="255A9B11">
                  <wp:extent cx="1327219" cy="1470991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87" cy="147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9A8C0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  <w:p w14:paraId="4EDB96A8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  <w:p w14:paraId="592F7AC1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  <w:p w14:paraId="0D852225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36" w:type="dxa"/>
          </w:tcPr>
          <w:p w14:paraId="477BABB9" w14:textId="4B9DDBF8" w:rsidR="002F2CD2" w:rsidRPr="002F2CD2" w:rsidRDefault="00AC06BC" w:rsidP="002F2CD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Or </w:t>
            </w:r>
            <w:r w:rsidR="002F2CD2" w:rsidRPr="002F2CD2">
              <w:rPr>
                <w:rFonts w:cs="Arial"/>
                <w:sz w:val="32"/>
                <w:szCs w:val="32"/>
              </w:rPr>
              <w:t>Email us at:</w:t>
            </w:r>
          </w:p>
          <w:p w14:paraId="6E77C094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  <w:p w14:paraId="0323EEF2" w14:textId="77777777" w:rsidR="002F2CD2" w:rsidRPr="007945F0" w:rsidRDefault="00000000" w:rsidP="002F2CD2">
            <w:pPr>
              <w:rPr>
                <w:rFonts w:cs="Arial"/>
                <w:sz w:val="40"/>
                <w:szCs w:val="40"/>
              </w:rPr>
            </w:pPr>
            <w:hyperlink r:id="rId73" w:history="1">
              <w:r w:rsidR="002F2CD2" w:rsidRPr="007945F0">
                <w:rPr>
                  <w:rStyle w:val="Hyperlink"/>
                  <w:rFonts w:cs="Arial"/>
                  <w:sz w:val="40"/>
                  <w:szCs w:val="40"/>
                </w:rPr>
                <w:t>Workingtogether@nottscc.go.uk</w:t>
              </w:r>
            </w:hyperlink>
          </w:p>
          <w:p w14:paraId="14927316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</w:p>
        </w:tc>
      </w:tr>
      <w:tr w:rsidR="002F2CD2" w:rsidRPr="002F2CD2" w14:paraId="4A93C5D1" w14:textId="77777777" w:rsidTr="00C60711">
        <w:tc>
          <w:tcPr>
            <w:tcW w:w="2526" w:type="dxa"/>
          </w:tcPr>
          <w:p w14:paraId="6612CB15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  <w:r w:rsidRPr="002F2CD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FFBA92E" wp14:editId="14960090">
                  <wp:extent cx="1670050" cy="1089025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</w:tcPr>
          <w:p w14:paraId="7A05C642" w14:textId="77777777" w:rsidR="002F2CD2" w:rsidRPr="002F2CD2" w:rsidRDefault="002F2CD2" w:rsidP="002F2CD2">
            <w:pPr>
              <w:rPr>
                <w:rFonts w:cs="Arial"/>
                <w:sz w:val="32"/>
                <w:szCs w:val="32"/>
              </w:rPr>
            </w:pPr>
            <w:r w:rsidRPr="002F2CD2">
              <w:rPr>
                <w:rFonts w:cs="Arial"/>
                <w:sz w:val="32"/>
                <w:szCs w:val="32"/>
              </w:rPr>
              <w:t>If you need help to do this please tell someone who supports you to help.</w:t>
            </w:r>
          </w:p>
        </w:tc>
      </w:tr>
    </w:tbl>
    <w:p w14:paraId="3D9EB7FD" w14:textId="77777777" w:rsidR="002F2CD2" w:rsidRDefault="002F2CD2" w:rsidP="00AD0E92">
      <w:pPr>
        <w:rPr>
          <w:rFonts w:cs="Arial"/>
          <w:sz w:val="32"/>
          <w:szCs w:val="32"/>
        </w:rPr>
      </w:pPr>
    </w:p>
    <w:p w14:paraId="7F036EDC" w14:textId="77777777" w:rsidR="002F2CD2" w:rsidRDefault="002F2CD2" w:rsidP="00AD0E92">
      <w:pPr>
        <w:rPr>
          <w:rFonts w:cs="Arial"/>
          <w:sz w:val="32"/>
          <w:szCs w:val="32"/>
        </w:rPr>
      </w:pPr>
    </w:p>
    <w:p w14:paraId="1F03AFD3" w14:textId="77777777" w:rsidR="002F2CD2" w:rsidRDefault="002F2CD2" w:rsidP="00AD0E92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5"/>
        <w:gridCol w:w="69"/>
        <w:gridCol w:w="3337"/>
        <w:gridCol w:w="4311"/>
      </w:tblGrid>
      <w:tr w:rsidR="00C61927" w14:paraId="6A595B4B" w14:textId="77777777" w:rsidTr="00CE1AC3">
        <w:tc>
          <w:tcPr>
            <w:tcW w:w="3114" w:type="dxa"/>
            <w:gridSpan w:val="2"/>
          </w:tcPr>
          <w:p w14:paraId="769FECDE" w14:textId="78044314" w:rsidR="00C61927" w:rsidRDefault="00C61927" w:rsidP="00AD0E92">
            <w:pPr>
              <w:rPr>
                <w:rFonts w:cs="Arial"/>
                <w:sz w:val="32"/>
                <w:szCs w:val="32"/>
              </w:rPr>
            </w:pPr>
          </w:p>
          <w:p w14:paraId="2F5AA6F8" w14:textId="77777777" w:rsidR="00365047" w:rsidRDefault="00C621B7" w:rsidP="00AD0E92">
            <w:pPr>
              <w:rPr>
                <w:rFonts w:cs="Arial"/>
                <w:sz w:val="32"/>
                <w:szCs w:val="32"/>
              </w:rPr>
            </w:pPr>
            <w:r w:rsidRPr="000071E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9C02302" wp14:editId="2B0BB448">
                  <wp:extent cx="1670050" cy="1089025"/>
                  <wp:effectExtent l="0" t="0" r="635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BDF4B" w14:textId="77777777" w:rsidR="004965FA" w:rsidRDefault="004965FA" w:rsidP="00AD0E92">
            <w:pPr>
              <w:rPr>
                <w:rFonts w:cs="Arial"/>
                <w:sz w:val="32"/>
                <w:szCs w:val="32"/>
              </w:rPr>
            </w:pPr>
          </w:p>
          <w:p w14:paraId="11978DA5" w14:textId="4120288B" w:rsidR="00C621B7" w:rsidRDefault="00C621B7" w:rsidP="00AD0E92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648" w:type="dxa"/>
            <w:gridSpan w:val="2"/>
          </w:tcPr>
          <w:p w14:paraId="7E219B8D" w14:textId="3CABBA4F" w:rsidR="00C61927" w:rsidRPr="00C61927" w:rsidRDefault="00C61927" w:rsidP="00AD0E92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C61927">
              <w:rPr>
                <w:rFonts w:cs="Arial"/>
                <w:b/>
                <w:bCs/>
                <w:sz w:val="36"/>
                <w:szCs w:val="36"/>
              </w:rPr>
              <w:t>What things mean</w:t>
            </w:r>
          </w:p>
        </w:tc>
      </w:tr>
      <w:tr w:rsidR="00FC0335" w14:paraId="20D53B6B" w14:textId="77777777" w:rsidTr="00CE1AC3">
        <w:tc>
          <w:tcPr>
            <w:tcW w:w="3045" w:type="dxa"/>
          </w:tcPr>
          <w:p w14:paraId="10B1CE14" w14:textId="6957A9E7" w:rsidR="00FC0335" w:rsidRDefault="00FC0335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1E4E1A88" w14:textId="48685C53" w:rsidR="004965FA" w:rsidRDefault="004965FA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2D22A2">
              <w:rPr>
                <w:rFonts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AAB6F7" wp14:editId="3E3A0144">
                  <wp:extent cx="1440069" cy="1497141"/>
                  <wp:effectExtent l="0" t="0" r="8255" b="825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04" cy="1497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9DEF02" w14:textId="2C85C269" w:rsidR="002D22A2" w:rsidRPr="002D22A2" w:rsidRDefault="002D22A2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</w:tc>
        <w:tc>
          <w:tcPr>
            <w:tcW w:w="3406" w:type="dxa"/>
            <w:gridSpan w:val="2"/>
          </w:tcPr>
          <w:p w14:paraId="73E6CBDB" w14:textId="1BC126A5" w:rsidR="00FC0335" w:rsidRPr="00CE1AC3" w:rsidRDefault="00FC0335" w:rsidP="00811478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E1AC3">
              <w:rPr>
                <w:rFonts w:cs="Arial"/>
                <w:b/>
                <w:bCs/>
                <w:sz w:val="32"/>
                <w:szCs w:val="32"/>
              </w:rPr>
              <w:t>Co-Production</w:t>
            </w:r>
          </w:p>
        </w:tc>
        <w:tc>
          <w:tcPr>
            <w:tcW w:w="4311" w:type="dxa"/>
          </w:tcPr>
          <w:p w14:paraId="7827903C" w14:textId="10A0595F" w:rsidR="00FC0335" w:rsidRPr="00FC0335" w:rsidRDefault="00FC0335" w:rsidP="00811478">
            <w:pPr>
              <w:rPr>
                <w:rFonts w:cs="Arial"/>
                <w:sz w:val="32"/>
                <w:szCs w:val="32"/>
              </w:rPr>
            </w:pPr>
            <w:r w:rsidRPr="00FC0335">
              <w:rPr>
                <w:rFonts w:cs="Arial"/>
                <w:sz w:val="32"/>
                <w:szCs w:val="32"/>
              </w:rPr>
              <w:t>Means people working together equally on a problem or issue to come up with the best solutions</w:t>
            </w:r>
          </w:p>
        </w:tc>
      </w:tr>
      <w:tr w:rsidR="00FC0335" w14:paraId="1856A978" w14:textId="77777777" w:rsidTr="00CE1AC3">
        <w:tc>
          <w:tcPr>
            <w:tcW w:w="3045" w:type="dxa"/>
          </w:tcPr>
          <w:p w14:paraId="6A2A1271" w14:textId="77777777" w:rsidR="00FC0335" w:rsidRDefault="002D22A2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2D22A2">
              <w:rPr>
                <w:rFonts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F9777C" wp14:editId="22782E3C">
                  <wp:extent cx="1788235" cy="1254641"/>
                  <wp:effectExtent l="0" t="0" r="2540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6041" cy="12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AF423" w14:textId="77777777" w:rsidR="004965FA" w:rsidRDefault="004965FA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148B76D9" w14:textId="77777777" w:rsidR="004965FA" w:rsidRDefault="004965FA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55E33ECC" w14:textId="77777777" w:rsidR="004965FA" w:rsidRDefault="004965FA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62B74130" w14:textId="77777777" w:rsidR="004965FA" w:rsidRDefault="004965FA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39FF9983" w14:textId="77777777" w:rsidR="004965FA" w:rsidRDefault="004965FA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2D88155B" w14:textId="77777777" w:rsidR="004965FA" w:rsidRDefault="004965FA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2F5547D2" w14:textId="56905B9B" w:rsidR="004965FA" w:rsidRPr="002D22A2" w:rsidRDefault="004965FA" w:rsidP="00FC0335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</w:tc>
        <w:tc>
          <w:tcPr>
            <w:tcW w:w="3406" w:type="dxa"/>
            <w:gridSpan w:val="2"/>
          </w:tcPr>
          <w:p w14:paraId="75B115DB" w14:textId="38EC2229" w:rsidR="00FC0335" w:rsidRPr="00CE1AC3" w:rsidRDefault="00C61927" w:rsidP="00811478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E1AC3">
              <w:rPr>
                <w:rFonts w:cs="Arial"/>
                <w:b/>
                <w:bCs/>
                <w:sz w:val="32"/>
                <w:szCs w:val="32"/>
              </w:rPr>
              <w:t>Direct Payments</w:t>
            </w:r>
          </w:p>
        </w:tc>
        <w:tc>
          <w:tcPr>
            <w:tcW w:w="4311" w:type="dxa"/>
          </w:tcPr>
          <w:p w14:paraId="48EB4C32" w14:textId="77777777" w:rsidR="00FC0335" w:rsidRDefault="00C61927" w:rsidP="00811478">
            <w:pPr>
              <w:rPr>
                <w:rFonts w:cs="Arial"/>
                <w:sz w:val="32"/>
                <w:szCs w:val="32"/>
              </w:rPr>
            </w:pPr>
            <w:r w:rsidRPr="00C61927">
              <w:rPr>
                <w:rFonts w:cs="Arial"/>
                <w:sz w:val="32"/>
                <w:szCs w:val="32"/>
              </w:rPr>
              <w:t>Payments made by the local authority to people who draw on care and support, or their carers to allow them to arrange their own support and equipment.</w:t>
            </w:r>
          </w:p>
          <w:p w14:paraId="25A07935" w14:textId="0E4DAF4E" w:rsidR="004965FA" w:rsidRPr="00C61927" w:rsidRDefault="004965FA" w:rsidP="00811478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3F0B27BE" w14:textId="77777777" w:rsidR="00497706" w:rsidRDefault="00497706" w:rsidP="00811478">
      <w:pPr>
        <w:rPr>
          <w:rFonts w:cs="Arial"/>
          <w:b/>
          <w:bCs/>
          <w:sz w:val="32"/>
          <w:szCs w:val="32"/>
          <w:u w:val="single"/>
        </w:rPr>
      </w:pPr>
    </w:p>
    <w:p w14:paraId="7FFE21AF" w14:textId="77777777" w:rsidR="00497706" w:rsidRDefault="00497706" w:rsidP="00811478">
      <w:pPr>
        <w:rPr>
          <w:rFonts w:cs="Arial"/>
          <w:b/>
          <w:bCs/>
          <w:sz w:val="32"/>
          <w:szCs w:val="32"/>
          <w:u w:val="single"/>
        </w:rPr>
      </w:pPr>
    </w:p>
    <w:p w14:paraId="08CAAAC4" w14:textId="77777777" w:rsidR="00497706" w:rsidRDefault="00497706" w:rsidP="00811478">
      <w:pPr>
        <w:rPr>
          <w:rFonts w:cs="Arial"/>
          <w:b/>
          <w:bCs/>
          <w:sz w:val="32"/>
          <w:szCs w:val="32"/>
          <w:u w:val="single"/>
        </w:rPr>
      </w:pPr>
    </w:p>
    <w:p w14:paraId="13C893E1" w14:textId="77777777" w:rsidR="00497706" w:rsidRDefault="00497706" w:rsidP="00811478">
      <w:pPr>
        <w:rPr>
          <w:rFonts w:cs="Arial"/>
          <w:b/>
          <w:bCs/>
          <w:sz w:val="32"/>
          <w:szCs w:val="32"/>
          <w:u w:val="single"/>
        </w:rPr>
      </w:pPr>
    </w:p>
    <w:p w14:paraId="7E17DEA8" w14:textId="77777777" w:rsidR="0054543D" w:rsidRDefault="0054543D" w:rsidP="00AD0E92">
      <w:pPr>
        <w:rPr>
          <w:rFonts w:cs="Arial"/>
          <w:sz w:val="32"/>
          <w:szCs w:val="32"/>
        </w:rPr>
      </w:pPr>
    </w:p>
    <w:p w14:paraId="62F525BF" w14:textId="77777777" w:rsidR="0054543D" w:rsidRPr="00AD0E92" w:rsidRDefault="0054543D" w:rsidP="00AD0E92">
      <w:pPr>
        <w:rPr>
          <w:rFonts w:cs="Arial"/>
          <w:sz w:val="32"/>
          <w:szCs w:val="32"/>
        </w:rPr>
      </w:pPr>
    </w:p>
    <w:p w14:paraId="67744152" w14:textId="77777777" w:rsidR="00700E5D" w:rsidRPr="00700E5D" w:rsidRDefault="00700E5D" w:rsidP="00700E5D">
      <w:pPr>
        <w:rPr>
          <w:rFonts w:cs="Arial"/>
          <w:sz w:val="32"/>
          <w:szCs w:val="32"/>
        </w:rPr>
      </w:pPr>
    </w:p>
    <w:p w14:paraId="573A9272" w14:textId="1C4B6BF3" w:rsidR="008A0AEA" w:rsidRPr="009B10B7" w:rsidRDefault="008A0AEA" w:rsidP="009B10B7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 </w:t>
      </w:r>
    </w:p>
    <w:sectPr w:rsidR="008A0AEA" w:rsidRPr="009B10B7" w:rsidSect="00B56D07">
      <w:footerReference w:type="default" r:id="rId76"/>
      <w:type w:val="continuous"/>
      <w:pgSz w:w="11906" w:h="16838" w:code="9"/>
      <w:pgMar w:top="992" w:right="567" w:bottom="851" w:left="567" w:header="709" w:footer="284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F21C6" w14:textId="77777777" w:rsidR="00685D65" w:rsidRDefault="00685D65">
      <w:r>
        <w:separator/>
      </w:r>
    </w:p>
  </w:endnote>
  <w:endnote w:type="continuationSeparator" w:id="0">
    <w:p w14:paraId="08AB6CDC" w14:textId="77777777" w:rsidR="00685D65" w:rsidRDefault="00685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20"/>
      </w:rPr>
      <w:id w:val="860082579"/>
      <w:docPartObj>
        <w:docPartGallery w:val="Page Numbers (Top of Page)"/>
        <w:docPartUnique/>
      </w:docPartObj>
    </w:sdtPr>
    <w:sdtEndPr>
      <w:rPr>
        <w:sz w:val="16"/>
        <w:szCs w:val="18"/>
      </w:rPr>
    </w:sdtEndPr>
    <w:sdtContent>
      <w:p w14:paraId="208F9609" w14:textId="468145A9" w:rsidR="00B56D07" w:rsidRPr="006713AF" w:rsidRDefault="009B10B7">
        <w:pPr>
          <w:pStyle w:val="Footer"/>
          <w:rPr>
            <w:sz w:val="18"/>
            <w:szCs w:val="18"/>
          </w:rPr>
        </w:pPr>
        <w:r>
          <w:rPr>
            <w:sz w:val="16"/>
            <w:szCs w:val="18"/>
          </w:rPr>
          <w:t xml:space="preserve">Local Account Nottinghamshire </w:t>
        </w:r>
        <w:r w:rsidR="00365047">
          <w:rPr>
            <w:sz w:val="16"/>
            <w:szCs w:val="18"/>
          </w:rPr>
          <w:t xml:space="preserve">2024 </w:t>
        </w:r>
        <w:r>
          <w:rPr>
            <w:sz w:val="16"/>
            <w:szCs w:val="18"/>
          </w:rPr>
          <w:t xml:space="preserve">Easy Read </w:t>
        </w:r>
        <w:r w:rsidR="00027A74">
          <w:rPr>
            <w:sz w:val="16"/>
            <w:szCs w:val="18"/>
          </w:rPr>
          <w:t>March</w:t>
        </w:r>
        <w:r>
          <w:rPr>
            <w:sz w:val="16"/>
            <w:szCs w:val="18"/>
          </w:rPr>
          <w:t xml:space="preserve"> 2024</w:t>
        </w:r>
        <w:r w:rsidR="00504282">
          <w:rPr>
            <w:sz w:val="16"/>
            <w:szCs w:val="18"/>
          </w:rPr>
          <w:t xml:space="preserve">                                    </w:t>
        </w:r>
        <w:r w:rsidR="00B56D07" w:rsidRPr="006713AF">
          <w:rPr>
            <w:sz w:val="16"/>
            <w:szCs w:val="16"/>
          </w:rPr>
          <w:t xml:space="preserve">Page </w:t>
        </w:r>
        <w:r w:rsidR="00B56D07" w:rsidRPr="006713AF">
          <w:rPr>
            <w:b/>
            <w:bCs/>
            <w:sz w:val="16"/>
            <w:szCs w:val="16"/>
          </w:rPr>
          <w:fldChar w:fldCharType="begin"/>
        </w:r>
        <w:r w:rsidR="00B56D07" w:rsidRPr="006713AF">
          <w:rPr>
            <w:b/>
            <w:bCs/>
            <w:sz w:val="16"/>
            <w:szCs w:val="16"/>
          </w:rPr>
          <w:instrText xml:space="preserve"> PAGE </w:instrText>
        </w:r>
        <w:r w:rsidR="00B56D07" w:rsidRPr="006713AF">
          <w:rPr>
            <w:b/>
            <w:bCs/>
            <w:sz w:val="16"/>
            <w:szCs w:val="16"/>
          </w:rPr>
          <w:fldChar w:fldCharType="separate"/>
        </w:r>
        <w:r w:rsidR="00611385" w:rsidRPr="006713AF">
          <w:rPr>
            <w:b/>
            <w:bCs/>
            <w:noProof/>
            <w:sz w:val="16"/>
            <w:szCs w:val="16"/>
          </w:rPr>
          <w:t>2</w:t>
        </w:r>
        <w:r w:rsidR="00B56D07" w:rsidRPr="006713AF">
          <w:rPr>
            <w:b/>
            <w:bCs/>
            <w:sz w:val="16"/>
            <w:szCs w:val="16"/>
          </w:rPr>
          <w:fldChar w:fldCharType="end"/>
        </w:r>
        <w:r w:rsidR="00B56D07" w:rsidRPr="006713AF">
          <w:rPr>
            <w:sz w:val="16"/>
            <w:szCs w:val="16"/>
          </w:rPr>
          <w:t xml:space="preserve"> of </w:t>
        </w:r>
        <w:r w:rsidR="00B56D07" w:rsidRPr="006713AF">
          <w:rPr>
            <w:b/>
            <w:bCs/>
            <w:sz w:val="16"/>
            <w:szCs w:val="16"/>
          </w:rPr>
          <w:fldChar w:fldCharType="begin"/>
        </w:r>
        <w:r w:rsidR="00B56D07" w:rsidRPr="006713AF">
          <w:rPr>
            <w:b/>
            <w:bCs/>
            <w:sz w:val="16"/>
            <w:szCs w:val="16"/>
          </w:rPr>
          <w:instrText xml:space="preserve"> NUMPAGES  </w:instrText>
        </w:r>
        <w:r w:rsidR="00B56D07" w:rsidRPr="006713AF">
          <w:rPr>
            <w:b/>
            <w:bCs/>
            <w:sz w:val="16"/>
            <w:szCs w:val="16"/>
          </w:rPr>
          <w:fldChar w:fldCharType="separate"/>
        </w:r>
        <w:r w:rsidR="00611385" w:rsidRPr="006713AF">
          <w:rPr>
            <w:b/>
            <w:bCs/>
            <w:noProof/>
            <w:sz w:val="16"/>
            <w:szCs w:val="16"/>
          </w:rPr>
          <w:t>2</w:t>
        </w:r>
        <w:r w:rsidR="00B56D07" w:rsidRPr="006713AF">
          <w:rPr>
            <w:b/>
            <w:bCs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89FDF" w14:textId="77777777" w:rsidR="00685D65" w:rsidRDefault="00685D65">
      <w:r>
        <w:separator/>
      </w:r>
    </w:p>
  </w:footnote>
  <w:footnote w:type="continuationSeparator" w:id="0">
    <w:p w14:paraId="13915162" w14:textId="77777777" w:rsidR="00685D65" w:rsidRDefault="00685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2E2"/>
    <w:multiLevelType w:val="hybridMultilevel"/>
    <w:tmpl w:val="4B241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30215"/>
    <w:multiLevelType w:val="hybridMultilevel"/>
    <w:tmpl w:val="5A362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C6742"/>
    <w:multiLevelType w:val="hybridMultilevel"/>
    <w:tmpl w:val="27B01094"/>
    <w:lvl w:ilvl="0" w:tplc="4A6690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BEA2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628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4CA6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C441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600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E0E7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321C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3A28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C23667"/>
    <w:multiLevelType w:val="hybridMultilevel"/>
    <w:tmpl w:val="B914B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97A76"/>
    <w:multiLevelType w:val="hybridMultilevel"/>
    <w:tmpl w:val="F296E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65AB8"/>
    <w:multiLevelType w:val="hybridMultilevel"/>
    <w:tmpl w:val="006EE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74D71"/>
    <w:multiLevelType w:val="hybridMultilevel"/>
    <w:tmpl w:val="43348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E46EB"/>
    <w:multiLevelType w:val="hybridMultilevel"/>
    <w:tmpl w:val="B3B6F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07AA3"/>
    <w:multiLevelType w:val="hybridMultilevel"/>
    <w:tmpl w:val="AB0EDB0A"/>
    <w:lvl w:ilvl="0" w:tplc="542EDDD4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44B76"/>
    <w:multiLevelType w:val="hybridMultilevel"/>
    <w:tmpl w:val="BBC055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415BF"/>
    <w:multiLevelType w:val="hybridMultilevel"/>
    <w:tmpl w:val="E2FA3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065E9"/>
    <w:multiLevelType w:val="hybridMultilevel"/>
    <w:tmpl w:val="3F1C9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8660B"/>
    <w:multiLevelType w:val="hybridMultilevel"/>
    <w:tmpl w:val="079C5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E2CA0"/>
    <w:multiLevelType w:val="hybridMultilevel"/>
    <w:tmpl w:val="C0286A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7B6C9C"/>
    <w:multiLevelType w:val="hybridMultilevel"/>
    <w:tmpl w:val="F3B4C568"/>
    <w:lvl w:ilvl="0" w:tplc="B0621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BC30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C27F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6E19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8C9E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301A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F455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482F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52C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F9112F"/>
    <w:multiLevelType w:val="hybridMultilevel"/>
    <w:tmpl w:val="C0286AAE"/>
    <w:lvl w:ilvl="0" w:tplc="12CC8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189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FA95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FE6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7CC6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821F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94A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6074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94D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FF0571"/>
    <w:multiLevelType w:val="hybridMultilevel"/>
    <w:tmpl w:val="F33E2864"/>
    <w:lvl w:ilvl="0" w:tplc="E9309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168B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9C7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061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668D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A4F5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FA0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8210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96E1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234873"/>
    <w:multiLevelType w:val="hybridMultilevel"/>
    <w:tmpl w:val="3AE6DD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C417B7"/>
    <w:multiLevelType w:val="hybridMultilevel"/>
    <w:tmpl w:val="DF52E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92C22"/>
    <w:multiLevelType w:val="hybridMultilevel"/>
    <w:tmpl w:val="A02AD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26D7F"/>
    <w:multiLevelType w:val="hybridMultilevel"/>
    <w:tmpl w:val="FBB26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D16E8"/>
    <w:multiLevelType w:val="hybridMultilevel"/>
    <w:tmpl w:val="FAC0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4431B"/>
    <w:multiLevelType w:val="hybridMultilevel"/>
    <w:tmpl w:val="26E8054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9D1767"/>
    <w:multiLevelType w:val="hybridMultilevel"/>
    <w:tmpl w:val="083C6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75DBA"/>
    <w:multiLevelType w:val="hybridMultilevel"/>
    <w:tmpl w:val="D270A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3A38"/>
    <w:multiLevelType w:val="hybridMultilevel"/>
    <w:tmpl w:val="807A2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40E5C"/>
    <w:multiLevelType w:val="hybridMultilevel"/>
    <w:tmpl w:val="E78CA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51CA6"/>
    <w:multiLevelType w:val="hybridMultilevel"/>
    <w:tmpl w:val="89866204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 w15:restartNumberingAfterBreak="0">
    <w:nsid w:val="5C9D4985"/>
    <w:multiLevelType w:val="hybridMultilevel"/>
    <w:tmpl w:val="FD9C1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44F92"/>
    <w:multiLevelType w:val="hybridMultilevel"/>
    <w:tmpl w:val="2C5C3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B3FD8"/>
    <w:multiLevelType w:val="hybridMultilevel"/>
    <w:tmpl w:val="C0286A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D348B5"/>
    <w:multiLevelType w:val="hybridMultilevel"/>
    <w:tmpl w:val="3C864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728C9"/>
    <w:multiLevelType w:val="hybridMultilevel"/>
    <w:tmpl w:val="DC0C4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95EDF"/>
    <w:multiLevelType w:val="multilevel"/>
    <w:tmpl w:val="E4788B6E"/>
    <w:lvl w:ilvl="0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65BC2977"/>
    <w:multiLevelType w:val="hybridMultilevel"/>
    <w:tmpl w:val="7930C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A595D"/>
    <w:multiLevelType w:val="hybridMultilevel"/>
    <w:tmpl w:val="0114D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EC239A"/>
    <w:multiLevelType w:val="hybridMultilevel"/>
    <w:tmpl w:val="2C345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5F3379"/>
    <w:multiLevelType w:val="hybridMultilevel"/>
    <w:tmpl w:val="7EBC6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D73AF"/>
    <w:multiLevelType w:val="hybridMultilevel"/>
    <w:tmpl w:val="BF025750"/>
    <w:lvl w:ilvl="0" w:tplc="1FEC2A8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974A5F"/>
    <w:multiLevelType w:val="hybridMultilevel"/>
    <w:tmpl w:val="B6403C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4F123B"/>
    <w:multiLevelType w:val="hybridMultilevel"/>
    <w:tmpl w:val="1528F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DB5AA4"/>
    <w:multiLevelType w:val="hybridMultilevel"/>
    <w:tmpl w:val="DAA22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1305BE"/>
    <w:multiLevelType w:val="multilevel"/>
    <w:tmpl w:val="151053D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7BB06796"/>
    <w:multiLevelType w:val="hybridMultilevel"/>
    <w:tmpl w:val="3AA2E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855438"/>
    <w:multiLevelType w:val="hybridMultilevel"/>
    <w:tmpl w:val="71125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9622BF"/>
    <w:multiLevelType w:val="hybridMultilevel"/>
    <w:tmpl w:val="4C98E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017196">
    <w:abstractNumId w:val="33"/>
  </w:num>
  <w:num w:numId="2" w16cid:durableId="889463061">
    <w:abstractNumId w:val="33"/>
  </w:num>
  <w:num w:numId="3" w16cid:durableId="453640559">
    <w:abstractNumId w:val="33"/>
  </w:num>
  <w:num w:numId="4" w16cid:durableId="486242949">
    <w:abstractNumId w:val="42"/>
  </w:num>
  <w:num w:numId="5" w16cid:durableId="1434204906">
    <w:abstractNumId w:val="19"/>
  </w:num>
  <w:num w:numId="6" w16cid:durableId="1164123722">
    <w:abstractNumId w:val="22"/>
  </w:num>
  <w:num w:numId="7" w16cid:durableId="1920285703">
    <w:abstractNumId w:val="32"/>
  </w:num>
  <w:num w:numId="8" w16cid:durableId="637686379">
    <w:abstractNumId w:val="38"/>
  </w:num>
  <w:num w:numId="9" w16cid:durableId="1284265811">
    <w:abstractNumId w:val="28"/>
  </w:num>
  <w:num w:numId="10" w16cid:durableId="536313212">
    <w:abstractNumId w:val="27"/>
  </w:num>
  <w:num w:numId="11" w16cid:durableId="94597852">
    <w:abstractNumId w:val="35"/>
  </w:num>
  <w:num w:numId="12" w16cid:durableId="431753325">
    <w:abstractNumId w:val="23"/>
  </w:num>
  <w:num w:numId="13" w16cid:durableId="1159619122">
    <w:abstractNumId w:val="12"/>
  </w:num>
  <w:num w:numId="14" w16cid:durableId="1375084296">
    <w:abstractNumId w:val="7"/>
  </w:num>
  <w:num w:numId="15" w16cid:durableId="1463035538">
    <w:abstractNumId w:val="25"/>
  </w:num>
  <w:num w:numId="16" w16cid:durableId="1842502896">
    <w:abstractNumId w:val="41"/>
  </w:num>
  <w:num w:numId="17" w16cid:durableId="1210797877">
    <w:abstractNumId w:val="1"/>
  </w:num>
  <w:num w:numId="18" w16cid:durableId="1922638711">
    <w:abstractNumId w:val="6"/>
  </w:num>
  <w:num w:numId="19" w16cid:durableId="1011562961">
    <w:abstractNumId w:val="26"/>
  </w:num>
  <w:num w:numId="20" w16cid:durableId="1155754135">
    <w:abstractNumId w:val="20"/>
  </w:num>
  <w:num w:numId="21" w16cid:durableId="2020426998">
    <w:abstractNumId w:val="0"/>
  </w:num>
  <w:num w:numId="22" w16cid:durableId="1171946468">
    <w:abstractNumId w:val="18"/>
  </w:num>
  <w:num w:numId="23" w16cid:durableId="380985374">
    <w:abstractNumId w:val="37"/>
  </w:num>
  <w:num w:numId="24" w16cid:durableId="380708509">
    <w:abstractNumId w:val="40"/>
  </w:num>
  <w:num w:numId="25" w16cid:durableId="1968581157">
    <w:abstractNumId w:val="5"/>
  </w:num>
  <w:num w:numId="26" w16cid:durableId="1092748407">
    <w:abstractNumId w:val="9"/>
  </w:num>
  <w:num w:numId="27" w16cid:durableId="209734094">
    <w:abstractNumId w:val="39"/>
  </w:num>
  <w:num w:numId="28" w16cid:durableId="1888762258">
    <w:abstractNumId w:val="15"/>
  </w:num>
  <w:num w:numId="29" w16cid:durableId="1903252553">
    <w:abstractNumId w:val="30"/>
  </w:num>
  <w:num w:numId="30" w16cid:durableId="978995800">
    <w:abstractNumId w:val="13"/>
  </w:num>
  <w:num w:numId="31" w16cid:durableId="1871915171">
    <w:abstractNumId w:val="14"/>
  </w:num>
  <w:num w:numId="32" w16cid:durableId="1240485226">
    <w:abstractNumId w:val="16"/>
  </w:num>
  <w:num w:numId="33" w16cid:durableId="84347574">
    <w:abstractNumId w:val="2"/>
  </w:num>
  <w:num w:numId="34" w16cid:durableId="606616530">
    <w:abstractNumId w:val="8"/>
  </w:num>
  <w:num w:numId="35" w16cid:durableId="1604269192">
    <w:abstractNumId w:val="29"/>
  </w:num>
  <w:num w:numId="36" w16cid:durableId="1919368237">
    <w:abstractNumId w:val="21"/>
  </w:num>
  <w:num w:numId="37" w16cid:durableId="489752164">
    <w:abstractNumId w:val="24"/>
  </w:num>
  <w:num w:numId="38" w16cid:durableId="1589607920">
    <w:abstractNumId w:val="10"/>
  </w:num>
  <w:num w:numId="39" w16cid:durableId="323633293">
    <w:abstractNumId w:val="4"/>
  </w:num>
  <w:num w:numId="40" w16cid:durableId="1644121669">
    <w:abstractNumId w:val="31"/>
  </w:num>
  <w:num w:numId="41" w16cid:durableId="961613336">
    <w:abstractNumId w:val="36"/>
  </w:num>
  <w:num w:numId="42" w16cid:durableId="283203">
    <w:abstractNumId w:val="11"/>
  </w:num>
  <w:num w:numId="43" w16cid:durableId="345209803">
    <w:abstractNumId w:val="43"/>
  </w:num>
  <w:num w:numId="44" w16cid:durableId="482938477">
    <w:abstractNumId w:val="3"/>
  </w:num>
  <w:num w:numId="45" w16cid:durableId="901451172">
    <w:abstractNumId w:val="45"/>
  </w:num>
  <w:num w:numId="46" w16cid:durableId="1116487400">
    <w:abstractNumId w:val="17"/>
  </w:num>
  <w:num w:numId="47" w16cid:durableId="241531537">
    <w:abstractNumId w:val="34"/>
  </w:num>
  <w:num w:numId="48" w16cid:durableId="130049989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E7"/>
    <w:rsid w:val="0000144E"/>
    <w:rsid w:val="00002221"/>
    <w:rsid w:val="00003702"/>
    <w:rsid w:val="0000522C"/>
    <w:rsid w:val="00005D12"/>
    <w:rsid w:val="00006203"/>
    <w:rsid w:val="000071E4"/>
    <w:rsid w:val="00010787"/>
    <w:rsid w:val="0001149B"/>
    <w:rsid w:val="00011DCE"/>
    <w:rsid w:val="00013705"/>
    <w:rsid w:val="000143BD"/>
    <w:rsid w:val="000217CF"/>
    <w:rsid w:val="00022B0F"/>
    <w:rsid w:val="00022C59"/>
    <w:rsid w:val="00026357"/>
    <w:rsid w:val="00026AD7"/>
    <w:rsid w:val="00027A74"/>
    <w:rsid w:val="000305CC"/>
    <w:rsid w:val="000306C7"/>
    <w:rsid w:val="000326DF"/>
    <w:rsid w:val="00033200"/>
    <w:rsid w:val="000333C2"/>
    <w:rsid w:val="00037115"/>
    <w:rsid w:val="00040116"/>
    <w:rsid w:val="00041AD3"/>
    <w:rsid w:val="000428B8"/>
    <w:rsid w:val="00042E34"/>
    <w:rsid w:val="00043384"/>
    <w:rsid w:val="00043C52"/>
    <w:rsid w:val="00045C31"/>
    <w:rsid w:val="000539EE"/>
    <w:rsid w:val="00053DB7"/>
    <w:rsid w:val="0006615E"/>
    <w:rsid w:val="000665DE"/>
    <w:rsid w:val="0006681C"/>
    <w:rsid w:val="00072326"/>
    <w:rsid w:val="00073CFD"/>
    <w:rsid w:val="000771E3"/>
    <w:rsid w:val="000809DE"/>
    <w:rsid w:val="00081516"/>
    <w:rsid w:val="00084637"/>
    <w:rsid w:val="00085772"/>
    <w:rsid w:val="00086646"/>
    <w:rsid w:val="000874D7"/>
    <w:rsid w:val="000879B8"/>
    <w:rsid w:val="00091FB8"/>
    <w:rsid w:val="000973FA"/>
    <w:rsid w:val="000A1A32"/>
    <w:rsid w:val="000A6E92"/>
    <w:rsid w:val="000B05CB"/>
    <w:rsid w:val="000B07F2"/>
    <w:rsid w:val="000B26E7"/>
    <w:rsid w:val="000B2D3C"/>
    <w:rsid w:val="000B358E"/>
    <w:rsid w:val="000B3BCB"/>
    <w:rsid w:val="000B4306"/>
    <w:rsid w:val="000B67A1"/>
    <w:rsid w:val="000D30EF"/>
    <w:rsid w:val="000D33C5"/>
    <w:rsid w:val="000D55D5"/>
    <w:rsid w:val="000E082C"/>
    <w:rsid w:val="000E1407"/>
    <w:rsid w:val="000E28EB"/>
    <w:rsid w:val="000E30DD"/>
    <w:rsid w:val="000E4928"/>
    <w:rsid w:val="000E7C9D"/>
    <w:rsid w:val="000F32F1"/>
    <w:rsid w:val="000F38FC"/>
    <w:rsid w:val="000F45CF"/>
    <w:rsid w:val="000F7A28"/>
    <w:rsid w:val="000F7F8C"/>
    <w:rsid w:val="0010025F"/>
    <w:rsid w:val="00100C0F"/>
    <w:rsid w:val="00103F3E"/>
    <w:rsid w:val="00104F33"/>
    <w:rsid w:val="001055D0"/>
    <w:rsid w:val="001123EB"/>
    <w:rsid w:val="00112C3B"/>
    <w:rsid w:val="00115300"/>
    <w:rsid w:val="00115D2A"/>
    <w:rsid w:val="0011703A"/>
    <w:rsid w:val="00117753"/>
    <w:rsid w:val="00117986"/>
    <w:rsid w:val="001226A1"/>
    <w:rsid w:val="00126062"/>
    <w:rsid w:val="00126982"/>
    <w:rsid w:val="001319CF"/>
    <w:rsid w:val="00132015"/>
    <w:rsid w:val="00132519"/>
    <w:rsid w:val="00142E40"/>
    <w:rsid w:val="00143B30"/>
    <w:rsid w:val="00146DF3"/>
    <w:rsid w:val="00147513"/>
    <w:rsid w:val="001523C7"/>
    <w:rsid w:val="00154FA6"/>
    <w:rsid w:val="00155CB3"/>
    <w:rsid w:val="00160048"/>
    <w:rsid w:val="001651DD"/>
    <w:rsid w:val="001654B8"/>
    <w:rsid w:val="001655B5"/>
    <w:rsid w:val="0017094B"/>
    <w:rsid w:val="0017097E"/>
    <w:rsid w:val="001757E9"/>
    <w:rsid w:val="001772D9"/>
    <w:rsid w:val="00181F44"/>
    <w:rsid w:val="0018614F"/>
    <w:rsid w:val="001864AE"/>
    <w:rsid w:val="0019260B"/>
    <w:rsid w:val="00193C7E"/>
    <w:rsid w:val="00197CE6"/>
    <w:rsid w:val="001A2289"/>
    <w:rsid w:val="001A38C8"/>
    <w:rsid w:val="001A3F20"/>
    <w:rsid w:val="001A50CF"/>
    <w:rsid w:val="001B0585"/>
    <w:rsid w:val="001B1673"/>
    <w:rsid w:val="001B280E"/>
    <w:rsid w:val="001B2A58"/>
    <w:rsid w:val="001B716C"/>
    <w:rsid w:val="001C04FD"/>
    <w:rsid w:val="001C0631"/>
    <w:rsid w:val="001C52FE"/>
    <w:rsid w:val="001D0172"/>
    <w:rsid w:val="001D198B"/>
    <w:rsid w:val="001D2024"/>
    <w:rsid w:val="001D258B"/>
    <w:rsid w:val="001D268C"/>
    <w:rsid w:val="001D32AF"/>
    <w:rsid w:val="001D42D8"/>
    <w:rsid w:val="001D51E9"/>
    <w:rsid w:val="001D67D5"/>
    <w:rsid w:val="001E0733"/>
    <w:rsid w:val="001E088C"/>
    <w:rsid w:val="001E1B9D"/>
    <w:rsid w:val="001E295F"/>
    <w:rsid w:val="001E3E03"/>
    <w:rsid w:val="001E5CC9"/>
    <w:rsid w:val="001E5F6D"/>
    <w:rsid w:val="001E77C9"/>
    <w:rsid w:val="001F025A"/>
    <w:rsid w:val="001F03D6"/>
    <w:rsid w:val="001F0B96"/>
    <w:rsid w:val="001F28B8"/>
    <w:rsid w:val="001F412C"/>
    <w:rsid w:val="001F74D4"/>
    <w:rsid w:val="00203C88"/>
    <w:rsid w:val="00203EB8"/>
    <w:rsid w:val="00204329"/>
    <w:rsid w:val="00212F80"/>
    <w:rsid w:val="00227A4C"/>
    <w:rsid w:val="002308CE"/>
    <w:rsid w:val="00233220"/>
    <w:rsid w:val="002336A5"/>
    <w:rsid w:val="00233A1D"/>
    <w:rsid w:val="0023571C"/>
    <w:rsid w:val="00236508"/>
    <w:rsid w:val="00241D82"/>
    <w:rsid w:val="00242015"/>
    <w:rsid w:val="00242F61"/>
    <w:rsid w:val="0025011E"/>
    <w:rsid w:val="00254661"/>
    <w:rsid w:val="00254D21"/>
    <w:rsid w:val="002561F0"/>
    <w:rsid w:val="002566B9"/>
    <w:rsid w:val="00263564"/>
    <w:rsid w:val="002654E5"/>
    <w:rsid w:val="00267139"/>
    <w:rsid w:val="00276457"/>
    <w:rsid w:val="00277322"/>
    <w:rsid w:val="002776B6"/>
    <w:rsid w:val="002779BE"/>
    <w:rsid w:val="0028560C"/>
    <w:rsid w:val="00285BE8"/>
    <w:rsid w:val="002864FF"/>
    <w:rsid w:val="002958EC"/>
    <w:rsid w:val="0029627F"/>
    <w:rsid w:val="00297D67"/>
    <w:rsid w:val="002A56D9"/>
    <w:rsid w:val="002A5C67"/>
    <w:rsid w:val="002A62FA"/>
    <w:rsid w:val="002A7DFA"/>
    <w:rsid w:val="002B08EF"/>
    <w:rsid w:val="002B2544"/>
    <w:rsid w:val="002B315C"/>
    <w:rsid w:val="002B46A0"/>
    <w:rsid w:val="002B78FF"/>
    <w:rsid w:val="002C121D"/>
    <w:rsid w:val="002C33A0"/>
    <w:rsid w:val="002C394C"/>
    <w:rsid w:val="002C4955"/>
    <w:rsid w:val="002C5ABC"/>
    <w:rsid w:val="002C5F28"/>
    <w:rsid w:val="002D10B7"/>
    <w:rsid w:val="002D2009"/>
    <w:rsid w:val="002D22A2"/>
    <w:rsid w:val="002D2519"/>
    <w:rsid w:val="002D2618"/>
    <w:rsid w:val="002D30B6"/>
    <w:rsid w:val="002D3F47"/>
    <w:rsid w:val="002D482F"/>
    <w:rsid w:val="002D4862"/>
    <w:rsid w:val="002D7257"/>
    <w:rsid w:val="002E030B"/>
    <w:rsid w:val="002E1AE9"/>
    <w:rsid w:val="002E1EF6"/>
    <w:rsid w:val="002E38FB"/>
    <w:rsid w:val="002E3B4B"/>
    <w:rsid w:val="002F0D2C"/>
    <w:rsid w:val="002F2CD2"/>
    <w:rsid w:val="002F3C3A"/>
    <w:rsid w:val="002F4B81"/>
    <w:rsid w:val="002F6A5E"/>
    <w:rsid w:val="002F7F2F"/>
    <w:rsid w:val="00302D09"/>
    <w:rsid w:val="00303F40"/>
    <w:rsid w:val="00305D36"/>
    <w:rsid w:val="00305FF6"/>
    <w:rsid w:val="00307C01"/>
    <w:rsid w:val="003158AC"/>
    <w:rsid w:val="00317D95"/>
    <w:rsid w:val="00322AAD"/>
    <w:rsid w:val="003233FF"/>
    <w:rsid w:val="00323AA2"/>
    <w:rsid w:val="00331DC6"/>
    <w:rsid w:val="00332F93"/>
    <w:rsid w:val="003369BC"/>
    <w:rsid w:val="00336C5A"/>
    <w:rsid w:val="00336ED8"/>
    <w:rsid w:val="003415F7"/>
    <w:rsid w:val="0034321D"/>
    <w:rsid w:val="0034510B"/>
    <w:rsid w:val="00345947"/>
    <w:rsid w:val="00345F04"/>
    <w:rsid w:val="00351B2E"/>
    <w:rsid w:val="0035329C"/>
    <w:rsid w:val="00354AE6"/>
    <w:rsid w:val="003557B6"/>
    <w:rsid w:val="00363BD1"/>
    <w:rsid w:val="00365047"/>
    <w:rsid w:val="00365A64"/>
    <w:rsid w:val="00365AF0"/>
    <w:rsid w:val="00366425"/>
    <w:rsid w:val="00372B4A"/>
    <w:rsid w:val="00377C4E"/>
    <w:rsid w:val="003825FB"/>
    <w:rsid w:val="00384F93"/>
    <w:rsid w:val="003850DA"/>
    <w:rsid w:val="0038768A"/>
    <w:rsid w:val="00390BA4"/>
    <w:rsid w:val="003962FE"/>
    <w:rsid w:val="00397ADC"/>
    <w:rsid w:val="003A2F7C"/>
    <w:rsid w:val="003A3A60"/>
    <w:rsid w:val="003A3DFD"/>
    <w:rsid w:val="003A4B9B"/>
    <w:rsid w:val="003A4DC8"/>
    <w:rsid w:val="003A6794"/>
    <w:rsid w:val="003A6ACE"/>
    <w:rsid w:val="003B1476"/>
    <w:rsid w:val="003B18AB"/>
    <w:rsid w:val="003B2D07"/>
    <w:rsid w:val="003B397B"/>
    <w:rsid w:val="003B44E0"/>
    <w:rsid w:val="003B44F4"/>
    <w:rsid w:val="003B4EAB"/>
    <w:rsid w:val="003C63FA"/>
    <w:rsid w:val="003C79C2"/>
    <w:rsid w:val="003D197F"/>
    <w:rsid w:val="003D2C08"/>
    <w:rsid w:val="003D5482"/>
    <w:rsid w:val="003D5BA2"/>
    <w:rsid w:val="003D634C"/>
    <w:rsid w:val="003D7F4D"/>
    <w:rsid w:val="003E1874"/>
    <w:rsid w:val="003E2340"/>
    <w:rsid w:val="003E3204"/>
    <w:rsid w:val="003E6147"/>
    <w:rsid w:val="003E76E8"/>
    <w:rsid w:val="003F51BC"/>
    <w:rsid w:val="003F5820"/>
    <w:rsid w:val="003F6C46"/>
    <w:rsid w:val="00400799"/>
    <w:rsid w:val="00402AE0"/>
    <w:rsid w:val="00403C3F"/>
    <w:rsid w:val="00406273"/>
    <w:rsid w:val="00416870"/>
    <w:rsid w:val="00417A27"/>
    <w:rsid w:val="00417B50"/>
    <w:rsid w:val="004214A5"/>
    <w:rsid w:val="0042573B"/>
    <w:rsid w:val="00431B3B"/>
    <w:rsid w:val="00432E4B"/>
    <w:rsid w:val="00442E5B"/>
    <w:rsid w:val="00444B7A"/>
    <w:rsid w:val="00444FFB"/>
    <w:rsid w:val="00446565"/>
    <w:rsid w:val="0044737E"/>
    <w:rsid w:val="004502B2"/>
    <w:rsid w:val="004502BA"/>
    <w:rsid w:val="00451F29"/>
    <w:rsid w:val="00452444"/>
    <w:rsid w:val="00453B09"/>
    <w:rsid w:val="0045512F"/>
    <w:rsid w:val="00462C04"/>
    <w:rsid w:val="0047159E"/>
    <w:rsid w:val="004738D7"/>
    <w:rsid w:val="004743A3"/>
    <w:rsid w:val="00477853"/>
    <w:rsid w:val="00477B30"/>
    <w:rsid w:val="00477CAC"/>
    <w:rsid w:val="004808AE"/>
    <w:rsid w:val="00482187"/>
    <w:rsid w:val="0048365F"/>
    <w:rsid w:val="004840F9"/>
    <w:rsid w:val="00484662"/>
    <w:rsid w:val="00490946"/>
    <w:rsid w:val="00492754"/>
    <w:rsid w:val="00496075"/>
    <w:rsid w:val="004965FA"/>
    <w:rsid w:val="004970FC"/>
    <w:rsid w:val="00497706"/>
    <w:rsid w:val="004A056B"/>
    <w:rsid w:val="004A1687"/>
    <w:rsid w:val="004A32AB"/>
    <w:rsid w:val="004A422F"/>
    <w:rsid w:val="004A4DD5"/>
    <w:rsid w:val="004A57C9"/>
    <w:rsid w:val="004A6294"/>
    <w:rsid w:val="004B1364"/>
    <w:rsid w:val="004B2061"/>
    <w:rsid w:val="004B2FB4"/>
    <w:rsid w:val="004B7558"/>
    <w:rsid w:val="004C0909"/>
    <w:rsid w:val="004C1F5D"/>
    <w:rsid w:val="004C3599"/>
    <w:rsid w:val="004C3960"/>
    <w:rsid w:val="004C5624"/>
    <w:rsid w:val="004D0AB1"/>
    <w:rsid w:val="004D1042"/>
    <w:rsid w:val="004D1318"/>
    <w:rsid w:val="004D202B"/>
    <w:rsid w:val="004D36EB"/>
    <w:rsid w:val="004D4FAA"/>
    <w:rsid w:val="004D7797"/>
    <w:rsid w:val="004E438D"/>
    <w:rsid w:val="004E490D"/>
    <w:rsid w:val="004E5CBA"/>
    <w:rsid w:val="004E717F"/>
    <w:rsid w:val="004F037A"/>
    <w:rsid w:val="004F109D"/>
    <w:rsid w:val="004F1347"/>
    <w:rsid w:val="004F1BBA"/>
    <w:rsid w:val="004F25B6"/>
    <w:rsid w:val="004F41B4"/>
    <w:rsid w:val="00500019"/>
    <w:rsid w:val="005005DF"/>
    <w:rsid w:val="00500A97"/>
    <w:rsid w:val="0050250A"/>
    <w:rsid w:val="00504282"/>
    <w:rsid w:val="00504786"/>
    <w:rsid w:val="00505A56"/>
    <w:rsid w:val="0050697A"/>
    <w:rsid w:val="00507DCE"/>
    <w:rsid w:val="00510D8F"/>
    <w:rsid w:val="00510F10"/>
    <w:rsid w:val="00511B0A"/>
    <w:rsid w:val="00515857"/>
    <w:rsid w:val="0051793D"/>
    <w:rsid w:val="005217C7"/>
    <w:rsid w:val="00522D37"/>
    <w:rsid w:val="005263EA"/>
    <w:rsid w:val="00532105"/>
    <w:rsid w:val="00532291"/>
    <w:rsid w:val="0053300F"/>
    <w:rsid w:val="00533415"/>
    <w:rsid w:val="0053510B"/>
    <w:rsid w:val="005351CF"/>
    <w:rsid w:val="00543755"/>
    <w:rsid w:val="005452FD"/>
    <w:rsid w:val="0054543D"/>
    <w:rsid w:val="0054544C"/>
    <w:rsid w:val="00545C95"/>
    <w:rsid w:val="00546100"/>
    <w:rsid w:val="0054778F"/>
    <w:rsid w:val="00553375"/>
    <w:rsid w:val="0055530D"/>
    <w:rsid w:val="00557D48"/>
    <w:rsid w:val="00560085"/>
    <w:rsid w:val="0056735C"/>
    <w:rsid w:val="00567FA7"/>
    <w:rsid w:val="00572F90"/>
    <w:rsid w:val="005879EA"/>
    <w:rsid w:val="00591297"/>
    <w:rsid w:val="00593AFC"/>
    <w:rsid w:val="0059579E"/>
    <w:rsid w:val="00596D30"/>
    <w:rsid w:val="00597D57"/>
    <w:rsid w:val="005A0DA1"/>
    <w:rsid w:val="005A1017"/>
    <w:rsid w:val="005A3412"/>
    <w:rsid w:val="005A419E"/>
    <w:rsid w:val="005B0286"/>
    <w:rsid w:val="005B0714"/>
    <w:rsid w:val="005B0B71"/>
    <w:rsid w:val="005B0EE6"/>
    <w:rsid w:val="005B3660"/>
    <w:rsid w:val="005B588C"/>
    <w:rsid w:val="005B60E9"/>
    <w:rsid w:val="005C03C9"/>
    <w:rsid w:val="005C0532"/>
    <w:rsid w:val="005C24F3"/>
    <w:rsid w:val="005C37D1"/>
    <w:rsid w:val="005C3A01"/>
    <w:rsid w:val="005C48C0"/>
    <w:rsid w:val="005C76AE"/>
    <w:rsid w:val="005D0E8D"/>
    <w:rsid w:val="005D4A88"/>
    <w:rsid w:val="005D4EE1"/>
    <w:rsid w:val="005D6721"/>
    <w:rsid w:val="005E01DF"/>
    <w:rsid w:val="005E0C63"/>
    <w:rsid w:val="005E1D65"/>
    <w:rsid w:val="005F0026"/>
    <w:rsid w:val="005F0701"/>
    <w:rsid w:val="005F12B2"/>
    <w:rsid w:val="005F47FE"/>
    <w:rsid w:val="005F6119"/>
    <w:rsid w:val="005F7567"/>
    <w:rsid w:val="006027C6"/>
    <w:rsid w:val="00607411"/>
    <w:rsid w:val="00607895"/>
    <w:rsid w:val="00611385"/>
    <w:rsid w:val="00611873"/>
    <w:rsid w:val="006129A9"/>
    <w:rsid w:val="00612B8C"/>
    <w:rsid w:val="00612E91"/>
    <w:rsid w:val="006147A9"/>
    <w:rsid w:val="0062460E"/>
    <w:rsid w:val="00624641"/>
    <w:rsid w:val="0062477D"/>
    <w:rsid w:val="00625482"/>
    <w:rsid w:val="006262A4"/>
    <w:rsid w:val="00631633"/>
    <w:rsid w:val="00632872"/>
    <w:rsid w:val="0063303B"/>
    <w:rsid w:val="006330DA"/>
    <w:rsid w:val="0063412A"/>
    <w:rsid w:val="00636895"/>
    <w:rsid w:val="00636BFB"/>
    <w:rsid w:val="00637B97"/>
    <w:rsid w:val="00641D42"/>
    <w:rsid w:val="006447E1"/>
    <w:rsid w:val="00644989"/>
    <w:rsid w:val="006456D4"/>
    <w:rsid w:val="006469FB"/>
    <w:rsid w:val="00646C44"/>
    <w:rsid w:val="00646DD0"/>
    <w:rsid w:val="0065070D"/>
    <w:rsid w:val="006525DC"/>
    <w:rsid w:val="006533B7"/>
    <w:rsid w:val="0065561E"/>
    <w:rsid w:val="00660895"/>
    <w:rsid w:val="00663232"/>
    <w:rsid w:val="00663441"/>
    <w:rsid w:val="006652E9"/>
    <w:rsid w:val="0066791C"/>
    <w:rsid w:val="00667BE1"/>
    <w:rsid w:val="00670E32"/>
    <w:rsid w:val="006713AF"/>
    <w:rsid w:val="00673661"/>
    <w:rsid w:val="00674942"/>
    <w:rsid w:val="0067610B"/>
    <w:rsid w:val="006816AC"/>
    <w:rsid w:val="00683571"/>
    <w:rsid w:val="006843D2"/>
    <w:rsid w:val="00685CC1"/>
    <w:rsid w:val="00685D65"/>
    <w:rsid w:val="00686E45"/>
    <w:rsid w:val="006905B7"/>
    <w:rsid w:val="006946F1"/>
    <w:rsid w:val="00694DFB"/>
    <w:rsid w:val="00697101"/>
    <w:rsid w:val="006A0787"/>
    <w:rsid w:val="006A0DF4"/>
    <w:rsid w:val="006A16AA"/>
    <w:rsid w:val="006A5DEA"/>
    <w:rsid w:val="006B3E9A"/>
    <w:rsid w:val="006B4C55"/>
    <w:rsid w:val="006B645F"/>
    <w:rsid w:val="006B6A90"/>
    <w:rsid w:val="006C2518"/>
    <w:rsid w:val="006D0B54"/>
    <w:rsid w:val="006D3F8D"/>
    <w:rsid w:val="006D4E6F"/>
    <w:rsid w:val="006D63EE"/>
    <w:rsid w:val="006D70B2"/>
    <w:rsid w:val="006D75CE"/>
    <w:rsid w:val="006D7ABD"/>
    <w:rsid w:val="006E094F"/>
    <w:rsid w:val="006E0C8C"/>
    <w:rsid w:val="006E1ED9"/>
    <w:rsid w:val="006E3D98"/>
    <w:rsid w:val="006E4169"/>
    <w:rsid w:val="006E5000"/>
    <w:rsid w:val="006E7919"/>
    <w:rsid w:val="006E7F52"/>
    <w:rsid w:val="006F5ABB"/>
    <w:rsid w:val="00700E5D"/>
    <w:rsid w:val="007018D6"/>
    <w:rsid w:val="007023DB"/>
    <w:rsid w:val="0070299B"/>
    <w:rsid w:val="007035CE"/>
    <w:rsid w:val="00704D54"/>
    <w:rsid w:val="00705F7E"/>
    <w:rsid w:val="00715A75"/>
    <w:rsid w:val="00717EB7"/>
    <w:rsid w:val="007200C2"/>
    <w:rsid w:val="00720FDA"/>
    <w:rsid w:val="0072313F"/>
    <w:rsid w:val="0072380C"/>
    <w:rsid w:val="00723A4B"/>
    <w:rsid w:val="007319A9"/>
    <w:rsid w:val="007324EB"/>
    <w:rsid w:val="0073392F"/>
    <w:rsid w:val="00735A4E"/>
    <w:rsid w:val="00743999"/>
    <w:rsid w:val="00745BE1"/>
    <w:rsid w:val="007467A5"/>
    <w:rsid w:val="007526CB"/>
    <w:rsid w:val="00752E00"/>
    <w:rsid w:val="00754C7C"/>
    <w:rsid w:val="00761058"/>
    <w:rsid w:val="00761332"/>
    <w:rsid w:val="00764640"/>
    <w:rsid w:val="007708DF"/>
    <w:rsid w:val="00775883"/>
    <w:rsid w:val="00777EB9"/>
    <w:rsid w:val="00780722"/>
    <w:rsid w:val="007816AA"/>
    <w:rsid w:val="007901FD"/>
    <w:rsid w:val="007929A0"/>
    <w:rsid w:val="007945F0"/>
    <w:rsid w:val="0079485F"/>
    <w:rsid w:val="00795961"/>
    <w:rsid w:val="00796E36"/>
    <w:rsid w:val="007A3BC7"/>
    <w:rsid w:val="007A43D4"/>
    <w:rsid w:val="007A6906"/>
    <w:rsid w:val="007A7737"/>
    <w:rsid w:val="007B551C"/>
    <w:rsid w:val="007C1507"/>
    <w:rsid w:val="007C1600"/>
    <w:rsid w:val="007C1C3B"/>
    <w:rsid w:val="007D1340"/>
    <w:rsid w:val="007D1E69"/>
    <w:rsid w:val="007D220E"/>
    <w:rsid w:val="007D55A6"/>
    <w:rsid w:val="007D5C6D"/>
    <w:rsid w:val="007D711B"/>
    <w:rsid w:val="007E0140"/>
    <w:rsid w:val="007E32D1"/>
    <w:rsid w:val="007E516A"/>
    <w:rsid w:val="007E5580"/>
    <w:rsid w:val="007E5968"/>
    <w:rsid w:val="007E5AE3"/>
    <w:rsid w:val="007F4872"/>
    <w:rsid w:val="00800963"/>
    <w:rsid w:val="00802423"/>
    <w:rsid w:val="00805F1D"/>
    <w:rsid w:val="008105AA"/>
    <w:rsid w:val="008111D8"/>
    <w:rsid w:val="00811478"/>
    <w:rsid w:val="00812CED"/>
    <w:rsid w:val="00812E14"/>
    <w:rsid w:val="00814DAA"/>
    <w:rsid w:val="00815BB6"/>
    <w:rsid w:val="00820F20"/>
    <w:rsid w:val="0083201D"/>
    <w:rsid w:val="00832CB1"/>
    <w:rsid w:val="008337A7"/>
    <w:rsid w:val="00835626"/>
    <w:rsid w:val="00842E12"/>
    <w:rsid w:val="00843E00"/>
    <w:rsid w:val="00843EE4"/>
    <w:rsid w:val="008441AA"/>
    <w:rsid w:val="00846528"/>
    <w:rsid w:val="00847CE1"/>
    <w:rsid w:val="0085006B"/>
    <w:rsid w:val="0085260E"/>
    <w:rsid w:val="008549BF"/>
    <w:rsid w:val="00863064"/>
    <w:rsid w:val="008630A3"/>
    <w:rsid w:val="008638DD"/>
    <w:rsid w:val="008647CC"/>
    <w:rsid w:val="008651AD"/>
    <w:rsid w:val="008657B9"/>
    <w:rsid w:val="00874003"/>
    <w:rsid w:val="008774B2"/>
    <w:rsid w:val="0088008F"/>
    <w:rsid w:val="008832C2"/>
    <w:rsid w:val="00886782"/>
    <w:rsid w:val="0088786E"/>
    <w:rsid w:val="00890013"/>
    <w:rsid w:val="00890E15"/>
    <w:rsid w:val="00891516"/>
    <w:rsid w:val="008935FC"/>
    <w:rsid w:val="0089408D"/>
    <w:rsid w:val="00895CB0"/>
    <w:rsid w:val="008A0AEA"/>
    <w:rsid w:val="008A16E7"/>
    <w:rsid w:val="008A374C"/>
    <w:rsid w:val="008A47D2"/>
    <w:rsid w:val="008C2483"/>
    <w:rsid w:val="008C3E68"/>
    <w:rsid w:val="008D1941"/>
    <w:rsid w:val="008D63AD"/>
    <w:rsid w:val="008E017C"/>
    <w:rsid w:val="008E0A96"/>
    <w:rsid w:val="008E0CBA"/>
    <w:rsid w:val="008E0DBD"/>
    <w:rsid w:val="008E14E8"/>
    <w:rsid w:val="008E21BD"/>
    <w:rsid w:val="008F0EC3"/>
    <w:rsid w:val="008F1E32"/>
    <w:rsid w:val="008F5B32"/>
    <w:rsid w:val="008F5C5C"/>
    <w:rsid w:val="00900482"/>
    <w:rsid w:val="009017FD"/>
    <w:rsid w:val="009018D4"/>
    <w:rsid w:val="0090592B"/>
    <w:rsid w:val="00906F17"/>
    <w:rsid w:val="00911930"/>
    <w:rsid w:val="009135F3"/>
    <w:rsid w:val="00913A44"/>
    <w:rsid w:val="00913DBD"/>
    <w:rsid w:val="009154F7"/>
    <w:rsid w:val="00923246"/>
    <w:rsid w:val="009270BB"/>
    <w:rsid w:val="00930EB6"/>
    <w:rsid w:val="00931E41"/>
    <w:rsid w:val="00937F0C"/>
    <w:rsid w:val="009417D8"/>
    <w:rsid w:val="009417E4"/>
    <w:rsid w:val="00941DBF"/>
    <w:rsid w:val="0094291E"/>
    <w:rsid w:val="00944564"/>
    <w:rsid w:val="0094528C"/>
    <w:rsid w:val="00947E57"/>
    <w:rsid w:val="00950C91"/>
    <w:rsid w:val="00951A81"/>
    <w:rsid w:val="0095256B"/>
    <w:rsid w:val="00953FFB"/>
    <w:rsid w:val="00954E30"/>
    <w:rsid w:val="00955219"/>
    <w:rsid w:val="00955C54"/>
    <w:rsid w:val="0096083C"/>
    <w:rsid w:val="00963B79"/>
    <w:rsid w:val="00966023"/>
    <w:rsid w:val="00966056"/>
    <w:rsid w:val="00970FC9"/>
    <w:rsid w:val="009739EE"/>
    <w:rsid w:val="00973E61"/>
    <w:rsid w:val="0097763E"/>
    <w:rsid w:val="0098272D"/>
    <w:rsid w:val="0098640A"/>
    <w:rsid w:val="00986F2E"/>
    <w:rsid w:val="009871F2"/>
    <w:rsid w:val="009926FB"/>
    <w:rsid w:val="00992A7F"/>
    <w:rsid w:val="0099776D"/>
    <w:rsid w:val="009A21A5"/>
    <w:rsid w:val="009A4BD8"/>
    <w:rsid w:val="009A6648"/>
    <w:rsid w:val="009A7250"/>
    <w:rsid w:val="009B10B7"/>
    <w:rsid w:val="009B2A9C"/>
    <w:rsid w:val="009B7912"/>
    <w:rsid w:val="009B7B5C"/>
    <w:rsid w:val="009C083C"/>
    <w:rsid w:val="009C0EEC"/>
    <w:rsid w:val="009C2613"/>
    <w:rsid w:val="009C7914"/>
    <w:rsid w:val="009C79DA"/>
    <w:rsid w:val="009D220D"/>
    <w:rsid w:val="009D3CCE"/>
    <w:rsid w:val="009D5DD8"/>
    <w:rsid w:val="009D627C"/>
    <w:rsid w:val="009D62CC"/>
    <w:rsid w:val="009E34DF"/>
    <w:rsid w:val="009E3DF6"/>
    <w:rsid w:val="009E6930"/>
    <w:rsid w:val="009F4A09"/>
    <w:rsid w:val="009F57E0"/>
    <w:rsid w:val="009F5EAF"/>
    <w:rsid w:val="009F6A85"/>
    <w:rsid w:val="009F7ADA"/>
    <w:rsid w:val="00A019C8"/>
    <w:rsid w:val="00A0258A"/>
    <w:rsid w:val="00A029C0"/>
    <w:rsid w:val="00A0370C"/>
    <w:rsid w:val="00A0433F"/>
    <w:rsid w:val="00A0454F"/>
    <w:rsid w:val="00A04B69"/>
    <w:rsid w:val="00A04F56"/>
    <w:rsid w:val="00A126DC"/>
    <w:rsid w:val="00A14244"/>
    <w:rsid w:val="00A23AF9"/>
    <w:rsid w:val="00A254C0"/>
    <w:rsid w:val="00A31183"/>
    <w:rsid w:val="00A31977"/>
    <w:rsid w:val="00A40B0D"/>
    <w:rsid w:val="00A4584B"/>
    <w:rsid w:val="00A46DAC"/>
    <w:rsid w:val="00A47B86"/>
    <w:rsid w:val="00A560C5"/>
    <w:rsid w:val="00A6413A"/>
    <w:rsid w:val="00A657FA"/>
    <w:rsid w:val="00A71CD3"/>
    <w:rsid w:val="00A7510B"/>
    <w:rsid w:val="00A75B24"/>
    <w:rsid w:val="00A75CF2"/>
    <w:rsid w:val="00A768A5"/>
    <w:rsid w:val="00A844E5"/>
    <w:rsid w:val="00A85169"/>
    <w:rsid w:val="00A85588"/>
    <w:rsid w:val="00A87DD0"/>
    <w:rsid w:val="00A96F7D"/>
    <w:rsid w:val="00A973BD"/>
    <w:rsid w:val="00AA22E6"/>
    <w:rsid w:val="00AA2C4E"/>
    <w:rsid w:val="00AA5638"/>
    <w:rsid w:val="00AA6668"/>
    <w:rsid w:val="00AA7D4B"/>
    <w:rsid w:val="00AB1640"/>
    <w:rsid w:val="00AB58AC"/>
    <w:rsid w:val="00AB66DB"/>
    <w:rsid w:val="00AB6A2C"/>
    <w:rsid w:val="00AC06BC"/>
    <w:rsid w:val="00AC4BCB"/>
    <w:rsid w:val="00AC6627"/>
    <w:rsid w:val="00AC6DF0"/>
    <w:rsid w:val="00AD0E92"/>
    <w:rsid w:val="00AD7F60"/>
    <w:rsid w:val="00AE1920"/>
    <w:rsid w:val="00AE1BEE"/>
    <w:rsid w:val="00AE2576"/>
    <w:rsid w:val="00AE2A1E"/>
    <w:rsid w:val="00AE3B59"/>
    <w:rsid w:val="00AE3B68"/>
    <w:rsid w:val="00AE3D60"/>
    <w:rsid w:val="00AE447F"/>
    <w:rsid w:val="00AE645F"/>
    <w:rsid w:val="00AE6FBE"/>
    <w:rsid w:val="00AE7981"/>
    <w:rsid w:val="00AE7AE4"/>
    <w:rsid w:val="00AF0754"/>
    <w:rsid w:val="00AF0872"/>
    <w:rsid w:val="00AF14AC"/>
    <w:rsid w:val="00AF4FCC"/>
    <w:rsid w:val="00AF5B53"/>
    <w:rsid w:val="00AF790D"/>
    <w:rsid w:val="00B00659"/>
    <w:rsid w:val="00B00DDB"/>
    <w:rsid w:val="00B044F9"/>
    <w:rsid w:val="00B05012"/>
    <w:rsid w:val="00B079FB"/>
    <w:rsid w:val="00B2508C"/>
    <w:rsid w:val="00B42D57"/>
    <w:rsid w:val="00B45F8D"/>
    <w:rsid w:val="00B4726B"/>
    <w:rsid w:val="00B54FFA"/>
    <w:rsid w:val="00B5686E"/>
    <w:rsid w:val="00B56D07"/>
    <w:rsid w:val="00B66ED4"/>
    <w:rsid w:val="00B7068B"/>
    <w:rsid w:val="00B71CC3"/>
    <w:rsid w:val="00B7637C"/>
    <w:rsid w:val="00B7793C"/>
    <w:rsid w:val="00B800A2"/>
    <w:rsid w:val="00B82BCA"/>
    <w:rsid w:val="00B83AAB"/>
    <w:rsid w:val="00B8412F"/>
    <w:rsid w:val="00B87322"/>
    <w:rsid w:val="00B87BA4"/>
    <w:rsid w:val="00B907FA"/>
    <w:rsid w:val="00B95E04"/>
    <w:rsid w:val="00B97B4E"/>
    <w:rsid w:val="00BA0BE6"/>
    <w:rsid w:val="00BA0C32"/>
    <w:rsid w:val="00BA61DF"/>
    <w:rsid w:val="00BA7307"/>
    <w:rsid w:val="00BB0762"/>
    <w:rsid w:val="00BB0E9D"/>
    <w:rsid w:val="00BB4CD1"/>
    <w:rsid w:val="00BB6A05"/>
    <w:rsid w:val="00BB6B9A"/>
    <w:rsid w:val="00BB6C15"/>
    <w:rsid w:val="00BB7AE5"/>
    <w:rsid w:val="00BB7D37"/>
    <w:rsid w:val="00BC002F"/>
    <w:rsid w:val="00BC07CA"/>
    <w:rsid w:val="00BC0C79"/>
    <w:rsid w:val="00BC28EF"/>
    <w:rsid w:val="00BC2C40"/>
    <w:rsid w:val="00BC313F"/>
    <w:rsid w:val="00BC42DF"/>
    <w:rsid w:val="00BC5190"/>
    <w:rsid w:val="00BC630C"/>
    <w:rsid w:val="00BD0F8B"/>
    <w:rsid w:val="00BE27A7"/>
    <w:rsid w:val="00BE375D"/>
    <w:rsid w:val="00BE4370"/>
    <w:rsid w:val="00BE6E24"/>
    <w:rsid w:val="00BF3C5D"/>
    <w:rsid w:val="00BF5012"/>
    <w:rsid w:val="00BF61B3"/>
    <w:rsid w:val="00C004A5"/>
    <w:rsid w:val="00C0168C"/>
    <w:rsid w:val="00C0251D"/>
    <w:rsid w:val="00C068AA"/>
    <w:rsid w:val="00C06B40"/>
    <w:rsid w:val="00C12D3E"/>
    <w:rsid w:val="00C13519"/>
    <w:rsid w:val="00C15F8A"/>
    <w:rsid w:val="00C1749B"/>
    <w:rsid w:val="00C17F3F"/>
    <w:rsid w:val="00C2172D"/>
    <w:rsid w:val="00C221C6"/>
    <w:rsid w:val="00C279C6"/>
    <w:rsid w:val="00C27DE4"/>
    <w:rsid w:val="00C27EFC"/>
    <w:rsid w:val="00C30F1E"/>
    <w:rsid w:val="00C326D8"/>
    <w:rsid w:val="00C344E1"/>
    <w:rsid w:val="00C3531B"/>
    <w:rsid w:val="00C36C4D"/>
    <w:rsid w:val="00C37A2F"/>
    <w:rsid w:val="00C40C90"/>
    <w:rsid w:val="00C40ECD"/>
    <w:rsid w:val="00C4424F"/>
    <w:rsid w:val="00C4430E"/>
    <w:rsid w:val="00C461CC"/>
    <w:rsid w:val="00C46E3C"/>
    <w:rsid w:val="00C4774C"/>
    <w:rsid w:val="00C50DF8"/>
    <w:rsid w:val="00C51971"/>
    <w:rsid w:val="00C52AC1"/>
    <w:rsid w:val="00C5388D"/>
    <w:rsid w:val="00C53EEC"/>
    <w:rsid w:val="00C55EA5"/>
    <w:rsid w:val="00C56233"/>
    <w:rsid w:val="00C6115B"/>
    <w:rsid w:val="00C61927"/>
    <w:rsid w:val="00C61971"/>
    <w:rsid w:val="00C621B7"/>
    <w:rsid w:val="00C64C24"/>
    <w:rsid w:val="00C722B8"/>
    <w:rsid w:val="00C7548A"/>
    <w:rsid w:val="00C80814"/>
    <w:rsid w:val="00C80C6A"/>
    <w:rsid w:val="00C81207"/>
    <w:rsid w:val="00C81818"/>
    <w:rsid w:val="00C8273C"/>
    <w:rsid w:val="00C862C1"/>
    <w:rsid w:val="00C91073"/>
    <w:rsid w:val="00C912DB"/>
    <w:rsid w:val="00C91A18"/>
    <w:rsid w:val="00C9213B"/>
    <w:rsid w:val="00C96663"/>
    <w:rsid w:val="00CA1E07"/>
    <w:rsid w:val="00CA3163"/>
    <w:rsid w:val="00CA4C16"/>
    <w:rsid w:val="00CA5106"/>
    <w:rsid w:val="00CB3F96"/>
    <w:rsid w:val="00CC2577"/>
    <w:rsid w:val="00CC3616"/>
    <w:rsid w:val="00CC48B6"/>
    <w:rsid w:val="00CC5229"/>
    <w:rsid w:val="00CC564C"/>
    <w:rsid w:val="00CC573A"/>
    <w:rsid w:val="00CC7D16"/>
    <w:rsid w:val="00CD2711"/>
    <w:rsid w:val="00CD3786"/>
    <w:rsid w:val="00CE151C"/>
    <w:rsid w:val="00CE1AC3"/>
    <w:rsid w:val="00CE1BBF"/>
    <w:rsid w:val="00CE24AB"/>
    <w:rsid w:val="00CE794E"/>
    <w:rsid w:val="00CF16EE"/>
    <w:rsid w:val="00CF3F64"/>
    <w:rsid w:val="00CF4104"/>
    <w:rsid w:val="00CF46C1"/>
    <w:rsid w:val="00CF528F"/>
    <w:rsid w:val="00CF55D8"/>
    <w:rsid w:val="00CF62E5"/>
    <w:rsid w:val="00D0092E"/>
    <w:rsid w:val="00D00B53"/>
    <w:rsid w:val="00D02617"/>
    <w:rsid w:val="00D058F8"/>
    <w:rsid w:val="00D07D86"/>
    <w:rsid w:val="00D126DA"/>
    <w:rsid w:val="00D16F6C"/>
    <w:rsid w:val="00D21F65"/>
    <w:rsid w:val="00D2231F"/>
    <w:rsid w:val="00D249CC"/>
    <w:rsid w:val="00D24DA1"/>
    <w:rsid w:val="00D310DE"/>
    <w:rsid w:val="00D321BE"/>
    <w:rsid w:val="00D338FB"/>
    <w:rsid w:val="00D34F33"/>
    <w:rsid w:val="00D40EFD"/>
    <w:rsid w:val="00D41AB8"/>
    <w:rsid w:val="00D41BEB"/>
    <w:rsid w:val="00D442B7"/>
    <w:rsid w:val="00D445AC"/>
    <w:rsid w:val="00D5003D"/>
    <w:rsid w:val="00D50294"/>
    <w:rsid w:val="00D526FC"/>
    <w:rsid w:val="00D54056"/>
    <w:rsid w:val="00D56742"/>
    <w:rsid w:val="00D60A8D"/>
    <w:rsid w:val="00D61168"/>
    <w:rsid w:val="00D62003"/>
    <w:rsid w:val="00D6699E"/>
    <w:rsid w:val="00D66BFC"/>
    <w:rsid w:val="00D672F5"/>
    <w:rsid w:val="00D70784"/>
    <w:rsid w:val="00D737AF"/>
    <w:rsid w:val="00D74062"/>
    <w:rsid w:val="00D82A6A"/>
    <w:rsid w:val="00D82AF1"/>
    <w:rsid w:val="00D853D2"/>
    <w:rsid w:val="00D909AE"/>
    <w:rsid w:val="00D9128E"/>
    <w:rsid w:val="00DA0872"/>
    <w:rsid w:val="00DA0F89"/>
    <w:rsid w:val="00DB0517"/>
    <w:rsid w:val="00DB1136"/>
    <w:rsid w:val="00DB1D0B"/>
    <w:rsid w:val="00DC466A"/>
    <w:rsid w:val="00DC5E61"/>
    <w:rsid w:val="00DD0BDE"/>
    <w:rsid w:val="00DD38FF"/>
    <w:rsid w:val="00DD3962"/>
    <w:rsid w:val="00DD3FFE"/>
    <w:rsid w:val="00DD6EA1"/>
    <w:rsid w:val="00DE0581"/>
    <w:rsid w:val="00DE13D0"/>
    <w:rsid w:val="00DE3AA1"/>
    <w:rsid w:val="00DE5574"/>
    <w:rsid w:val="00DF01F9"/>
    <w:rsid w:val="00DF0A28"/>
    <w:rsid w:val="00DF3980"/>
    <w:rsid w:val="00DF5C49"/>
    <w:rsid w:val="00DF7C33"/>
    <w:rsid w:val="00E01C7F"/>
    <w:rsid w:val="00E03623"/>
    <w:rsid w:val="00E07653"/>
    <w:rsid w:val="00E139D8"/>
    <w:rsid w:val="00E154EF"/>
    <w:rsid w:val="00E15C10"/>
    <w:rsid w:val="00E16698"/>
    <w:rsid w:val="00E21A68"/>
    <w:rsid w:val="00E238D6"/>
    <w:rsid w:val="00E260C1"/>
    <w:rsid w:val="00E270A7"/>
    <w:rsid w:val="00E27115"/>
    <w:rsid w:val="00E30990"/>
    <w:rsid w:val="00E33A38"/>
    <w:rsid w:val="00E33AE8"/>
    <w:rsid w:val="00E3613F"/>
    <w:rsid w:val="00E37AE5"/>
    <w:rsid w:val="00E41F65"/>
    <w:rsid w:val="00E4230D"/>
    <w:rsid w:val="00E43C22"/>
    <w:rsid w:val="00E466F0"/>
    <w:rsid w:val="00E479D5"/>
    <w:rsid w:val="00E56A2F"/>
    <w:rsid w:val="00E62060"/>
    <w:rsid w:val="00E62784"/>
    <w:rsid w:val="00E65E9F"/>
    <w:rsid w:val="00E7273D"/>
    <w:rsid w:val="00E758DA"/>
    <w:rsid w:val="00E75A0A"/>
    <w:rsid w:val="00E75AB5"/>
    <w:rsid w:val="00E76F05"/>
    <w:rsid w:val="00E77C93"/>
    <w:rsid w:val="00E80993"/>
    <w:rsid w:val="00E80F01"/>
    <w:rsid w:val="00E824DF"/>
    <w:rsid w:val="00E86CA8"/>
    <w:rsid w:val="00E900DB"/>
    <w:rsid w:val="00E952AE"/>
    <w:rsid w:val="00E96028"/>
    <w:rsid w:val="00E96673"/>
    <w:rsid w:val="00EA6C32"/>
    <w:rsid w:val="00EB0FA6"/>
    <w:rsid w:val="00EB3D88"/>
    <w:rsid w:val="00EB4A09"/>
    <w:rsid w:val="00EB4CA6"/>
    <w:rsid w:val="00EB5CF2"/>
    <w:rsid w:val="00EB67F2"/>
    <w:rsid w:val="00EC108B"/>
    <w:rsid w:val="00EC1465"/>
    <w:rsid w:val="00EC241F"/>
    <w:rsid w:val="00EC5681"/>
    <w:rsid w:val="00EC5828"/>
    <w:rsid w:val="00ED1144"/>
    <w:rsid w:val="00ED15D2"/>
    <w:rsid w:val="00ED5BFB"/>
    <w:rsid w:val="00ED600F"/>
    <w:rsid w:val="00EE06A6"/>
    <w:rsid w:val="00EE1F13"/>
    <w:rsid w:val="00EE36C4"/>
    <w:rsid w:val="00EE3A4F"/>
    <w:rsid w:val="00EE5039"/>
    <w:rsid w:val="00EE6861"/>
    <w:rsid w:val="00EF0923"/>
    <w:rsid w:val="00EF1677"/>
    <w:rsid w:val="00EF6963"/>
    <w:rsid w:val="00EF6984"/>
    <w:rsid w:val="00EF7AEC"/>
    <w:rsid w:val="00F00B35"/>
    <w:rsid w:val="00F033BE"/>
    <w:rsid w:val="00F07987"/>
    <w:rsid w:val="00F12FFC"/>
    <w:rsid w:val="00F13DC6"/>
    <w:rsid w:val="00F1414B"/>
    <w:rsid w:val="00F158D8"/>
    <w:rsid w:val="00F161A6"/>
    <w:rsid w:val="00F22FFB"/>
    <w:rsid w:val="00F24BE6"/>
    <w:rsid w:val="00F26862"/>
    <w:rsid w:val="00F27885"/>
    <w:rsid w:val="00F27F8F"/>
    <w:rsid w:val="00F30C76"/>
    <w:rsid w:val="00F31635"/>
    <w:rsid w:val="00F32740"/>
    <w:rsid w:val="00F37D32"/>
    <w:rsid w:val="00F40661"/>
    <w:rsid w:val="00F42A51"/>
    <w:rsid w:val="00F50594"/>
    <w:rsid w:val="00F52976"/>
    <w:rsid w:val="00F5318A"/>
    <w:rsid w:val="00F533D7"/>
    <w:rsid w:val="00F55E5A"/>
    <w:rsid w:val="00F60AD8"/>
    <w:rsid w:val="00F61684"/>
    <w:rsid w:val="00F62AFC"/>
    <w:rsid w:val="00F64BA5"/>
    <w:rsid w:val="00F65ACA"/>
    <w:rsid w:val="00F66FA0"/>
    <w:rsid w:val="00F6742A"/>
    <w:rsid w:val="00F71E7E"/>
    <w:rsid w:val="00F7481C"/>
    <w:rsid w:val="00F75809"/>
    <w:rsid w:val="00F77B4C"/>
    <w:rsid w:val="00F80743"/>
    <w:rsid w:val="00F86A43"/>
    <w:rsid w:val="00F87F8B"/>
    <w:rsid w:val="00F930B7"/>
    <w:rsid w:val="00F9346E"/>
    <w:rsid w:val="00F97301"/>
    <w:rsid w:val="00FA1F29"/>
    <w:rsid w:val="00FA7A91"/>
    <w:rsid w:val="00FA7DDC"/>
    <w:rsid w:val="00FB0869"/>
    <w:rsid w:val="00FB311A"/>
    <w:rsid w:val="00FB3723"/>
    <w:rsid w:val="00FB4DEF"/>
    <w:rsid w:val="00FB583D"/>
    <w:rsid w:val="00FC0335"/>
    <w:rsid w:val="00FC1C10"/>
    <w:rsid w:val="00FC2746"/>
    <w:rsid w:val="00FC359B"/>
    <w:rsid w:val="00FC557F"/>
    <w:rsid w:val="00FC6926"/>
    <w:rsid w:val="00FC6E56"/>
    <w:rsid w:val="00FC7DE1"/>
    <w:rsid w:val="00FD513D"/>
    <w:rsid w:val="00FE215C"/>
    <w:rsid w:val="00FE3CCE"/>
    <w:rsid w:val="00FE5B02"/>
    <w:rsid w:val="00FE61EE"/>
    <w:rsid w:val="00FE62AA"/>
    <w:rsid w:val="00FE79B1"/>
    <w:rsid w:val="00FF01B8"/>
    <w:rsid w:val="00FF182A"/>
    <w:rsid w:val="00FF3172"/>
    <w:rsid w:val="00FF604F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E04D05"/>
  <w15:docId w15:val="{5B7615D4-DE87-4D06-8037-C735AD6A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24F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406273"/>
    <w:pPr>
      <w:keepNext/>
      <w:spacing w:before="360" w:after="480"/>
      <w:outlineLvl w:val="0"/>
    </w:pPr>
    <w:rPr>
      <w:rFonts w:cs="Arial"/>
      <w:b/>
      <w:bCs/>
      <w:color w:val="63B01F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94528C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135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808A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0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808A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08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08A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48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08A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6D07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C81818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1475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55D5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FollowedHyperlink">
    <w:name w:val="FollowedHyperlink"/>
    <w:basedOn w:val="DefaultParagraphFont"/>
    <w:semiHidden/>
    <w:unhideWhenUsed/>
    <w:rsid w:val="004E49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3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4.png"/><Relationship Id="rId79" Type="http://schemas.openxmlformats.org/officeDocument/2006/relationships/customXml" Target="../customXml/item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3.png"/><Relationship Id="rId80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yperlink" Target="https://public.govdelivery.com/accounts/UKNOTTSCC/subscriber/new?topic_id=UKNOTTSCC_251" TargetMode="External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yperlink" Target="mailto:Workingtogether@nottscc.go.uk" TargetMode="External"/><Relationship Id="rId78" Type="http://schemas.openxmlformats.org/officeDocument/2006/relationships/theme" Target="theme/theme1.xml"/><Relationship Id="rId8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public.govdelivery.com/accounts/UKNOTTSCC/subscriber/new?topic_id=UKNOTTSCC_25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257\AppData\Local\Microsoft\Windows\Temporary%20Internet%20Files\Content.IE5\ETHJWXLW\General%20Notice%20(Colou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0882D285008B449534F1CC8720F8A5" ma:contentTypeVersion="21" ma:contentTypeDescription="Create a new document." ma:contentTypeScope="" ma:versionID="0ae6f048e1ebbd2b0a7bd327b7fd7668">
  <xsd:schema xmlns:xsd="http://www.w3.org/2001/XMLSchema" xmlns:xs="http://www.w3.org/2001/XMLSchema" xmlns:p="http://schemas.microsoft.com/office/2006/metadata/properties" xmlns:ns2="7f7c714c-a929-4ba2-820d-d24d9401169e" xmlns:ns3="9e8feb4a-2e94-44b3-a528-01d62593f1ac" xmlns:ns4="88cc1ac3-d661-4513-9676-173c55b04fe2" targetNamespace="http://schemas.microsoft.com/office/2006/metadata/properties" ma:root="true" ma:fieldsID="bb03ce7e60d0d6a81f229b070e2b0d5c" ns2:_="" ns3:_="" ns4:_="">
    <xsd:import namespace="7f7c714c-a929-4ba2-820d-d24d9401169e"/>
    <xsd:import namespace="9e8feb4a-2e94-44b3-a528-01d62593f1ac"/>
    <xsd:import namespace="88cc1ac3-d661-4513-9676-173c55b04f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Typ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Location" minOccurs="0"/>
                <xsd:element ref="ns2:Status" minOccurs="0"/>
                <xsd:element ref="ns2:MediaServiceSearchProperties" minOccurs="0"/>
                <xsd:element ref="ns2:VersionNo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c714c-a929-4ba2-820d-d24d940116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Type" ma:index="18" nillable="true" ma:displayName="Document Type" ma:format="Dropdown" ma:internalName="DocumentType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2976cec-d0ce-485f-bc4a-34973482e7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Status" ma:index="26" nillable="true" ma:displayName="Status" ma:internalName="Status">
      <xsd:simpleType>
        <xsd:restriction base="dms:Text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VersionNo_x002e_" ma:index="28" nillable="true" ma:displayName="Version No." ma:description="Document version number to be recorded " ma:format="Dropdown" ma:internalName="VersionNo_x002e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feb4a-2e94-44b3-a528-01d62593f1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c1ac3-d661-4513-9676-173c55b04fe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2c74ed-626c-4d89-8498-f621f8e93123}" ma:internalName="TaxCatchAll" ma:showField="CatchAllData" ma:web="9e8feb4a-2e94-44b3-a528-01d62593f1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sionNo_x002e_ xmlns="7f7c714c-a929-4ba2-820d-d24d9401169e" xsi:nil="true"/>
    <Status xmlns="7f7c714c-a929-4ba2-820d-d24d9401169e" xsi:nil="true"/>
    <TaxCatchAll xmlns="88cc1ac3-d661-4513-9676-173c55b04fe2" xsi:nil="true"/>
    <lcf76f155ced4ddcb4097134ff3c332f xmlns="7f7c714c-a929-4ba2-820d-d24d9401169e">
      <Terms xmlns="http://schemas.microsoft.com/office/infopath/2007/PartnerControls"/>
    </lcf76f155ced4ddcb4097134ff3c332f>
    <DocumentType xmlns="7f7c714c-a929-4ba2-820d-d24d9401169e" xsi:nil="true"/>
  </documentManagement>
</p:properties>
</file>

<file path=customXml/itemProps1.xml><?xml version="1.0" encoding="utf-8"?>
<ds:datastoreItem xmlns:ds="http://schemas.openxmlformats.org/officeDocument/2006/customXml" ds:itemID="{B8EE4AFB-A6DE-4423-9AD2-C411CACB46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CF3082-16FA-45A8-92E4-0F475764BF3B}"/>
</file>

<file path=customXml/itemProps3.xml><?xml version="1.0" encoding="utf-8"?>
<ds:datastoreItem xmlns:ds="http://schemas.openxmlformats.org/officeDocument/2006/customXml" ds:itemID="{C17FD148-9A8A-4182-8366-0B89FBE3665E}"/>
</file>

<file path=customXml/itemProps4.xml><?xml version="1.0" encoding="utf-8"?>
<ds:datastoreItem xmlns:ds="http://schemas.openxmlformats.org/officeDocument/2006/customXml" ds:itemID="{8826E605-E5CD-4185-ACC5-89F079952005}"/>
</file>

<file path=docMetadata/LabelInfo.xml><?xml version="1.0" encoding="utf-8"?>
<clbl:labelList xmlns:clbl="http://schemas.microsoft.com/office/2020/mipLabelMetadata">
  <clbl:label id="{6e5a37bb-a961-4e4f-baae-2798a2245f30}" enabled="0" method="" siteId="{6e5a37bb-a961-4e4f-baae-2798a2245f3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General Notice (Colour).dot</Template>
  <TotalTime>1</TotalTime>
  <Pages>19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General Notice Template (Colour)</vt:lpstr>
    </vt:vector>
  </TitlesOfParts>
  <Company>Nottinghamshire County Council</Company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General Notice Template (Colour)</dc:title>
  <dc:subject>Information and Communications</dc:subject>
  <dc:creator>Rebecca Croxson</dc:creator>
  <cp:lastModifiedBy>Konrad Bakalarczyk</cp:lastModifiedBy>
  <cp:revision>2</cp:revision>
  <cp:lastPrinted>2019-10-17T13:25:00Z</cp:lastPrinted>
  <dcterms:created xsi:type="dcterms:W3CDTF">2024-03-15T16:24:00Z</dcterms:created>
  <dcterms:modified xsi:type="dcterms:W3CDTF">2024-03-15T16:24:00Z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0x010100260882D285008B449534F1CC8720F8A5</vt:lpwstr>
  </property>
</Properties>
</file>