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BF243" w14:textId="77777777" w:rsidR="001654B8" w:rsidRPr="00546100" w:rsidRDefault="008A16E7" w:rsidP="001654B8">
      <w:pPr>
        <w:rPr>
          <w:rFonts w:cs="Arial"/>
        </w:rPr>
      </w:pPr>
      <w:r w:rsidRPr="00546100">
        <w:rPr>
          <w:rFonts w:cs="Arial"/>
          <w:noProof/>
        </w:rPr>
        <w:drawing>
          <wp:anchor distT="0" distB="0" distL="114300" distR="114300" simplePos="0" relativeHeight="251657728" behindDoc="1" locked="0" layoutInCell="1" allowOverlap="1" wp14:anchorId="362D1123" wp14:editId="7EE07E5C">
            <wp:simplePos x="0" y="0"/>
            <wp:positionH relativeFrom="column">
              <wp:posOffset>-398144</wp:posOffset>
            </wp:positionH>
            <wp:positionV relativeFrom="paragraph">
              <wp:posOffset>-629920</wp:posOffset>
            </wp:positionV>
            <wp:extent cx="7583170" cy="1184275"/>
            <wp:effectExtent l="0" t="0" r="0" b="0"/>
            <wp:wrapNone/>
            <wp:docPr id="3" name="Picture 3" descr="NCC-factbanner-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CC-factbanner-cmy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9FAEA" w14:textId="77777777" w:rsidR="001654B8" w:rsidRPr="00546100" w:rsidRDefault="001654B8" w:rsidP="001654B8">
      <w:pPr>
        <w:rPr>
          <w:rFonts w:cs="Arial"/>
        </w:rPr>
      </w:pPr>
    </w:p>
    <w:p w14:paraId="04CB9F2E" w14:textId="77777777" w:rsidR="00406273" w:rsidRPr="00546100" w:rsidRDefault="00406273" w:rsidP="001654B8">
      <w:pPr>
        <w:rPr>
          <w:rFonts w:cs="Arial"/>
        </w:rPr>
      </w:pPr>
    </w:p>
    <w:p w14:paraId="12A655B8" w14:textId="77777777" w:rsidR="00406273" w:rsidRPr="00546100" w:rsidRDefault="00406273" w:rsidP="001654B8">
      <w:pPr>
        <w:rPr>
          <w:rFonts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8"/>
        <w:gridCol w:w="8854"/>
      </w:tblGrid>
      <w:tr w:rsidR="006B26EA" w:rsidRPr="00C8763E" w14:paraId="4856DFB4" w14:textId="77777777" w:rsidTr="00DD33AA">
        <w:tc>
          <w:tcPr>
            <w:tcW w:w="1908" w:type="dxa"/>
          </w:tcPr>
          <w:p w14:paraId="1E857394" w14:textId="50407DAA" w:rsidR="00C8763E" w:rsidRDefault="00833A30" w:rsidP="00833A30">
            <w:pPr>
              <w:jc w:val="center"/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695D7C7D" wp14:editId="73DE16D7">
                  <wp:extent cx="1009650" cy="1036324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603" cy="1058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521D506" w14:textId="20C845CB" w:rsidR="00833A30" w:rsidRDefault="008C7B61" w:rsidP="008C7B61">
            <w:pPr>
              <w:jc w:val="center"/>
              <w:rPr>
                <w:rFonts w:cs="Arial"/>
                <w:bCs/>
                <w:sz w:val="32"/>
                <w:szCs w:val="32"/>
              </w:rPr>
            </w:pPr>
            <w:r w:rsidRPr="008C7B61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530B4B60" wp14:editId="490E6384">
                  <wp:extent cx="742950" cy="642551"/>
                  <wp:effectExtent l="0" t="0" r="0" b="571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803" cy="645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6ACBDA" w14:textId="77777777" w:rsidR="0058415E" w:rsidRDefault="0058415E" w:rsidP="00833A30">
            <w:pPr>
              <w:jc w:val="center"/>
              <w:rPr>
                <w:rFonts w:cs="Arial"/>
                <w:bCs/>
                <w:sz w:val="32"/>
                <w:szCs w:val="32"/>
              </w:rPr>
            </w:pPr>
          </w:p>
          <w:p w14:paraId="7398F435" w14:textId="1D328D7E" w:rsidR="001908E2" w:rsidRPr="00C8763E" w:rsidRDefault="001908E2" w:rsidP="00833A30">
            <w:pPr>
              <w:jc w:val="center"/>
              <w:rPr>
                <w:rFonts w:cs="Arial"/>
                <w:bCs/>
                <w:sz w:val="32"/>
                <w:szCs w:val="32"/>
              </w:rPr>
            </w:pPr>
          </w:p>
        </w:tc>
        <w:tc>
          <w:tcPr>
            <w:tcW w:w="8854" w:type="dxa"/>
          </w:tcPr>
          <w:p w14:paraId="53DE0D3F" w14:textId="4E9BBED2" w:rsidR="00C8763E" w:rsidRPr="00C8763E" w:rsidRDefault="00C8763E" w:rsidP="00C8763E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C8763E">
              <w:rPr>
                <w:rFonts w:cs="Arial"/>
                <w:b/>
                <w:bCs/>
                <w:sz w:val="32"/>
                <w:szCs w:val="32"/>
              </w:rPr>
              <w:t xml:space="preserve">This easy read </w:t>
            </w:r>
            <w:r w:rsidR="007F32EC">
              <w:rPr>
                <w:rFonts w:cs="Arial"/>
                <w:b/>
                <w:bCs/>
                <w:sz w:val="32"/>
                <w:szCs w:val="32"/>
              </w:rPr>
              <w:t>tells you about the</w:t>
            </w:r>
            <w:r w:rsidRPr="00C8763E">
              <w:rPr>
                <w:rFonts w:cs="Arial"/>
                <w:b/>
                <w:bCs/>
                <w:sz w:val="32"/>
                <w:szCs w:val="32"/>
              </w:rPr>
              <w:t>:</w:t>
            </w:r>
          </w:p>
          <w:p w14:paraId="08AF0BAC" w14:textId="77777777" w:rsidR="00C8763E" w:rsidRPr="00C8763E" w:rsidRDefault="00C8763E" w:rsidP="00C8763E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3E5F7A89" w14:textId="77777777" w:rsidR="00C8763E" w:rsidRPr="001908E2" w:rsidRDefault="00C8763E" w:rsidP="00C8763E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1908E2">
              <w:rPr>
                <w:rFonts w:cs="Arial"/>
                <w:b/>
                <w:bCs/>
                <w:sz w:val="40"/>
                <w:szCs w:val="40"/>
              </w:rPr>
              <w:t xml:space="preserve">Better Together   </w:t>
            </w:r>
          </w:p>
          <w:p w14:paraId="6FECA452" w14:textId="238781B8" w:rsidR="00C8763E" w:rsidRDefault="00C8763E" w:rsidP="00C8763E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208823D9" w14:textId="77777777" w:rsidR="00C3240E" w:rsidRPr="00C8763E" w:rsidRDefault="00C3240E" w:rsidP="00C8763E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6468D3B9" w14:textId="64EC90FC" w:rsidR="00C8763E" w:rsidRPr="00C8763E" w:rsidRDefault="00C8763E" w:rsidP="00C8763E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C8763E">
              <w:rPr>
                <w:rFonts w:cs="Arial"/>
                <w:b/>
                <w:bCs/>
                <w:sz w:val="32"/>
                <w:szCs w:val="32"/>
              </w:rPr>
              <w:t>Working towards co-production across adult social care</w:t>
            </w:r>
            <w:r w:rsidR="007F32EC">
              <w:rPr>
                <w:rFonts w:cs="Arial"/>
                <w:b/>
                <w:bCs/>
                <w:sz w:val="32"/>
                <w:szCs w:val="32"/>
              </w:rPr>
              <w:t>.</w:t>
            </w:r>
            <w:r w:rsidRPr="00C8763E">
              <w:rPr>
                <w:rFonts w:cs="Arial"/>
                <w:b/>
                <w:bCs/>
                <w:sz w:val="32"/>
                <w:szCs w:val="32"/>
              </w:rPr>
              <w:t xml:space="preserve">  </w:t>
            </w:r>
          </w:p>
          <w:p w14:paraId="4DDD92D5" w14:textId="77777777" w:rsidR="00C8763E" w:rsidRPr="00C8763E" w:rsidRDefault="00C8763E" w:rsidP="00086646">
            <w:pPr>
              <w:rPr>
                <w:rFonts w:cs="Arial"/>
                <w:bCs/>
                <w:sz w:val="32"/>
                <w:szCs w:val="32"/>
              </w:rPr>
            </w:pPr>
          </w:p>
        </w:tc>
      </w:tr>
      <w:tr w:rsidR="006B26EA" w:rsidRPr="00C8763E" w14:paraId="527FF44D" w14:textId="77777777" w:rsidTr="00DD33AA">
        <w:tc>
          <w:tcPr>
            <w:tcW w:w="1908" w:type="dxa"/>
          </w:tcPr>
          <w:p w14:paraId="0DB368BE" w14:textId="77777777" w:rsidR="00C8763E" w:rsidRDefault="00785C1F" w:rsidP="00086646">
            <w:pPr>
              <w:rPr>
                <w:rFonts w:cs="Arial"/>
                <w:bCs/>
                <w:sz w:val="32"/>
                <w:szCs w:val="32"/>
              </w:rPr>
            </w:pPr>
            <w:r w:rsidRPr="00785C1F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5A41FB03" wp14:editId="67304B4C">
                  <wp:extent cx="1017270" cy="968829"/>
                  <wp:effectExtent l="0" t="0" r="0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797" cy="97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AEB3BF" w14:textId="77777777" w:rsidR="001908E2" w:rsidRDefault="001908E2" w:rsidP="00086646">
            <w:pPr>
              <w:rPr>
                <w:rFonts w:cs="Arial"/>
                <w:bCs/>
                <w:sz w:val="32"/>
                <w:szCs w:val="32"/>
              </w:rPr>
            </w:pPr>
          </w:p>
          <w:p w14:paraId="4A7A1E26" w14:textId="77777777" w:rsidR="001908E2" w:rsidRDefault="001908E2" w:rsidP="00086646">
            <w:pPr>
              <w:rPr>
                <w:rFonts w:cs="Arial"/>
                <w:bCs/>
                <w:sz w:val="32"/>
                <w:szCs w:val="32"/>
              </w:rPr>
            </w:pPr>
          </w:p>
          <w:p w14:paraId="47D0CC90" w14:textId="5DF9929B" w:rsidR="002F17F0" w:rsidRPr="00C8763E" w:rsidRDefault="002F17F0" w:rsidP="00086646">
            <w:pPr>
              <w:rPr>
                <w:rFonts w:cs="Arial"/>
                <w:bCs/>
                <w:sz w:val="32"/>
                <w:szCs w:val="32"/>
              </w:rPr>
            </w:pPr>
          </w:p>
        </w:tc>
        <w:tc>
          <w:tcPr>
            <w:tcW w:w="8854" w:type="dxa"/>
          </w:tcPr>
          <w:p w14:paraId="304497CA" w14:textId="242A08D1" w:rsidR="00C8763E" w:rsidRPr="00C8763E" w:rsidRDefault="00955B6E" w:rsidP="00086646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 xml:space="preserve">Better Together </w:t>
            </w:r>
            <w:r w:rsidR="00603DD1">
              <w:rPr>
                <w:rFonts w:cs="Arial"/>
                <w:bCs/>
                <w:sz w:val="32"/>
                <w:szCs w:val="32"/>
              </w:rPr>
              <w:t xml:space="preserve">is </w:t>
            </w:r>
            <w:r w:rsidR="00417A2A">
              <w:rPr>
                <w:rFonts w:cs="Arial"/>
                <w:bCs/>
                <w:sz w:val="32"/>
                <w:szCs w:val="32"/>
              </w:rPr>
              <w:t>the</w:t>
            </w:r>
            <w:r w:rsidR="00603DD1">
              <w:rPr>
                <w:rFonts w:cs="Arial"/>
                <w:bCs/>
                <w:sz w:val="32"/>
                <w:szCs w:val="32"/>
              </w:rPr>
              <w:t xml:space="preserve"> plan </w:t>
            </w:r>
            <w:r w:rsidR="00A83AD6">
              <w:rPr>
                <w:rFonts w:cs="Arial"/>
                <w:bCs/>
                <w:sz w:val="32"/>
                <w:szCs w:val="32"/>
              </w:rPr>
              <w:t>for</w:t>
            </w:r>
            <w:r w:rsidR="00603DD1">
              <w:rPr>
                <w:rFonts w:cs="Arial"/>
                <w:bCs/>
                <w:sz w:val="32"/>
                <w:szCs w:val="32"/>
              </w:rPr>
              <w:t xml:space="preserve"> how we will work towards</w:t>
            </w:r>
            <w:r w:rsidR="00417A2A">
              <w:rPr>
                <w:rFonts w:cs="Arial"/>
                <w:bCs/>
                <w:sz w:val="32"/>
                <w:szCs w:val="32"/>
              </w:rPr>
              <w:t xml:space="preserve"> co-production </w:t>
            </w:r>
            <w:r w:rsidR="00DC6F1C">
              <w:rPr>
                <w:rFonts w:cs="Arial"/>
                <w:bCs/>
                <w:sz w:val="32"/>
                <w:szCs w:val="32"/>
              </w:rPr>
              <w:t>across Adult Social Care in Nottinghamshire</w:t>
            </w:r>
            <w:r w:rsidR="005F0539">
              <w:rPr>
                <w:rFonts w:cs="Arial"/>
                <w:bCs/>
                <w:sz w:val="32"/>
                <w:szCs w:val="32"/>
              </w:rPr>
              <w:t>.</w:t>
            </w:r>
            <w:r w:rsidR="00603DD1">
              <w:rPr>
                <w:rFonts w:cs="Arial"/>
                <w:bCs/>
                <w:sz w:val="32"/>
                <w:szCs w:val="32"/>
              </w:rPr>
              <w:t xml:space="preserve"> </w:t>
            </w:r>
          </w:p>
        </w:tc>
      </w:tr>
      <w:tr w:rsidR="006B26EA" w:rsidRPr="00C8763E" w14:paraId="5BCD0C34" w14:textId="77777777" w:rsidTr="00DD33AA">
        <w:tc>
          <w:tcPr>
            <w:tcW w:w="1908" w:type="dxa"/>
          </w:tcPr>
          <w:p w14:paraId="7C86D399" w14:textId="77777777" w:rsidR="005F0539" w:rsidRDefault="00C3240E" w:rsidP="00086646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5CEEB485" wp14:editId="28C7EC78">
                  <wp:extent cx="942975" cy="989652"/>
                  <wp:effectExtent l="0" t="0" r="0" b="127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723" cy="10009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C35A520" w14:textId="77777777" w:rsidR="00A816A3" w:rsidRDefault="00A816A3" w:rsidP="00086646">
            <w:pPr>
              <w:rPr>
                <w:rFonts w:cs="Arial"/>
                <w:bCs/>
                <w:sz w:val="32"/>
                <w:szCs w:val="32"/>
              </w:rPr>
            </w:pPr>
          </w:p>
          <w:p w14:paraId="5D86AC7E" w14:textId="1B508CC8" w:rsidR="002F17F0" w:rsidRPr="00C8763E" w:rsidRDefault="002F17F0" w:rsidP="00086646">
            <w:pPr>
              <w:rPr>
                <w:rFonts w:cs="Arial"/>
                <w:bCs/>
                <w:sz w:val="32"/>
                <w:szCs w:val="32"/>
              </w:rPr>
            </w:pPr>
          </w:p>
        </w:tc>
        <w:tc>
          <w:tcPr>
            <w:tcW w:w="8854" w:type="dxa"/>
          </w:tcPr>
          <w:p w14:paraId="12943BF6" w14:textId="1A21A109" w:rsidR="005F0539" w:rsidRDefault="00041568" w:rsidP="00086646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>It has been written with Our Voice</w:t>
            </w:r>
            <w:r w:rsidR="00A816A3">
              <w:rPr>
                <w:rFonts w:cs="Arial"/>
                <w:bCs/>
                <w:sz w:val="32"/>
                <w:szCs w:val="32"/>
              </w:rPr>
              <w:t>.</w:t>
            </w:r>
            <w:r>
              <w:rPr>
                <w:rFonts w:cs="Arial"/>
                <w:bCs/>
                <w:sz w:val="32"/>
                <w:szCs w:val="32"/>
              </w:rPr>
              <w:t xml:space="preserve"> </w:t>
            </w:r>
            <w:r w:rsidR="00A816A3">
              <w:rPr>
                <w:rFonts w:cs="Arial"/>
                <w:bCs/>
                <w:sz w:val="32"/>
                <w:szCs w:val="32"/>
              </w:rPr>
              <w:t xml:space="preserve">They are </w:t>
            </w:r>
            <w:r>
              <w:rPr>
                <w:rFonts w:cs="Arial"/>
                <w:bCs/>
                <w:sz w:val="32"/>
                <w:szCs w:val="32"/>
              </w:rPr>
              <w:t xml:space="preserve">a group of people and carers with lived experience of using adult social care services. </w:t>
            </w:r>
          </w:p>
        </w:tc>
      </w:tr>
      <w:tr w:rsidR="006B26EA" w:rsidRPr="00C8763E" w14:paraId="5297E6B2" w14:textId="77777777" w:rsidTr="00DD33AA">
        <w:tc>
          <w:tcPr>
            <w:tcW w:w="1908" w:type="dxa"/>
          </w:tcPr>
          <w:p w14:paraId="512D9D54" w14:textId="32B0C8B2" w:rsidR="001908E2" w:rsidRDefault="00E44596" w:rsidP="00086646">
            <w:pPr>
              <w:rPr>
                <w:rFonts w:cs="Arial"/>
                <w:bCs/>
                <w:sz w:val="32"/>
                <w:szCs w:val="32"/>
              </w:rPr>
            </w:pPr>
            <w:r w:rsidRPr="00E44596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5FD6D547" wp14:editId="6CA98A77">
                  <wp:extent cx="857250" cy="1055076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349" cy="1063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CC1899" w14:textId="310CBFFA" w:rsidR="002F17F0" w:rsidRPr="00C8763E" w:rsidRDefault="002F17F0" w:rsidP="00086646">
            <w:pPr>
              <w:rPr>
                <w:rFonts w:cs="Arial"/>
                <w:bCs/>
                <w:sz w:val="32"/>
                <w:szCs w:val="32"/>
              </w:rPr>
            </w:pPr>
          </w:p>
        </w:tc>
        <w:tc>
          <w:tcPr>
            <w:tcW w:w="8854" w:type="dxa"/>
          </w:tcPr>
          <w:p w14:paraId="3262E30B" w14:textId="77777777" w:rsidR="00C8763E" w:rsidRDefault="00FF27A0" w:rsidP="00086646">
            <w:pPr>
              <w:rPr>
                <w:rFonts w:cs="Arial"/>
                <w:b/>
                <w:sz w:val="36"/>
                <w:szCs w:val="36"/>
              </w:rPr>
            </w:pPr>
            <w:r w:rsidRPr="007E16BD">
              <w:rPr>
                <w:rFonts w:cs="Arial"/>
                <w:b/>
                <w:sz w:val="36"/>
                <w:szCs w:val="36"/>
              </w:rPr>
              <w:t>Our Vision</w:t>
            </w:r>
          </w:p>
          <w:p w14:paraId="0518DAD3" w14:textId="77777777" w:rsidR="00E44596" w:rsidRDefault="00E44596" w:rsidP="00086646">
            <w:pPr>
              <w:rPr>
                <w:rFonts w:cs="Arial"/>
                <w:b/>
                <w:sz w:val="36"/>
                <w:szCs w:val="36"/>
              </w:rPr>
            </w:pPr>
          </w:p>
          <w:p w14:paraId="5DD86B44" w14:textId="02A99BBB" w:rsidR="00E44596" w:rsidRPr="002F17F0" w:rsidRDefault="001908E2" w:rsidP="00086646">
            <w:pPr>
              <w:rPr>
                <w:rFonts w:cs="Arial"/>
                <w:bCs/>
                <w:sz w:val="32"/>
                <w:szCs w:val="32"/>
              </w:rPr>
            </w:pPr>
            <w:r w:rsidRPr="002F17F0">
              <w:rPr>
                <w:rFonts w:cs="Arial"/>
                <w:bCs/>
                <w:sz w:val="32"/>
                <w:szCs w:val="32"/>
              </w:rPr>
              <w:t xml:space="preserve">How we would like to see </w:t>
            </w:r>
            <w:r w:rsidR="002F17F0" w:rsidRPr="002F17F0">
              <w:rPr>
                <w:rFonts w:cs="Arial"/>
                <w:bCs/>
                <w:sz w:val="32"/>
                <w:szCs w:val="32"/>
              </w:rPr>
              <w:t xml:space="preserve">people working together. </w:t>
            </w:r>
          </w:p>
        </w:tc>
      </w:tr>
      <w:tr w:rsidR="006B26EA" w:rsidRPr="00C8763E" w14:paraId="25D67B9D" w14:textId="77777777" w:rsidTr="00DD33AA">
        <w:tc>
          <w:tcPr>
            <w:tcW w:w="1908" w:type="dxa"/>
          </w:tcPr>
          <w:p w14:paraId="5B65441C" w14:textId="77777777" w:rsidR="002F17F0" w:rsidRDefault="00CE63B5" w:rsidP="00086646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69FF4A32" wp14:editId="6D69358B">
                  <wp:extent cx="942975" cy="107035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67" cy="10812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87A1016" w14:textId="43101793" w:rsidR="00DD33AA" w:rsidRPr="00C8763E" w:rsidRDefault="00DD33AA" w:rsidP="00086646">
            <w:pPr>
              <w:rPr>
                <w:rFonts w:cs="Arial"/>
                <w:bCs/>
                <w:sz w:val="32"/>
                <w:szCs w:val="32"/>
              </w:rPr>
            </w:pPr>
          </w:p>
        </w:tc>
        <w:tc>
          <w:tcPr>
            <w:tcW w:w="8854" w:type="dxa"/>
          </w:tcPr>
          <w:p w14:paraId="6DC7D22A" w14:textId="56494283" w:rsidR="00C8763E" w:rsidRPr="00C8763E" w:rsidRDefault="002F17F0" w:rsidP="00086646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>We want s</w:t>
            </w:r>
            <w:r w:rsidR="00CE1736" w:rsidRPr="00CE1736">
              <w:rPr>
                <w:rFonts w:cs="Arial"/>
                <w:bCs/>
                <w:sz w:val="32"/>
                <w:szCs w:val="32"/>
              </w:rPr>
              <w:t xml:space="preserve">ervices, policies and plans in Adult Social Care </w:t>
            </w:r>
            <w:r>
              <w:rPr>
                <w:rFonts w:cs="Arial"/>
                <w:bCs/>
                <w:sz w:val="32"/>
                <w:szCs w:val="32"/>
              </w:rPr>
              <w:t xml:space="preserve">to </w:t>
            </w:r>
            <w:r w:rsidR="00CE1736" w:rsidRPr="00CE1736">
              <w:rPr>
                <w:rFonts w:cs="Arial"/>
                <w:bCs/>
                <w:sz w:val="32"/>
                <w:szCs w:val="32"/>
              </w:rPr>
              <w:t>be developed together with:</w:t>
            </w:r>
          </w:p>
        </w:tc>
      </w:tr>
      <w:tr w:rsidR="006B26EA" w:rsidRPr="00C8763E" w14:paraId="52D7813B" w14:textId="77777777" w:rsidTr="00DD33AA">
        <w:tc>
          <w:tcPr>
            <w:tcW w:w="1908" w:type="dxa"/>
          </w:tcPr>
          <w:p w14:paraId="22036EE7" w14:textId="1F9EBE1B" w:rsidR="002F17F0" w:rsidRPr="00C8763E" w:rsidRDefault="0054036A" w:rsidP="00086646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2D690E44" wp14:editId="62758AD4">
                  <wp:extent cx="910442" cy="845820"/>
                  <wp:effectExtent l="0" t="0" r="444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807" cy="8489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4" w:type="dxa"/>
          </w:tcPr>
          <w:p w14:paraId="78C258D9" w14:textId="3E9968F3" w:rsidR="00B333A0" w:rsidRPr="00B333A0" w:rsidRDefault="004E185B" w:rsidP="00B333A0">
            <w:pPr>
              <w:pStyle w:val="ListParagraph"/>
              <w:numPr>
                <w:ilvl w:val="0"/>
                <w:numId w:val="15"/>
              </w:numPr>
              <w:rPr>
                <w:rFonts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P</w:t>
            </w:r>
            <w:r w:rsidR="00B333A0" w:rsidRPr="00B333A0">
              <w:rPr>
                <w:rFonts w:ascii="Arial" w:hAnsi="Arial" w:cs="Arial"/>
                <w:bCs/>
                <w:sz w:val="32"/>
                <w:szCs w:val="32"/>
              </w:rPr>
              <w:t>eople and carers with lived experience</w:t>
            </w:r>
          </w:p>
        </w:tc>
      </w:tr>
      <w:tr w:rsidR="006B26EA" w:rsidRPr="00C8763E" w14:paraId="4D6D6A10" w14:textId="77777777" w:rsidTr="00DD33AA">
        <w:tc>
          <w:tcPr>
            <w:tcW w:w="1908" w:type="dxa"/>
          </w:tcPr>
          <w:p w14:paraId="77E835B8" w14:textId="77777777" w:rsidR="00B333A0" w:rsidRDefault="001A3065" w:rsidP="00086646">
            <w:pPr>
              <w:rPr>
                <w:rFonts w:cs="Arial"/>
                <w:bCs/>
                <w:sz w:val="32"/>
                <w:szCs w:val="32"/>
              </w:rPr>
            </w:pPr>
            <w:r w:rsidRPr="001A3065">
              <w:rPr>
                <w:rFonts w:cs="Arial"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1860CEFF" wp14:editId="5CCD7D9A">
                  <wp:extent cx="1074420" cy="6286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67B395" w14:textId="77777777" w:rsidR="002F17F0" w:rsidRDefault="002F17F0" w:rsidP="00086646">
            <w:pPr>
              <w:rPr>
                <w:rFonts w:cs="Arial"/>
                <w:bCs/>
                <w:sz w:val="32"/>
                <w:szCs w:val="32"/>
              </w:rPr>
            </w:pPr>
          </w:p>
          <w:p w14:paraId="60DD4851" w14:textId="27EFC510" w:rsidR="00DD33AA" w:rsidRPr="00C8763E" w:rsidRDefault="00DD33AA" w:rsidP="00086646">
            <w:pPr>
              <w:rPr>
                <w:rFonts w:cs="Arial"/>
                <w:bCs/>
                <w:sz w:val="32"/>
                <w:szCs w:val="32"/>
              </w:rPr>
            </w:pPr>
          </w:p>
        </w:tc>
        <w:tc>
          <w:tcPr>
            <w:tcW w:w="8854" w:type="dxa"/>
          </w:tcPr>
          <w:p w14:paraId="242C2AA9" w14:textId="4B4CB7F3" w:rsidR="00B333A0" w:rsidRPr="00B333A0" w:rsidRDefault="004E185B" w:rsidP="00B333A0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O</w:t>
            </w:r>
            <w:r w:rsidRPr="004E185B">
              <w:rPr>
                <w:rFonts w:ascii="Arial" w:hAnsi="Arial" w:cs="Arial"/>
                <w:bCs/>
                <w:sz w:val="32"/>
                <w:szCs w:val="32"/>
              </w:rPr>
              <w:t>ur staff</w:t>
            </w:r>
          </w:p>
        </w:tc>
      </w:tr>
      <w:tr w:rsidR="006B26EA" w:rsidRPr="00C8763E" w14:paraId="7F34AE3C" w14:textId="77777777" w:rsidTr="00DD33AA">
        <w:tc>
          <w:tcPr>
            <w:tcW w:w="1908" w:type="dxa"/>
          </w:tcPr>
          <w:p w14:paraId="1BFCDA1C" w14:textId="77777777" w:rsidR="004E185B" w:rsidRDefault="0024355B" w:rsidP="00086646">
            <w:pPr>
              <w:rPr>
                <w:rFonts w:cs="Arial"/>
                <w:bCs/>
                <w:sz w:val="32"/>
                <w:szCs w:val="32"/>
              </w:rPr>
            </w:pPr>
            <w:r w:rsidRPr="0024355B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2872B95D" wp14:editId="6CC88EC6">
                  <wp:extent cx="1045845" cy="925507"/>
                  <wp:effectExtent l="0" t="0" r="1905" b="82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115" cy="93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0A9E1B" w14:textId="77777777" w:rsidR="002F17F0" w:rsidRDefault="002F17F0" w:rsidP="00086646">
            <w:pPr>
              <w:rPr>
                <w:rFonts w:cs="Arial"/>
                <w:bCs/>
                <w:sz w:val="32"/>
                <w:szCs w:val="32"/>
              </w:rPr>
            </w:pPr>
          </w:p>
          <w:p w14:paraId="45946948" w14:textId="4E482044" w:rsidR="002F17F0" w:rsidRPr="00C8763E" w:rsidRDefault="002F17F0" w:rsidP="00086646">
            <w:pPr>
              <w:rPr>
                <w:rFonts w:cs="Arial"/>
                <w:bCs/>
                <w:sz w:val="32"/>
                <w:szCs w:val="32"/>
              </w:rPr>
            </w:pPr>
          </w:p>
        </w:tc>
        <w:tc>
          <w:tcPr>
            <w:tcW w:w="8854" w:type="dxa"/>
          </w:tcPr>
          <w:p w14:paraId="6997CA31" w14:textId="2F4F1576" w:rsidR="004E185B" w:rsidRPr="004E185B" w:rsidRDefault="004E185B" w:rsidP="00B333A0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O</w:t>
            </w:r>
            <w:r w:rsidRPr="004E185B">
              <w:rPr>
                <w:rFonts w:ascii="Arial" w:hAnsi="Arial" w:cs="Arial"/>
                <w:bCs/>
                <w:sz w:val="32"/>
                <w:szCs w:val="32"/>
              </w:rPr>
              <w:t>ther stakeholders</w:t>
            </w:r>
            <w:r w:rsidR="001A3065">
              <w:rPr>
                <w:rFonts w:ascii="Arial" w:hAnsi="Arial" w:cs="Arial"/>
                <w:bCs/>
                <w:sz w:val="32"/>
                <w:szCs w:val="32"/>
              </w:rPr>
              <w:t xml:space="preserve"> (people and organisations we work with)</w:t>
            </w:r>
          </w:p>
        </w:tc>
      </w:tr>
      <w:tr w:rsidR="006B26EA" w:rsidRPr="00C8763E" w14:paraId="175B115F" w14:textId="77777777" w:rsidTr="00DD33AA">
        <w:tc>
          <w:tcPr>
            <w:tcW w:w="1908" w:type="dxa"/>
          </w:tcPr>
          <w:p w14:paraId="702B5FFB" w14:textId="77777777" w:rsidR="00C8763E" w:rsidRDefault="004D2B8B" w:rsidP="00086646">
            <w:pPr>
              <w:rPr>
                <w:rFonts w:cs="Arial"/>
                <w:bCs/>
                <w:sz w:val="32"/>
                <w:szCs w:val="32"/>
              </w:rPr>
            </w:pPr>
            <w:r w:rsidRPr="004D2B8B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636D5E5D" wp14:editId="5F9D413E">
                  <wp:extent cx="994410" cy="647048"/>
                  <wp:effectExtent l="0" t="0" r="0" b="127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618" cy="65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3D3022" w14:textId="490F6F3D" w:rsidR="002F17F0" w:rsidRPr="00C8763E" w:rsidRDefault="002F17F0" w:rsidP="00086646">
            <w:pPr>
              <w:rPr>
                <w:rFonts w:cs="Arial"/>
                <w:bCs/>
                <w:sz w:val="32"/>
                <w:szCs w:val="32"/>
              </w:rPr>
            </w:pPr>
          </w:p>
        </w:tc>
        <w:tc>
          <w:tcPr>
            <w:tcW w:w="8854" w:type="dxa"/>
          </w:tcPr>
          <w:p w14:paraId="026C7F44" w14:textId="506DBAE7" w:rsidR="00C8763E" w:rsidRPr="007E16BD" w:rsidRDefault="00A412DF" w:rsidP="00086646">
            <w:pPr>
              <w:rPr>
                <w:rFonts w:cs="Arial"/>
                <w:b/>
                <w:sz w:val="36"/>
                <w:szCs w:val="36"/>
              </w:rPr>
            </w:pPr>
            <w:r w:rsidRPr="007E16BD">
              <w:rPr>
                <w:rFonts w:cs="Arial"/>
                <w:b/>
                <w:sz w:val="36"/>
                <w:szCs w:val="36"/>
              </w:rPr>
              <w:t xml:space="preserve">What </w:t>
            </w:r>
            <w:r w:rsidR="00A83AD6">
              <w:rPr>
                <w:rFonts w:cs="Arial"/>
                <w:b/>
                <w:sz w:val="36"/>
                <w:szCs w:val="36"/>
              </w:rPr>
              <w:t>is</w:t>
            </w:r>
            <w:r w:rsidRPr="007E16BD">
              <w:rPr>
                <w:rFonts w:cs="Arial"/>
                <w:b/>
                <w:sz w:val="36"/>
                <w:szCs w:val="36"/>
              </w:rPr>
              <w:t xml:space="preserve"> co-production?</w:t>
            </w:r>
          </w:p>
        </w:tc>
      </w:tr>
      <w:tr w:rsidR="006B26EA" w:rsidRPr="00C8763E" w14:paraId="28F3EB1A" w14:textId="77777777" w:rsidTr="00DD33AA">
        <w:tc>
          <w:tcPr>
            <w:tcW w:w="1908" w:type="dxa"/>
          </w:tcPr>
          <w:p w14:paraId="78A6E027" w14:textId="77777777" w:rsidR="00795834" w:rsidRDefault="00207676" w:rsidP="00086646">
            <w:pPr>
              <w:rPr>
                <w:rFonts w:cs="Arial"/>
                <w:bCs/>
                <w:noProof/>
                <w:sz w:val="32"/>
                <w:szCs w:val="32"/>
              </w:rPr>
            </w:pPr>
            <w:r w:rsidRPr="00207676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23965F50" wp14:editId="4F7F1F85">
                  <wp:extent cx="931545" cy="931545"/>
                  <wp:effectExtent l="0" t="0" r="1905" b="190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7D856E" w14:textId="77777777" w:rsidR="002F17F0" w:rsidRDefault="002F17F0" w:rsidP="00086646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0446C14E" w14:textId="34F238E5" w:rsidR="002F17F0" w:rsidRPr="00EB0E79" w:rsidRDefault="002F17F0" w:rsidP="00086646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  <w:tc>
          <w:tcPr>
            <w:tcW w:w="8854" w:type="dxa"/>
          </w:tcPr>
          <w:p w14:paraId="2972820D" w14:textId="2E46887F" w:rsidR="00795834" w:rsidRDefault="00795834" w:rsidP="00086646">
            <w:pPr>
              <w:rPr>
                <w:rFonts w:cs="Arial"/>
                <w:bCs/>
                <w:sz w:val="32"/>
                <w:szCs w:val="32"/>
              </w:rPr>
            </w:pPr>
            <w:r w:rsidRPr="00795834">
              <w:rPr>
                <w:rFonts w:cs="Arial"/>
                <w:bCs/>
                <w:sz w:val="32"/>
                <w:szCs w:val="32"/>
              </w:rPr>
              <w:t xml:space="preserve">Co-production brings together people </w:t>
            </w:r>
            <w:r w:rsidR="00DF5157">
              <w:rPr>
                <w:rFonts w:cs="Arial"/>
                <w:bCs/>
                <w:sz w:val="32"/>
                <w:szCs w:val="32"/>
              </w:rPr>
              <w:t xml:space="preserve">and carers </w:t>
            </w:r>
            <w:r w:rsidRPr="00795834">
              <w:rPr>
                <w:rFonts w:cs="Arial"/>
                <w:bCs/>
                <w:sz w:val="32"/>
                <w:szCs w:val="32"/>
              </w:rPr>
              <w:t xml:space="preserve">with lived experience, </w:t>
            </w:r>
            <w:r>
              <w:rPr>
                <w:rFonts w:cs="Arial"/>
                <w:bCs/>
                <w:sz w:val="32"/>
                <w:szCs w:val="32"/>
              </w:rPr>
              <w:t xml:space="preserve">council and health </w:t>
            </w:r>
            <w:r w:rsidRPr="00795834">
              <w:rPr>
                <w:rFonts w:cs="Arial"/>
                <w:bCs/>
                <w:sz w:val="32"/>
                <w:szCs w:val="32"/>
              </w:rPr>
              <w:t xml:space="preserve">staff </w:t>
            </w:r>
            <w:r>
              <w:rPr>
                <w:rFonts w:cs="Arial"/>
                <w:bCs/>
                <w:sz w:val="32"/>
                <w:szCs w:val="32"/>
              </w:rPr>
              <w:t xml:space="preserve">other </w:t>
            </w:r>
            <w:r w:rsidRPr="00795834">
              <w:rPr>
                <w:rFonts w:cs="Arial"/>
                <w:bCs/>
                <w:sz w:val="32"/>
                <w:szCs w:val="32"/>
              </w:rPr>
              <w:t>organisation</w:t>
            </w:r>
            <w:r>
              <w:rPr>
                <w:rFonts w:cs="Arial"/>
                <w:bCs/>
                <w:sz w:val="32"/>
                <w:szCs w:val="32"/>
              </w:rPr>
              <w:t>s</w:t>
            </w:r>
            <w:r w:rsidRPr="00795834">
              <w:rPr>
                <w:rFonts w:cs="Arial"/>
                <w:bCs/>
                <w:sz w:val="32"/>
                <w:szCs w:val="32"/>
              </w:rPr>
              <w:t>.</w:t>
            </w:r>
          </w:p>
        </w:tc>
      </w:tr>
      <w:tr w:rsidR="006B26EA" w:rsidRPr="00C8763E" w14:paraId="3F77635F" w14:textId="77777777" w:rsidTr="00DD33AA">
        <w:tc>
          <w:tcPr>
            <w:tcW w:w="1908" w:type="dxa"/>
          </w:tcPr>
          <w:p w14:paraId="278FFC4A" w14:textId="77777777" w:rsidR="00C8763E" w:rsidRDefault="00EB0E79" w:rsidP="00086646">
            <w:pPr>
              <w:rPr>
                <w:rFonts w:cs="Arial"/>
                <w:bCs/>
                <w:sz w:val="32"/>
                <w:szCs w:val="32"/>
              </w:rPr>
            </w:pPr>
            <w:r w:rsidRPr="00EB0E79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0CEEFE44" wp14:editId="4E4A6AF6">
                  <wp:extent cx="1040130" cy="1029729"/>
                  <wp:effectExtent l="0" t="0" r="762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66" cy="1039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B62FCD" w14:textId="01D6C6A9" w:rsidR="00774289" w:rsidRPr="00C8763E" w:rsidRDefault="00774289" w:rsidP="00086646">
            <w:pPr>
              <w:rPr>
                <w:rFonts w:cs="Arial"/>
                <w:bCs/>
                <w:sz w:val="32"/>
                <w:szCs w:val="32"/>
              </w:rPr>
            </w:pPr>
          </w:p>
        </w:tc>
        <w:tc>
          <w:tcPr>
            <w:tcW w:w="8854" w:type="dxa"/>
          </w:tcPr>
          <w:p w14:paraId="37547E20" w14:textId="3423DB21" w:rsidR="00C8763E" w:rsidRPr="00C8763E" w:rsidRDefault="008518EB" w:rsidP="00086646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>P</w:t>
            </w:r>
            <w:r w:rsidR="001C67D0" w:rsidRPr="001C67D0">
              <w:rPr>
                <w:rFonts w:cs="Arial"/>
                <w:bCs/>
                <w:sz w:val="32"/>
                <w:szCs w:val="32"/>
              </w:rPr>
              <w:t xml:space="preserve">eople and carers with lived experience have skills, knowledge and experience that can help </w:t>
            </w:r>
            <w:r w:rsidR="00A25227">
              <w:rPr>
                <w:rFonts w:cs="Arial"/>
                <w:bCs/>
                <w:sz w:val="32"/>
                <w:szCs w:val="32"/>
              </w:rPr>
              <w:t>to</w:t>
            </w:r>
            <w:r w:rsidR="00CC4A2A">
              <w:rPr>
                <w:rFonts w:cs="Arial"/>
                <w:bCs/>
                <w:sz w:val="32"/>
                <w:szCs w:val="32"/>
              </w:rPr>
              <w:t xml:space="preserve"> </w:t>
            </w:r>
            <w:r w:rsidR="00782341">
              <w:rPr>
                <w:rFonts w:cs="Arial"/>
                <w:bCs/>
                <w:sz w:val="32"/>
                <w:szCs w:val="32"/>
              </w:rPr>
              <w:t>make services better</w:t>
            </w:r>
            <w:r w:rsidR="001C67D0" w:rsidRPr="001C67D0">
              <w:rPr>
                <w:rFonts w:cs="Arial"/>
                <w:bCs/>
                <w:sz w:val="32"/>
                <w:szCs w:val="32"/>
              </w:rPr>
              <w:t>.</w:t>
            </w:r>
            <w:r>
              <w:rPr>
                <w:rFonts w:cs="Arial"/>
                <w:bCs/>
                <w:sz w:val="32"/>
                <w:szCs w:val="32"/>
              </w:rPr>
              <w:t xml:space="preserve"> </w:t>
            </w:r>
          </w:p>
        </w:tc>
      </w:tr>
      <w:tr w:rsidR="006B26EA" w:rsidRPr="00C8763E" w14:paraId="225A7707" w14:textId="77777777" w:rsidTr="00DD33AA">
        <w:tc>
          <w:tcPr>
            <w:tcW w:w="1908" w:type="dxa"/>
          </w:tcPr>
          <w:p w14:paraId="2974D331" w14:textId="77777777" w:rsidR="00C8763E" w:rsidRDefault="00774289" w:rsidP="00086646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65F2B0D9" wp14:editId="039B0725">
                  <wp:extent cx="1034415" cy="968785"/>
                  <wp:effectExtent l="0" t="0" r="0" b="317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037" cy="976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28DE823" w14:textId="77777777" w:rsidR="00774289" w:rsidRDefault="00774289" w:rsidP="00086646">
            <w:pPr>
              <w:rPr>
                <w:rFonts w:cs="Arial"/>
                <w:bCs/>
                <w:sz w:val="32"/>
                <w:szCs w:val="32"/>
              </w:rPr>
            </w:pPr>
          </w:p>
          <w:p w14:paraId="32A26CDE" w14:textId="77777777" w:rsidR="002F17F0" w:rsidRDefault="002F17F0" w:rsidP="00086646">
            <w:pPr>
              <w:rPr>
                <w:rFonts w:cs="Arial"/>
                <w:bCs/>
                <w:sz w:val="32"/>
                <w:szCs w:val="32"/>
              </w:rPr>
            </w:pPr>
          </w:p>
          <w:p w14:paraId="622C13DE" w14:textId="45323830" w:rsidR="00DD33AA" w:rsidRPr="00C8763E" w:rsidRDefault="00DD33AA" w:rsidP="00086646">
            <w:pPr>
              <w:rPr>
                <w:rFonts w:cs="Arial"/>
                <w:bCs/>
                <w:sz w:val="32"/>
                <w:szCs w:val="32"/>
              </w:rPr>
            </w:pPr>
          </w:p>
        </w:tc>
        <w:tc>
          <w:tcPr>
            <w:tcW w:w="8854" w:type="dxa"/>
          </w:tcPr>
          <w:p w14:paraId="50031C1D" w14:textId="305C7958" w:rsidR="00C8763E" w:rsidRPr="00934FF3" w:rsidRDefault="00231E1C" w:rsidP="00086646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color w:val="000000" w:themeColor="text1"/>
                <w:sz w:val="32"/>
                <w:szCs w:val="32"/>
              </w:rPr>
              <w:t xml:space="preserve">Finding </w:t>
            </w:r>
            <w:r w:rsidR="0035688E" w:rsidRPr="007D6FB7">
              <w:rPr>
                <w:rFonts w:cs="Arial"/>
                <w:bCs/>
                <w:color w:val="000000" w:themeColor="text1"/>
                <w:sz w:val="32"/>
                <w:szCs w:val="32"/>
              </w:rPr>
              <w:t xml:space="preserve">solutions </w:t>
            </w:r>
            <w:r w:rsidR="007B2A34">
              <w:rPr>
                <w:rFonts w:cs="Arial"/>
                <w:bCs/>
                <w:color w:val="000000" w:themeColor="text1"/>
                <w:sz w:val="32"/>
                <w:szCs w:val="32"/>
              </w:rPr>
              <w:t>together</w:t>
            </w:r>
            <w:r>
              <w:rPr>
                <w:rFonts w:cs="Arial"/>
                <w:bCs/>
                <w:color w:val="000000" w:themeColor="text1"/>
                <w:sz w:val="32"/>
                <w:szCs w:val="32"/>
              </w:rPr>
              <w:t xml:space="preserve"> means that they are more likely to work </w:t>
            </w:r>
            <w:r w:rsidR="0035688E" w:rsidRPr="007D6FB7">
              <w:rPr>
                <w:rFonts w:cs="Arial"/>
                <w:bCs/>
                <w:color w:val="000000" w:themeColor="text1"/>
                <w:sz w:val="32"/>
                <w:szCs w:val="32"/>
              </w:rPr>
              <w:t>the first time around.</w:t>
            </w:r>
          </w:p>
        </w:tc>
      </w:tr>
      <w:tr w:rsidR="006B26EA" w:rsidRPr="00C8763E" w14:paraId="362FAEF9" w14:textId="77777777" w:rsidTr="00DD33AA">
        <w:tc>
          <w:tcPr>
            <w:tcW w:w="1908" w:type="dxa"/>
          </w:tcPr>
          <w:p w14:paraId="505F25F1" w14:textId="432EF2A5" w:rsidR="00C62EC0" w:rsidRPr="00C8763E" w:rsidRDefault="00306963" w:rsidP="00086646">
            <w:pPr>
              <w:rPr>
                <w:rFonts w:cs="Arial"/>
                <w:bCs/>
                <w:sz w:val="32"/>
                <w:szCs w:val="32"/>
              </w:rPr>
            </w:pPr>
            <w:r w:rsidRPr="00306963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13B37A58" wp14:editId="1299E067">
                  <wp:extent cx="822960" cy="82296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4" w:type="dxa"/>
          </w:tcPr>
          <w:p w14:paraId="1F8E4877" w14:textId="77777777" w:rsidR="00C62EC0" w:rsidRDefault="00DE1C62" w:rsidP="00086646">
            <w:pPr>
              <w:rPr>
                <w:rFonts w:cs="Arial"/>
                <w:b/>
                <w:sz w:val="36"/>
                <w:szCs w:val="36"/>
              </w:rPr>
            </w:pPr>
            <w:r w:rsidRPr="00B92000">
              <w:rPr>
                <w:rFonts w:cs="Arial"/>
                <w:b/>
                <w:sz w:val="36"/>
                <w:szCs w:val="36"/>
              </w:rPr>
              <w:t>Where does co-production happen?</w:t>
            </w:r>
          </w:p>
          <w:p w14:paraId="7718158A" w14:textId="77777777" w:rsidR="00306963" w:rsidRDefault="00306963" w:rsidP="00086646">
            <w:pPr>
              <w:rPr>
                <w:rFonts w:cs="Arial"/>
                <w:bCs/>
                <w:sz w:val="32"/>
                <w:szCs w:val="32"/>
              </w:rPr>
            </w:pPr>
          </w:p>
          <w:p w14:paraId="6D432D6A" w14:textId="77777777" w:rsidR="00306963" w:rsidRDefault="00306963" w:rsidP="00086646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>It</w:t>
            </w:r>
            <w:r w:rsidRPr="00306963">
              <w:rPr>
                <w:rFonts w:cs="Arial"/>
                <w:bCs/>
                <w:sz w:val="32"/>
                <w:szCs w:val="32"/>
              </w:rPr>
              <w:t xml:space="preserve"> can happen in lots of different places and different situations.</w:t>
            </w:r>
            <w:r>
              <w:rPr>
                <w:rFonts w:cs="Arial"/>
                <w:bCs/>
                <w:sz w:val="32"/>
                <w:szCs w:val="32"/>
              </w:rPr>
              <w:t xml:space="preserve"> </w:t>
            </w:r>
            <w:r w:rsidRPr="00306963">
              <w:rPr>
                <w:rFonts w:cs="Arial"/>
                <w:bCs/>
                <w:sz w:val="32"/>
                <w:szCs w:val="32"/>
              </w:rPr>
              <w:t>For example:</w:t>
            </w:r>
          </w:p>
          <w:p w14:paraId="6D3F731A" w14:textId="09611A86" w:rsidR="00DD33AA" w:rsidRPr="00306963" w:rsidRDefault="00DD33AA" w:rsidP="00086646">
            <w:pPr>
              <w:rPr>
                <w:rFonts w:cs="Arial"/>
                <w:bCs/>
                <w:sz w:val="32"/>
                <w:szCs w:val="32"/>
              </w:rPr>
            </w:pPr>
          </w:p>
        </w:tc>
      </w:tr>
      <w:tr w:rsidR="006B26EA" w:rsidRPr="00C8763E" w14:paraId="30597C1F" w14:textId="77777777" w:rsidTr="00DD33AA">
        <w:tc>
          <w:tcPr>
            <w:tcW w:w="1908" w:type="dxa"/>
          </w:tcPr>
          <w:p w14:paraId="78E292A7" w14:textId="77777777" w:rsidR="00F370D1" w:rsidRDefault="00B86EFC" w:rsidP="00086646">
            <w:pPr>
              <w:rPr>
                <w:rFonts w:cs="Arial"/>
                <w:bCs/>
                <w:sz w:val="32"/>
                <w:szCs w:val="32"/>
              </w:rPr>
            </w:pPr>
            <w:r w:rsidRPr="00B86EFC">
              <w:rPr>
                <w:rFonts w:cs="Arial"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7D8B26CD" wp14:editId="385548D1">
                  <wp:extent cx="925830" cy="971550"/>
                  <wp:effectExtent l="0" t="0" r="762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10B809" w14:textId="29749771" w:rsidR="002F17F0" w:rsidRPr="00C8763E" w:rsidRDefault="002F17F0" w:rsidP="00086646">
            <w:pPr>
              <w:rPr>
                <w:rFonts w:cs="Arial"/>
                <w:bCs/>
                <w:sz w:val="32"/>
                <w:szCs w:val="32"/>
              </w:rPr>
            </w:pPr>
          </w:p>
        </w:tc>
        <w:tc>
          <w:tcPr>
            <w:tcW w:w="8854" w:type="dxa"/>
          </w:tcPr>
          <w:p w14:paraId="74710F00" w14:textId="5FB749F7" w:rsidR="00F370D1" w:rsidRPr="00F370D1" w:rsidRDefault="00823188" w:rsidP="00086646">
            <w:pPr>
              <w:rPr>
                <w:rFonts w:cs="Arial"/>
                <w:bCs/>
                <w:sz w:val="32"/>
                <w:szCs w:val="32"/>
              </w:rPr>
            </w:pPr>
            <w:r w:rsidRPr="00823188">
              <w:rPr>
                <w:rFonts w:cs="Arial"/>
                <w:b/>
                <w:sz w:val="32"/>
                <w:szCs w:val="32"/>
              </w:rPr>
              <w:t xml:space="preserve">1 to 1 </w:t>
            </w:r>
            <w:r w:rsidRPr="00823188">
              <w:rPr>
                <w:rFonts w:cs="Arial"/>
                <w:bCs/>
                <w:sz w:val="32"/>
                <w:szCs w:val="32"/>
              </w:rPr>
              <w:t xml:space="preserve">when </w:t>
            </w:r>
            <w:r w:rsidR="00F370D1" w:rsidRPr="00F370D1">
              <w:rPr>
                <w:rFonts w:cs="Arial"/>
                <w:bCs/>
                <w:sz w:val="32"/>
                <w:szCs w:val="32"/>
              </w:rPr>
              <w:t>a social worker helps a person design their own support</w:t>
            </w:r>
            <w:r>
              <w:rPr>
                <w:rFonts w:cs="Arial"/>
                <w:bCs/>
                <w:sz w:val="32"/>
                <w:szCs w:val="32"/>
              </w:rPr>
              <w:t>.</w:t>
            </w:r>
          </w:p>
        </w:tc>
      </w:tr>
      <w:tr w:rsidR="006B26EA" w:rsidRPr="00C8763E" w14:paraId="4E0D1033" w14:textId="77777777" w:rsidTr="00DD33AA">
        <w:tc>
          <w:tcPr>
            <w:tcW w:w="1908" w:type="dxa"/>
          </w:tcPr>
          <w:p w14:paraId="3A9F6C0A" w14:textId="77777777" w:rsidR="00C62EC0" w:rsidRDefault="006B26EA" w:rsidP="00086646">
            <w:pPr>
              <w:rPr>
                <w:rFonts w:cs="Arial"/>
                <w:bCs/>
                <w:sz w:val="32"/>
                <w:szCs w:val="32"/>
              </w:rPr>
            </w:pPr>
            <w:r w:rsidRPr="006B26EA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65AD8CC1" wp14:editId="3117210C">
                  <wp:extent cx="994410" cy="866474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703" cy="874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B4BDF9" w14:textId="2721113F" w:rsidR="002F17F0" w:rsidRPr="00C8763E" w:rsidRDefault="002F17F0" w:rsidP="00086646">
            <w:pPr>
              <w:rPr>
                <w:rFonts w:cs="Arial"/>
                <w:bCs/>
                <w:sz w:val="32"/>
                <w:szCs w:val="32"/>
              </w:rPr>
            </w:pPr>
          </w:p>
        </w:tc>
        <w:tc>
          <w:tcPr>
            <w:tcW w:w="8854" w:type="dxa"/>
          </w:tcPr>
          <w:p w14:paraId="26E8DA57" w14:textId="49DBFFAC" w:rsidR="00C62EC0" w:rsidRPr="007A7759" w:rsidRDefault="007A7759" w:rsidP="00086646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In a team</w:t>
            </w:r>
            <w:r>
              <w:rPr>
                <w:rFonts w:cs="Arial"/>
                <w:bCs/>
                <w:sz w:val="32"/>
                <w:szCs w:val="32"/>
              </w:rPr>
              <w:t xml:space="preserve"> </w:t>
            </w:r>
            <w:r w:rsidRPr="007A7759">
              <w:rPr>
                <w:rFonts w:cs="Arial"/>
                <w:bCs/>
                <w:sz w:val="32"/>
                <w:szCs w:val="32"/>
              </w:rPr>
              <w:t xml:space="preserve">when a manager asks people with lived experience to help </w:t>
            </w:r>
            <w:r w:rsidR="00B7126B">
              <w:rPr>
                <w:rFonts w:cs="Arial"/>
                <w:bCs/>
                <w:sz w:val="32"/>
                <w:szCs w:val="32"/>
              </w:rPr>
              <w:t xml:space="preserve">them </w:t>
            </w:r>
            <w:r w:rsidRPr="007A7759">
              <w:rPr>
                <w:rFonts w:cs="Arial"/>
                <w:bCs/>
                <w:sz w:val="32"/>
                <w:szCs w:val="32"/>
              </w:rPr>
              <w:t>improve service</w:t>
            </w:r>
            <w:r w:rsidR="00B7126B">
              <w:rPr>
                <w:rFonts w:cs="Arial"/>
                <w:bCs/>
                <w:sz w:val="32"/>
                <w:szCs w:val="32"/>
              </w:rPr>
              <w:t>s</w:t>
            </w:r>
            <w:r w:rsidRPr="007A7759">
              <w:rPr>
                <w:rFonts w:cs="Arial"/>
                <w:bCs/>
                <w:sz w:val="32"/>
                <w:szCs w:val="32"/>
              </w:rPr>
              <w:t xml:space="preserve"> in the local area</w:t>
            </w:r>
            <w:r w:rsidR="00B7126B">
              <w:rPr>
                <w:rFonts w:cs="Arial"/>
                <w:bCs/>
                <w:sz w:val="32"/>
                <w:szCs w:val="32"/>
              </w:rPr>
              <w:t>.</w:t>
            </w:r>
          </w:p>
        </w:tc>
      </w:tr>
      <w:tr w:rsidR="006B26EA" w:rsidRPr="00C8763E" w14:paraId="5AC35B77" w14:textId="77777777" w:rsidTr="00DD33AA">
        <w:tc>
          <w:tcPr>
            <w:tcW w:w="1908" w:type="dxa"/>
          </w:tcPr>
          <w:p w14:paraId="2DF8550B" w14:textId="77777777" w:rsidR="00C62EC0" w:rsidRDefault="00AA54F8" w:rsidP="00086646">
            <w:pPr>
              <w:rPr>
                <w:rFonts w:cs="Arial"/>
                <w:bCs/>
                <w:sz w:val="32"/>
                <w:szCs w:val="32"/>
              </w:rPr>
            </w:pPr>
            <w:r w:rsidRPr="00AA54F8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6A9AB681" wp14:editId="3544DCD7">
                  <wp:extent cx="1009650" cy="892521"/>
                  <wp:effectExtent l="0" t="0" r="0" b="3175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697" cy="89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AAC78D" w14:textId="77777777" w:rsidR="00AA54F8" w:rsidRDefault="00AA54F8" w:rsidP="00086646">
            <w:pPr>
              <w:rPr>
                <w:rFonts w:cs="Arial"/>
                <w:bCs/>
                <w:sz w:val="32"/>
                <w:szCs w:val="32"/>
              </w:rPr>
            </w:pPr>
          </w:p>
          <w:p w14:paraId="7B99D4E8" w14:textId="2AE35E70" w:rsidR="00AA54F8" w:rsidRPr="00C8763E" w:rsidRDefault="00AA54F8" w:rsidP="00086646">
            <w:pPr>
              <w:rPr>
                <w:rFonts w:cs="Arial"/>
                <w:bCs/>
                <w:sz w:val="32"/>
                <w:szCs w:val="32"/>
              </w:rPr>
            </w:pPr>
          </w:p>
        </w:tc>
        <w:tc>
          <w:tcPr>
            <w:tcW w:w="8854" w:type="dxa"/>
          </w:tcPr>
          <w:p w14:paraId="5789C124" w14:textId="1EA43822" w:rsidR="00C62EC0" w:rsidRPr="001C67D0" w:rsidRDefault="00BA6008" w:rsidP="00086646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/>
                <w:color w:val="000000" w:themeColor="text1"/>
                <w:sz w:val="32"/>
                <w:szCs w:val="32"/>
              </w:rPr>
              <w:t>S</w:t>
            </w:r>
            <w:r w:rsidR="00F370D1" w:rsidRPr="00BA6008">
              <w:rPr>
                <w:rFonts w:cs="Arial"/>
                <w:b/>
                <w:color w:val="000000" w:themeColor="text1"/>
                <w:sz w:val="32"/>
                <w:szCs w:val="32"/>
              </w:rPr>
              <w:t>trategically</w:t>
            </w:r>
            <w:r w:rsidR="00F370D1" w:rsidRPr="00BA6008">
              <w:rPr>
                <w:rFonts w:cs="Arial"/>
                <w:b/>
                <w:sz w:val="32"/>
                <w:szCs w:val="32"/>
              </w:rPr>
              <w:t xml:space="preserve"> </w:t>
            </w:r>
            <w:r w:rsidR="00F370D1" w:rsidRPr="00F370D1">
              <w:rPr>
                <w:rFonts w:cs="Arial"/>
                <w:bCs/>
                <w:sz w:val="32"/>
                <w:szCs w:val="32"/>
              </w:rPr>
              <w:t>whe</w:t>
            </w:r>
            <w:r w:rsidR="00AA54F8">
              <w:rPr>
                <w:rFonts w:cs="Arial"/>
                <w:bCs/>
                <w:sz w:val="32"/>
                <w:szCs w:val="32"/>
              </w:rPr>
              <w:t>re</w:t>
            </w:r>
            <w:r w:rsidR="00F370D1" w:rsidRPr="00F370D1">
              <w:rPr>
                <w:rFonts w:cs="Arial"/>
                <w:bCs/>
                <w:sz w:val="32"/>
                <w:szCs w:val="32"/>
              </w:rPr>
              <w:t xml:space="preserve"> people and carers with lived experience work together with</w:t>
            </w:r>
            <w:r w:rsidR="00F370D1" w:rsidRPr="00B7126B">
              <w:rPr>
                <w:rFonts w:cs="Arial"/>
                <w:bCs/>
                <w:color w:val="FF0000"/>
                <w:sz w:val="32"/>
                <w:szCs w:val="32"/>
              </w:rPr>
              <w:t xml:space="preserve"> </w:t>
            </w:r>
            <w:r w:rsidR="00F370D1" w:rsidRPr="00A3180A">
              <w:rPr>
                <w:rFonts w:cs="Arial"/>
                <w:bCs/>
                <w:sz w:val="32"/>
                <w:szCs w:val="32"/>
              </w:rPr>
              <w:t xml:space="preserve">staff </w:t>
            </w:r>
            <w:r w:rsidR="00A3180A" w:rsidRPr="00A3180A">
              <w:rPr>
                <w:rFonts w:cs="Arial"/>
                <w:bCs/>
                <w:sz w:val="32"/>
                <w:szCs w:val="32"/>
              </w:rPr>
              <w:t xml:space="preserve">to design a new </w:t>
            </w:r>
            <w:r w:rsidR="00F370D1" w:rsidRPr="00A3180A">
              <w:rPr>
                <w:rFonts w:cs="Arial"/>
                <w:bCs/>
                <w:sz w:val="32"/>
                <w:szCs w:val="32"/>
              </w:rPr>
              <w:t xml:space="preserve">service </w:t>
            </w:r>
            <w:r w:rsidR="00A3180A" w:rsidRPr="00A3180A">
              <w:rPr>
                <w:rFonts w:cs="Arial"/>
                <w:bCs/>
                <w:sz w:val="32"/>
                <w:szCs w:val="32"/>
              </w:rPr>
              <w:t xml:space="preserve">or policy. </w:t>
            </w:r>
          </w:p>
        </w:tc>
      </w:tr>
      <w:tr w:rsidR="006B26EA" w:rsidRPr="00C8763E" w14:paraId="0C8D4C95" w14:textId="77777777" w:rsidTr="00DD33AA">
        <w:tc>
          <w:tcPr>
            <w:tcW w:w="1908" w:type="dxa"/>
          </w:tcPr>
          <w:p w14:paraId="3F1D495E" w14:textId="77777777" w:rsidR="00BA6008" w:rsidRDefault="007A140D" w:rsidP="00086646">
            <w:pPr>
              <w:rPr>
                <w:rFonts w:cs="Arial"/>
                <w:bCs/>
                <w:color w:val="FF0000"/>
                <w:sz w:val="32"/>
                <w:szCs w:val="32"/>
              </w:rPr>
            </w:pPr>
            <w:r w:rsidRPr="003C7C62">
              <w:rPr>
                <w:rFonts w:cs="Arial"/>
                <w:bCs/>
                <w:noProof/>
                <w:color w:val="FF0000"/>
                <w:sz w:val="32"/>
                <w:szCs w:val="32"/>
              </w:rPr>
              <w:drawing>
                <wp:inline distT="0" distB="0" distL="0" distR="0" wp14:anchorId="437B2F09" wp14:editId="1DB449C0">
                  <wp:extent cx="937260" cy="703745"/>
                  <wp:effectExtent l="0" t="0" r="0" b="127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335" cy="70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EBD002" w14:textId="77777777" w:rsidR="00AA54F8" w:rsidRDefault="00AA54F8" w:rsidP="00086646">
            <w:pPr>
              <w:rPr>
                <w:rFonts w:cs="Arial"/>
                <w:bCs/>
                <w:color w:val="FF0000"/>
                <w:sz w:val="32"/>
                <w:szCs w:val="32"/>
              </w:rPr>
            </w:pPr>
          </w:p>
          <w:p w14:paraId="1BB6DEC1" w14:textId="61946B78" w:rsidR="00AA54F8" w:rsidRPr="003C7C62" w:rsidRDefault="00AA54F8" w:rsidP="00086646">
            <w:pPr>
              <w:rPr>
                <w:rFonts w:cs="Arial"/>
                <w:bCs/>
                <w:color w:val="FF0000"/>
                <w:sz w:val="32"/>
                <w:szCs w:val="32"/>
              </w:rPr>
            </w:pPr>
          </w:p>
        </w:tc>
        <w:tc>
          <w:tcPr>
            <w:tcW w:w="8854" w:type="dxa"/>
          </w:tcPr>
          <w:p w14:paraId="518C4058" w14:textId="523B0831" w:rsidR="00BA6008" w:rsidRPr="003C7C62" w:rsidRDefault="00325609" w:rsidP="00086646">
            <w:pPr>
              <w:rPr>
                <w:rFonts w:cs="Arial"/>
                <w:b/>
                <w:bCs/>
                <w:color w:val="FF0000"/>
                <w:sz w:val="36"/>
                <w:szCs w:val="36"/>
              </w:rPr>
            </w:pPr>
            <w:r w:rsidRPr="003C7C62">
              <w:rPr>
                <w:rFonts w:cs="Arial"/>
                <w:b/>
                <w:bCs/>
                <w:sz w:val="36"/>
                <w:szCs w:val="36"/>
              </w:rPr>
              <w:t xml:space="preserve">What are the </w:t>
            </w:r>
            <w:r w:rsidR="00097AAB" w:rsidRPr="003C7C62">
              <w:rPr>
                <w:rFonts w:cs="Arial"/>
                <w:b/>
                <w:bCs/>
                <w:sz w:val="36"/>
                <w:szCs w:val="36"/>
              </w:rPr>
              <w:t xml:space="preserve">important </w:t>
            </w:r>
            <w:r w:rsidRPr="003C7C62">
              <w:rPr>
                <w:rFonts w:cs="Arial"/>
                <w:b/>
                <w:bCs/>
                <w:sz w:val="36"/>
                <w:szCs w:val="36"/>
              </w:rPr>
              <w:t>values of co-production?</w:t>
            </w:r>
          </w:p>
        </w:tc>
      </w:tr>
      <w:tr w:rsidR="006B26EA" w:rsidRPr="00C8763E" w14:paraId="22C0FB68" w14:textId="77777777" w:rsidTr="00DD33AA">
        <w:tc>
          <w:tcPr>
            <w:tcW w:w="1908" w:type="dxa"/>
          </w:tcPr>
          <w:p w14:paraId="5F2462CA" w14:textId="77777777" w:rsidR="006F5D0F" w:rsidRDefault="00C02E5B" w:rsidP="00086646">
            <w:pPr>
              <w:rPr>
                <w:rFonts w:cs="Arial"/>
                <w:bCs/>
                <w:sz w:val="32"/>
                <w:szCs w:val="32"/>
              </w:rPr>
            </w:pPr>
            <w:r w:rsidRPr="00C02E5B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34F3A003" wp14:editId="52961F0C">
                  <wp:extent cx="971550" cy="759839"/>
                  <wp:effectExtent l="0" t="0" r="0" b="254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532" cy="768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F0DE1D" w14:textId="77777777" w:rsidR="00AA54F8" w:rsidRDefault="00AA54F8" w:rsidP="00086646">
            <w:pPr>
              <w:rPr>
                <w:rFonts w:cs="Arial"/>
                <w:bCs/>
                <w:sz w:val="32"/>
                <w:szCs w:val="32"/>
              </w:rPr>
            </w:pPr>
          </w:p>
          <w:p w14:paraId="7B1FFB63" w14:textId="11EEC464" w:rsidR="00AA54F8" w:rsidRPr="00C8763E" w:rsidRDefault="00AA54F8" w:rsidP="00086646">
            <w:pPr>
              <w:rPr>
                <w:rFonts w:cs="Arial"/>
                <w:bCs/>
                <w:sz w:val="32"/>
                <w:szCs w:val="32"/>
              </w:rPr>
            </w:pPr>
          </w:p>
        </w:tc>
        <w:tc>
          <w:tcPr>
            <w:tcW w:w="8854" w:type="dxa"/>
          </w:tcPr>
          <w:p w14:paraId="14FC010D" w14:textId="1C375BEA" w:rsidR="006F5D0F" w:rsidRPr="006F5D0F" w:rsidRDefault="003C7C62" w:rsidP="00086646">
            <w:pPr>
              <w:rPr>
                <w:rFonts w:cs="Arial"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color w:val="000000" w:themeColor="text1"/>
                <w:sz w:val="32"/>
                <w:szCs w:val="32"/>
              </w:rPr>
              <w:t>G</w:t>
            </w:r>
            <w:r w:rsidR="0043775A">
              <w:rPr>
                <w:rFonts w:cs="Arial"/>
                <w:color w:val="000000" w:themeColor="text1"/>
                <w:sz w:val="32"/>
                <w:szCs w:val="32"/>
              </w:rPr>
              <w:t>ood co-production makes sure</w:t>
            </w:r>
            <w:r w:rsidR="00FC4BC7" w:rsidRPr="006F5D0F">
              <w:rPr>
                <w:rFonts w:cs="Arial"/>
                <w:color w:val="000000" w:themeColor="text1"/>
                <w:sz w:val="32"/>
                <w:szCs w:val="32"/>
              </w:rPr>
              <w:t xml:space="preserve"> the voice of people and carers with lived experience are heard equally alongside other people</w:t>
            </w:r>
            <w:r w:rsidR="00DD33AA">
              <w:rPr>
                <w:rFonts w:cs="Arial"/>
                <w:color w:val="000000" w:themeColor="text1"/>
                <w:sz w:val="32"/>
                <w:szCs w:val="32"/>
              </w:rPr>
              <w:t>.</w:t>
            </w:r>
          </w:p>
        </w:tc>
      </w:tr>
      <w:tr w:rsidR="006B26EA" w:rsidRPr="00C8763E" w14:paraId="3FDC35E8" w14:textId="77777777" w:rsidTr="00DD33AA">
        <w:tc>
          <w:tcPr>
            <w:tcW w:w="1908" w:type="dxa"/>
          </w:tcPr>
          <w:p w14:paraId="310884B9" w14:textId="4F58E4A8" w:rsidR="006C2F61" w:rsidRPr="00C8763E" w:rsidRDefault="000F0779" w:rsidP="00086646">
            <w:pPr>
              <w:rPr>
                <w:rFonts w:cs="Arial"/>
                <w:bCs/>
                <w:sz w:val="32"/>
                <w:szCs w:val="32"/>
              </w:rPr>
            </w:pPr>
            <w:r w:rsidRPr="000F0779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5532C1AF" wp14:editId="63B83090">
                  <wp:extent cx="1017270" cy="901834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233" cy="908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4" w:type="dxa"/>
          </w:tcPr>
          <w:p w14:paraId="3EE47B24" w14:textId="77777777" w:rsidR="001C2BDA" w:rsidRDefault="001C2BDA" w:rsidP="00086646">
            <w:pPr>
              <w:rPr>
                <w:rFonts w:cs="Arial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000000" w:themeColor="text1"/>
                <w:sz w:val="32"/>
                <w:szCs w:val="32"/>
              </w:rPr>
              <w:t>Honesty</w:t>
            </w:r>
          </w:p>
          <w:p w14:paraId="786F421D" w14:textId="77777777" w:rsidR="001C2BDA" w:rsidRDefault="001C2BDA" w:rsidP="00086646">
            <w:pPr>
              <w:rPr>
                <w:b/>
                <w:bCs/>
                <w:sz w:val="32"/>
                <w:szCs w:val="32"/>
              </w:rPr>
            </w:pPr>
          </w:p>
          <w:p w14:paraId="03B6801F" w14:textId="39EAA709" w:rsidR="000A1B29" w:rsidRDefault="004B7B2C" w:rsidP="00086646">
            <w:pPr>
              <w:rPr>
                <w:sz w:val="32"/>
                <w:szCs w:val="32"/>
              </w:rPr>
            </w:pPr>
            <w:r w:rsidRPr="004B7B2C">
              <w:rPr>
                <w:sz w:val="32"/>
                <w:szCs w:val="32"/>
              </w:rPr>
              <w:t>People take time to build relationships</w:t>
            </w:r>
            <w:r w:rsidR="001C2BDA">
              <w:rPr>
                <w:sz w:val="32"/>
                <w:szCs w:val="32"/>
              </w:rPr>
              <w:t xml:space="preserve"> and i</w:t>
            </w:r>
            <w:r w:rsidRPr="004B7B2C">
              <w:rPr>
                <w:sz w:val="32"/>
                <w:szCs w:val="32"/>
              </w:rPr>
              <w:t xml:space="preserve">nformation is shared to help </w:t>
            </w:r>
            <w:r>
              <w:rPr>
                <w:sz w:val="32"/>
                <w:szCs w:val="32"/>
              </w:rPr>
              <w:t xml:space="preserve">people </w:t>
            </w:r>
            <w:r w:rsidRPr="004B7B2C">
              <w:rPr>
                <w:sz w:val="32"/>
                <w:szCs w:val="32"/>
              </w:rPr>
              <w:t>understand</w:t>
            </w:r>
            <w:r w:rsidR="00C3783D">
              <w:rPr>
                <w:sz w:val="32"/>
                <w:szCs w:val="32"/>
              </w:rPr>
              <w:t xml:space="preserve">. </w:t>
            </w:r>
          </w:p>
          <w:p w14:paraId="2B5ED02D" w14:textId="77777777" w:rsidR="000A1B29" w:rsidRDefault="000A1B29" w:rsidP="00086646">
            <w:pPr>
              <w:rPr>
                <w:sz w:val="32"/>
                <w:szCs w:val="32"/>
              </w:rPr>
            </w:pPr>
          </w:p>
          <w:p w14:paraId="2ED86D0C" w14:textId="5CC35D19" w:rsidR="006C2F61" w:rsidRPr="00BA6008" w:rsidRDefault="006C2F61" w:rsidP="00086646">
            <w:pPr>
              <w:rPr>
                <w:rFonts w:cs="Arial"/>
                <w:color w:val="000000" w:themeColor="text1"/>
                <w:sz w:val="32"/>
                <w:szCs w:val="32"/>
              </w:rPr>
            </w:pPr>
          </w:p>
        </w:tc>
      </w:tr>
      <w:tr w:rsidR="006B26EA" w:rsidRPr="00C8763E" w14:paraId="7F13ECB5" w14:textId="77777777" w:rsidTr="00DD33AA">
        <w:tc>
          <w:tcPr>
            <w:tcW w:w="1908" w:type="dxa"/>
          </w:tcPr>
          <w:p w14:paraId="08EC7688" w14:textId="4C87E9A4" w:rsidR="006C2F61" w:rsidRPr="00C8763E" w:rsidRDefault="001C2BDA" w:rsidP="00086646">
            <w:pPr>
              <w:rPr>
                <w:rFonts w:cs="Arial"/>
                <w:bCs/>
                <w:sz w:val="32"/>
                <w:szCs w:val="32"/>
              </w:rPr>
            </w:pPr>
            <w:r w:rsidRPr="001C2BDA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3EFE6303" wp14:editId="786482DD">
                  <wp:extent cx="845820" cy="1041008"/>
                  <wp:effectExtent l="0" t="0" r="0" b="698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595" cy="1046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4" w:type="dxa"/>
          </w:tcPr>
          <w:p w14:paraId="12DC7A53" w14:textId="6DAD24A3" w:rsidR="00664D30" w:rsidRDefault="00664D30" w:rsidP="00086646">
            <w:pPr>
              <w:rPr>
                <w:rFonts w:cs="Arial"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000000" w:themeColor="text1"/>
                <w:sz w:val="32"/>
                <w:szCs w:val="32"/>
              </w:rPr>
              <w:t>Equality</w:t>
            </w:r>
          </w:p>
          <w:p w14:paraId="4C979147" w14:textId="77777777" w:rsidR="00664D30" w:rsidRDefault="00664D30" w:rsidP="00086646">
            <w:pPr>
              <w:rPr>
                <w:rFonts w:cs="Arial"/>
                <w:color w:val="000000" w:themeColor="text1"/>
                <w:sz w:val="32"/>
                <w:szCs w:val="32"/>
              </w:rPr>
            </w:pPr>
          </w:p>
          <w:p w14:paraId="728BFA72" w14:textId="2F4D8943" w:rsidR="006C2F61" w:rsidRPr="00BA6008" w:rsidRDefault="00505844" w:rsidP="00086646">
            <w:pPr>
              <w:rPr>
                <w:rFonts w:cs="Arial"/>
                <w:color w:val="000000" w:themeColor="text1"/>
                <w:sz w:val="32"/>
                <w:szCs w:val="32"/>
              </w:rPr>
            </w:pPr>
            <w:r w:rsidRPr="00505844">
              <w:rPr>
                <w:rFonts w:cs="Arial"/>
                <w:color w:val="000000" w:themeColor="text1"/>
                <w:sz w:val="32"/>
                <w:szCs w:val="32"/>
              </w:rPr>
              <w:t>Sta</w:t>
            </w:r>
            <w:r w:rsidR="003B54CB">
              <w:rPr>
                <w:rFonts w:cs="Arial"/>
                <w:color w:val="000000" w:themeColor="text1"/>
                <w:sz w:val="32"/>
                <w:szCs w:val="32"/>
              </w:rPr>
              <w:t>ff</w:t>
            </w:r>
            <w:r w:rsidRPr="00505844">
              <w:rPr>
                <w:rFonts w:cs="Arial"/>
                <w:color w:val="000000" w:themeColor="text1"/>
                <w:sz w:val="32"/>
                <w:szCs w:val="32"/>
              </w:rPr>
              <w:t xml:space="preserve"> share power with people by involving them from the start. This allows everyone to learn together about what works and what doesn’t</w:t>
            </w:r>
            <w:r w:rsidR="00A66747">
              <w:rPr>
                <w:rFonts w:cs="Arial"/>
                <w:color w:val="000000" w:themeColor="text1"/>
                <w:sz w:val="32"/>
                <w:szCs w:val="32"/>
              </w:rPr>
              <w:t xml:space="preserve"> work.</w:t>
            </w:r>
          </w:p>
        </w:tc>
      </w:tr>
      <w:tr w:rsidR="006B26EA" w:rsidRPr="00C8763E" w14:paraId="4B835DB5" w14:textId="77777777" w:rsidTr="00DD33AA">
        <w:tc>
          <w:tcPr>
            <w:tcW w:w="1908" w:type="dxa"/>
          </w:tcPr>
          <w:p w14:paraId="5FFEC6F5" w14:textId="77777777" w:rsidR="003B54CB" w:rsidRDefault="00EF242D" w:rsidP="00086646">
            <w:pPr>
              <w:rPr>
                <w:rFonts w:cs="Arial"/>
                <w:bCs/>
                <w:sz w:val="32"/>
                <w:szCs w:val="32"/>
              </w:rPr>
            </w:pPr>
            <w:r w:rsidRPr="00EF242D">
              <w:rPr>
                <w:rFonts w:cs="Arial"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119CD643" wp14:editId="7D5BF81D">
                  <wp:extent cx="941456" cy="104775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075" cy="1057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C31646" w14:textId="77777777" w:rsidR="00AA54F8" w:rsidRDefault="00AA54F8" w:rsidP="00086646">
            <w:pPr>
              <w:rPr>
                <w:rFonts w:cs="Arial"/>
                <w:bCs/>
                <w:sz w:val="32"/>
                <w:szCs w:val="32"/>
              </w:rPr>
            </w:pPr>
          </w:p>
          <w:p w14:paraId="6229D0D6" w14:textId="4C237EC5" w:rsidR="00AA54F8" w:rsidRPr="00C8763E" w:rsidRDefault="00AA54F8" w:rsidP="00086646">
            <w:pPr>
              <w:rPr>
                <w:rFonts w:cs="Arial"/>
                <w:bCs/>
                <w:sz w:val="32"/>
                <w:szCs w:val="32"/>
              </w:rPr>
            </w:pPr>
          </w:p>
        </w:tc>
        <w:tc>
          <w:tcPr>
            <w:tcW w:w="8854" w:type="dxa"/>
          </w:tcPr>
          <w:p w14:paraId="0F3DE436" w14:textId="4FFF071C" w:rsidR="009F3944" w:rsidRDefault="009F3944" w:rsidP="00086646">
            <w:pPr>
              <w:rPr>
                <w:rFonts w:cs="Arial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000000" w:themeColor="text1"/>
                <w:sz w:val="32"/>
                <w:szCs w:val="32"/>
              </w:rPr>
              <w:t>Accessibility</w:t>
            </w:r>
          </w:p>
          <w:p w14:paraId="05C09E5C" w14:textId="77777777" w:rsidR="009F3944" w:rsidRDefault="009F3944" w:rsidP="00086646">
            <w:pPr>
              <w:rPr>
                <w:rFonts w:cs="Arial"/>
                <w:color w:val="000000" w:themeColor="text1"/>
                <w:sz w:val="32"/>
                <w:szCs w:val="32"/>
              </w:rPr>
            </w:pPr>
          </w:p>
          <w:p w14:paraId="793D9B7F" w14:textId="4CA7D597" w:rsidR="003B54CB" w:rsidRPr="00BA6008" w:rsidRDefault="008F40C1" w:rsidP="00086646">
            <w:pPr>
              <w:rPr>
                <w:rFonts w:cs="Arial"/>
                <w:color w:val="000000" w:themeColor="text1"/>
                <w:sz w:val="32"/>
                <w:szCs w:val="32"/>
              </w:rPr>
            </w:pPr>
            <w:r w:rsidRPr="008F40C1">
              <w:rPr>
                <w:rFonts w:cs="Arial"/>
                <w:color w:val="000000" w:themeColor="text1"/>
                <w:sz w:val="32"/>
                <w:szCs w:val="32"/>
              </w:rPr>
              <w:t>Sta</w:t>
            </w:r>
            <w:r>
              <w:rPr>
                <w:rFonts w:cs="Arial"/>
                <w:color w:val="000000" w:themeColor="text1"/>
                <w:sz w:val="32"/>
                <w:szCs w:val="32"/>
              </w:rPr>
              <w:t>ff</w:t>
            </w:r>
            <w:r w:rsidRPr="008F40C1">
              <w:rPr>
                <w:rFonts w:cs="Arial"/>
                <w:color w:val="000000" w:themeColor="text1"/>
                <w:sz w:val="32"/>
                <w:szCs w:val="32"/>
              </w:rPr>
              <w:t xml:space="preserve"> use di</w:t>
            </w:r>
            <w:r>
              <w:rPr>
                <w:rFonts w:cs="Arial"/>
                <w:color w:val="000000" w:themeColor="text1"/>
                <w:sz w:val="32"/>
                <w:szCs w:val="32"/>
              </w:rPr>
              <w:t>ff</w:t>
            </w:r>
            <w:r w:rsidRPr="008F40C1">
              <w:rPr>
                <w:rFonts w:cs="Arial"/>
                <w:color w:val="000000" w:themeColor="text1"/>
                <w:sz w:val="32"/>
                <w:szCs w:val="32"/>
              </w:rPr>
              <w:t>erent</w:t>
            </w:r>
            <w:r w:rsidR="00A66747">
              <w:rPr>
                <w:rFonts w:cs="Arial"/>
                <w:color w:val="000000" w:themeColor="text1"/>
                <w:sz w:val="32"/>
                <w:szCs w:val="32"/>
              </w:rPr>
              <w:t xml:space="preserve"> </w:t>
            </w:r>
            <w:r w:rsidRPr="008F40C1">
              <w:rPr>
                <w:rFonts w:cs="Arial"/>
                <w:color w:val="000000" w:themeColor="text1"/>
                <w:sz w:val="32"/>
                <w:szCs w:val="32"/>
              </w:rPr>
              <w:t xml:space="preserve">ways to </w:t>
            </w:r>
            <w:r w:rsidR="00763FC8">
              <w:rPr>
                <w:rFonts w:cs="Arial"/>
                <w:color w:val="000000" w:themeColor="text1"/>
                <w:sz w:val="32"/>
                <w:szCs w:val="32"/>
              </w:rPr>
              <w:t xml:space="preserve">make </w:t>
            </w:r>
            <w:r w:rsidRPr="008F40C1">
              <w:rPr>
                <w:rFonts w:cs="Arial"/>
                <w:color w:val="000000" w:themeColor="text1"/>
                <w:sz w:val="32"/>
                <w:szCs w:val="32"/>
              </w:rPr>
              <w:t>communicat</w:t>
            </w:r>
            <w:r w:rsidR="001F66FC">
              <w:rPr>
                <w:rFonts w:cs="Arial"/>
                <w:color w:val="000000" w:themeColor="text1"/>
                <w:sz w:val="32"/>
                <w:szCs w:val="32"/>
              </w:rPr>
              <w:t>ion</w:t>
            </w:r>
            <w:r w:rsidR="00763FC8">
              <w:rPr>
                <w:rFonts w:cs="Arial"/>
                <w:color w:val="000000" w:themeColor="text1"/>
                <w:sz w:val="32"/>
                <w:szCs w:val="32"/>
              </w:rPr>
              <w:t xml:space="preserve"> accessible</w:t>
            </w:r>
            <w:r w:rsidR="00AF2D35">
              <w:rPr>
                <w:rFonts w:cs="Arial"/>
                <w:color w:val="000000" w:themeColor="text1"/>
                <w:sz w:val="32"/>
                <w:szCs w:val="32"/>
              </w:rPr>
              <w:t>.</w:t>
            </w:r>
            <w:r w:rsidRPr="008F40C1">
              <w:rPr>
                <w:rFonts w:cs="Arial"/>
                <w:color w:val="000000" w:themeColor="text1"/>
                <w:sz w:val="32"/>
                <w:szCs w:val="32"/>
              </w:rPr>
              <w:t xml:space="preserve"> </w:t>
            </w:r>
            <w:r w:rsidR="00233CD2">
              <w:rPr>
                <w:rFonts w:cs="Arial"/>
                <w:color w:val="000000" w:themeColor="text1"/>
                <w:sz w:val="32"/>
                <w:szCs w:val="32"/>
              </w:rPr>
              <w:t>T</w:t>
            </w:r>
            <w:r w:rsidR="00147755">
              <w:rPr>
                <w:rFonts w:cs="Arial"/>
                <w:color w:val="000000" w:themeColor="text1"/>
                <w:sz w:val="32"/>
                <w:szCs w:val="32"/>
              </w:rPr>
              <w:t>hey t</w:t>
            </w:r>
            <w:r w:rsidRPr="008F40C1">
              <w:rPr>
                <w:rFonts w:cs="Arial"/>
                <w:color w:val="000000" w:themeColor="text1"/>
                <w:sz w:val="32"/>
                <w:szCs w:val="32"/>
              </w:rPr>
              <w:t xml:space="preserve">hink about what </w:t>
            </w:r>
            <w:r w:rsidR="00233CD2">
              <w:rPr>
                <w:rFonts w:cs="Arial"/>
                <w:color w:val="000000" w:themeColor="text1"/>
                <w:sz w:val="32"/>
                <w:szCs w:val="32"/>
              </w:rPr>
              <w:t>they can</w:t>
            </w:r>
            <w:r w:rsidRPr="008F40C1">
              <w:rPr>
                <w:rFonts w:cs="Arial"/>
                <w:color w:val="000000" w:themeColor="text1"/>
                <w:sz w:val="32"/>
                <w:szCs w:val="32"/>
              </w:rPr>
              <w:t xml:space="preserve"> change to </w:t>
            </w:r>
            <w:r w:rsidR="00233CD2">
              <w:rPr>
                <w:rFonts w:cs="Arial"/>
                <w:color w:val="000000" w:themeColor="text1"/>
                <w:sz w:val="32"/>
                <w:szCs w:val="32"/>
              </w:rPr>
              <w:t>make it easier for people to be involved.</w:t>
            </w:r>
          </w:p>
        </w:tc>
      </w:tr>
      <w:tr w:rsidR="006B26EA" w:rsidRPr="00C8763E" w14:paraId="590A7148" w14:textId="77777777" w:rsidTr="00DD33AA">
        <w:tc>
          <w:tcPr>
            <w:tcW w:w="1908" w:type="dxa"/>
          </w:tcPr>
          <w:p w14:paraId="3F0125AA" w14:textId="77777777" w:rsidR="00F45983" w:rsidRDefault="00A25E54" w:rsidP="00086646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160F843C" wp14:editId="6A63EE5A">
                  <wp:extent cx="891540" cy="702425"/>
                  <wp:effectExtent l="0" t="0" r="3810" b="254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883" cy="706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2EC7B04" w14:textId="77777777" w:rsidR="00A25E54" w:rsidRDefault="00A25E54" w:rsidP="00086646">
            <w:pPr>
              <w:rPr>
                <w:rFonts w:cs="Arial"/>
                <w:bCs/>
                <w:sz w:val="32"/>
                <w:szCs w:val="32"/>
              </w:rPr>
            </w:pPr>
          </w:p>
          <w:p w14:paraId="2246CE6D" w14:textId="77777777" w:rsidR="00A25E54" w:rsidRDefault="00A25E54" w:rsidP="00086646">
            <w:pPr>
              <w:rPr>
                <w:rFonts w:cs="Arial"/>
                <w:bCs/>
                <w:sz w:val="32"/>
                <w:szCs w:val="32"/>
              </w:rPr>
            </w:pPr>
          </w:p>
          <w:p w14:paraId="36B3259E" w14:textId="77777777" w:rsidR="00A25E54" w:rsidRDefault="00044B0A" w:rsidP="00086646">
            <w:pPr>
              <w:rPr>
                <w:rFonts w:cs="Arial"/>
                <w:bCs/>
                <w:sz w:val="32"/>
                <w:szCs w:val="32"/>
              </w:rPr>
            </w:pPr>
            <w:r w:rsidRPr="00044B0A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7BC0F386" wp14:editId="73F2E12D">
                  <wp:extent cx="851535" cy="851535"/>
                  <wp:effectExtent l="0" t="0" r="5715" b="571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85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C8C011" w14:textId="77777777" w:rsidR="00AA54F8" w:rsidRDefault="00AA54F8" w:rsidP="00086646">
            <w:pPr>
              <w:rPr>
                <w:rFonts w:cs="Arial"/>
                <w:bCs/>
                <w:sz w:val="32"/>
                <w:szCs w:val="32"/>
              </w:rPr>
            </w:pPr>
          </w:p>
          <w:p w14:paraId="09E5A4E8" w14:textId="77777777" w:rsidR="00AA54F8" w:rsidRDefault="00AA54F8" w:rsidP="00086646">
            <w:pPr>
              <w:rPr>
                <w:rFonts w:cs="Arial"/>
                <w:bCs/>
                <w:sz w:val="32"/>
                <w:szCs w:val="32"/>
              </w:rPr>
            </w:pPr>
          </w:p>
          <w:p w14:paraId="3B5E7E8B" w14:textId="754C4450" w:rsidR="00F30FA9" w:rsidRPr="00C8763E" w:rsidRDefault="00F30FA9" w:rsidP="00086646">
            <w:pPr>
              <w:rPr>
                <w:rFonts w:cs="Arial"/>
                <w:bCs/>
                <w:sz w:val="32"/>
                <w:szCs w:val="32"/>
              </w:rPr>
            </w:pPr>
          </w:p>
        </w:tc>
        <w:tc>
          <w:tcPr>
            <w:tcW w:w="8854" w:type="dxa"/>
          </w:tcPr>
          <w:p w14:paraId="1F8D96C9" w14:textId="3E99BA11" w:rsidR="001F66FC" w:rsidRDefault="001F66FC" w:rsidP="00086646">
            <w:pPr>
              <w:rPr>
                <w:rFonts w:cs="Arial"/>
                <w:b/>
                <w:bCs/>
                <w:color w:val="000000" w:themeColor="text1"/>
                <w:sz w:val="32"/>
                <w:szCs w:val="32"/>
              </w:rPr>
            </w:pPr>
            <w:r w:rsidRPr="001F66FC">
              <w:rPr>
                <w:rFonts w:cs="Arial"/>
                <w:b/>
                <w:bCs/>
                <w:color w:val="000000" w:themeColor="text1"/>
                <w:sz w:val="32"/>
                <w:szCs w:val="32"/>
              </w:rPr>
              <w:t>Respect</w:t>
            </w:r>
          </w:p>
          <w:p w14:paraId="2A83F22C" w14:textId="77777777" w:rsidR="001F66FC" w:rsidRDefault="001F66FC" w:rsidP="00086646">
            <w:pPr>
              <w:rPr>
                <w:rFonts w:cs="Arial"/>
                <w:color w:val="000000" w:themeColor="text1"/>
                <w:sz w:val="32"/>
                <w:szCs w:val="32"/>
              </w:rPr>
            </w:pPr>
          </w:p>
          <w:p w14:paraId="6FD8C95F" w14:textId="77777777" w:rsidR="00A25E54" w:rsidRDefault="00EF0FD0" w:rsidP="00086646">
            <w:pPr>
              <w:rPr>
                <w:rFonts w:cs="Arial"/>
                <w:color w:val="000000" w:themeColor="text1"/>
                <w:sz w:val="32"/>
                <w:szCs w:val="32"/>
              </w:rPr>
            </w:pPr>
            <w:r w:rsidRPr="00B22C77">
              <w:rPr>
                <w:rFonts w:cs="Arial"/>
                <w:color w:val="000000" w:themeColor="text1"/>
                <w:sz w:val="32"/>
                <w:szCs w:val="32"/>
              </w:rPr>
              <w:t xml:space="preserve">Each person is respected and valued. </w:t>
            </w:r>
          </w:p>
          <w:p w14:paraId="5111B7F0" w14:textId="77777777" w:rsidR="00A25E54" w:rsidRDefault="00A25E54" w:rsidP="00086646">
            <w:pPr>
              <w:rPr>
                <w:rFonts w:cs="Arial"/>
                <w:color w:val="000000" w:themeColor="text1"/>
                <w:sz w:val="32"/>
                <w:szCs w:val="32"/>
              </w:rPr>
            </w:pPr>
          </w:p>
          <w:p w14:paraId="4684DDE9" w14:textId="380A3114" w:rsidR="002D7366" w:rsidRDefault="00EA5D9F" w:rsidP="00086646">
            <w:pPr>
              <w:rPr>
                <w:rFonts w:cs="Arial"/>
                <w:color w:val="000000" w:themeColor="text1"/>
                <w:sz w:val="32"/>
                <w:szCs w:val="32"/>
              </w:rPr>
            </w:pPr>
            <w:r w:rsidRPr="00B22C77">
              <w:rPr>
                <w:rFonts w:cs="Arial"/>
                <w:color w:val="000000" w:themeColor="text1"/>
                <w:sz w:val="32"/>
                <w:szCs w:val="32"/>
              </w:rPr>
              <w:t xml:space="preserve">There </w:t>
            </w:r>
            <w:r w:rsidR="00B35B35">
              <w:rPr>
                <w:rFonts w:cs="Arial"/>
                <w:color w:val="000000" w:themeColor="text1"/>
                <w:sz w:val="32"/>
                <w:szCs w:val="32"/>
              </w:rPr>
              <w:t>is clear</w:t>
            </w:r>
            <w:r w:rsidR="002D7366" w:rsidRPr="00B22C77">
              <w:rPr>
                <w:rFonts w:cs="Arial"/>
                <w:color w:val="000000" w:themeColor="text1"/>
                <w:sz w:val="32"/>
                <w:szCs w:val="32"/>
              </w:rPr>
              <w:t xml:space="preserve"> information </w:t>
            </w:r>
            <w:r w:rsidR="0058456E" w:rsidRPr="00B22C77">
              <w:rPr>
                <w:rFonts w:cs="Arial"/>
                <w:color w:val="000000" w:themeColor="text1"/>
                <w:sz w:val="32"/>
                <w:szCs w:val="32"/>
              </w:rPr>
              <w:t>about</w:t>
            </w:r>
            <w:r w:rsidR="002D7366" w:rsidRPr="00B22C77">
              <w:rPr>
                <w:rFonts w:cs="Arial"/>
                <w:color w:val="000000" w:themeColor="text1"/>
                <w:sz w:val="32"/>
                <w:szCs w:val="32"/>
              </w:rPr>
              <w:t>:</w:t>
            </w:r>
          </w:p>
          <w:p w14:paraId="62FA071A" w14:textId="77777777" w:rsidR="00A93D9B" w:rsidRPr="00B22C77" w:rsidRDefault="00A93D9B" w:rsidP="00086646">
            <w:pPr>
              <w:rPr>
                <w:rFonts w:cs="Arial"/>
                <w:color w:val="000000" w:themeColor="text1"/>
                <w:sz w:val="32"/>
                <w:szCs w:val="32"/>
              </w:rPr>
            </w:pPr>
          </w:p>
          <w:p w14:paraId="6A73C692" w14:textId="6F65000D" w:rsidR="002D7366" w:rsidRDefault="0058456E" w:rsidP="002D7366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B22C77">
              <w:rPr>
                <w:rFonts w:ascii="Arial" w:hAnsi="Arial" w:cs="Arial"/>
                <w:color w:val="000000" w:themeColor="text1"/>
                <w:sz w:val="32"/>
                <w:szCs w:val="32"/>
              </w:rPr>
              <w:t>Expenses</w:t>
            </w:r>
            <w:r w:rsidR="00AA4610" w:rsidRPr="00B22C77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and pay</w:t>
            </w:r>
            <w:r w:rsidR="00B22C77" w:rsidRPr="00B22C77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for being involved</w:t>
            </w:r>
            <w:r w:rsidR="00B22C77">
              <w:rPr>
                <w:rFonts w:ascii="Arial" w:hAnsi="Arial" w:cs="Arial"/>
                <w:color w:val="000000" w:themeColor="text1"/>
                <w:sz w:val="32"/>
                <w:szCs w:val="32"/>
              </w:rPr>
              <w:t>.</w:t>
            </w:r>
          </w:p>
          <w:p w14:paraId="332978C2" w14:textId="0C2163F1" w:rsidR="00F45983" w:rsidRPr="005222DC" w:rsidRDefault="00921547" w:rsidP="00086646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People understand </w:t>
            </w:r>
            <w:r w:rsidR="005222DC">
              <w:rPr>
                <w:rFonts w:ascii="Arial" w:hAnsi="Arial" w:cs="Arial"/>
                <w:color w:val="000000" w:themeColor="text1"/>
                <w:sz w:val="32"/>
                <w:szCs w:val="32"/>
              </w:rPr>
              <w:t>what they are</w:t>
            </w:r>
            <w:r w:rsidR="00C43CA3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being involved in and how this will be used</w:t>
            </w:r>
            <w:r w:rsidR="00040318">
              <w:rPr>
                <w:rFonts w:ascii="Arial" w:hAnsi="Arial" w:cs="Arial"/>
                <w:color w:val="000000" w:themeColor="text1"/>
                <w:sz w:val="32"/>
                <w:szCs w:val="32"/>
              </w:rPr>
              <w:t>.</w:t>
            </w:r>
          </w:p>
        </w:tc>
      </w:tr>
      <w:tr w:rsidR="006B26EA" w:rsidRPr="00C8763E" w14:paraId="5258F29B" w14:textId="77777777" w:rsidTr="00DD33AA">
        <w:tc>
          <w:tcPr>
            <w:tcW w:w="1908" w:type="dxa"/>
          </w:tcPr>
          <w:p w14:paraId="2D3E5B0B" w14:textId="77777777" w:rsidR="00EF0FD0" w:rsidRDefault="00044B0A" w:rsidP="00086646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7B0E04C2" wp14:editId="083BE264">
                  <wp:extent cx="1042670" cy="1030605"/>
                  <wp:effectExtent l="0" t="0" r="508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103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8C60C8F" w14:textId="77777777" w:rsidR="00AA54F8" w:rsidRDefault="00AA54F8" w:rsidP="00086646">
            <w:pPr>
              <w:rPr>
                <w:rFonts w:cs="Arial"/>
                <w:bCs/>
                <w:sz w:val="32"/>
                <w:szCs w:val="32"/>
              </w:rPr>
            </w:pPr>
          </w:p>
          <w:p w14:paraId="7420C985" w14:textId="77777777" w:rsidR="00AA54F8" w:rsidRDefault="00AA54F8" w:rsidP="00086646">
            <w:pPr>
              <w:rPr>
                <w:rFonts w:cs="Arial"/>
                <w:bCs/>
                <w:sz w:val="32"/>
                <w:szCs w:val="32"/>
              </w:rPr>
            </w:pPr>
          </w:p>
          <w:p w14:paraId="737801DD" w14:textId="73D95863" w:rsidR="00596B5B" w:rsidRPr="00C8763E" w:rsidRDefault="00596B5B" w:rsidP="00086646">
            <w:pPr>
              <w:rPr>
                <w:rFonts w:cs="Arial"/>
                <w:bCs/>
                <w:sz w:val="32"/>
                <w:szCs w:val="32"/>
              </w:rPr>
            </w:pPr>
          </w:p>
        </w:tc>
        <w:tc>
          <w:tcPr>
            <w:tcW w:w="8854" w:type="dxa"/>
          </w:tcPr>
          <w:p w14:paraId="04C68377" w14:textId="08C9B704" w:rsidR="00044B0A" w:rsidRDefault="00044B0A" w:rsidP="00086646">
            <w:pPr>
              <w:rPr>
                <w:rFonts w:cs="Arial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000000" w:themeColor="text1"/>
                <w:sz w:val="32"/>
                <w:szCs w:val="32"/>
              </w:rPr>
              <w:t>Diversity</w:t>
            </w:r>
          </w:p>
          <w:p w14:paraId="3D7ECD2D" w14:textId="77777777" w:rsidR="00044B0A" w:rsidRDefault="00044B0A" w:rsidP="00086646">
            <w:pPr>
              <w:rPr>
                <w:rFonts w:cs="Arial"/>
                <w:color w:val="000000" w:themeColor="text1"/>
                <w:sz w:val="32"/>
                <w:szCs w:val="32"/>
              </w:rPr>
            </w:pPr>
          </w:p>
          <w:p w14:paraId="5DEC6E86" w14:textId="54F8BEEA" w:rsidR="00EF0FD0" w:rsidRPr="00BA6008" w:rsidRDefault="00AA54F8" w:rsidP="00086646">
            <w:pPr>
              <w:rPr>
                <w:rFonts w:cs="Arial"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color w:val="000000" w:themeColor="text1"/>
                <w:sz w:val="32"/>
                <w:szCs w:val="32"/>
              </w:rPr>
              <w:t>Where p</w:t>
            </w:r>
            <w:r w:rsidR="004F7AA7" w:rsidRPr="004F7AA7">
              <w:rPr>
                <w:rFonts w:cs="Arial"/>
                <w:color w:val="000000" w:themeColor="text1"/>
                <w:sz w:val="32"/>
                <w:szCs w:val="32"/>
              </w:rPr>
              <w:t>eople</w:t>
            </w:r>
            <w:r>
              <w:rPr>
                <w:rFonts w:cs="Arial"/>
                <w:color w:val="000000" w:themeColor="text1"/>
                <w:sz w:val="32"/>
                <w:szCs w:val="32"/>
              </w:rPr>
              <w:t xml:space="preserve"> are</w:t>
            </w:r>
            <w:r w:rsidR="004F7AA7" w:rsidRPr="004F7AA7">
              <w:rPr>
                <w:rFonts w:cs="Arial"/>
                <w:color w:val="000000" w:themeColor="text1"/>
                <w:sz w:val="32"/>
                <w:szCs w:val="32"/>
              </w:rPr>
              <w:t xml:space="preserve"> brought together </w:t>
            </w:r>
            <w:r>
              <w:rPr>
                <w:rFonts w:cs="Arial"/>
                <w:color w:val="000000" w:themeColor="text1"/>
                <w:sz w:val="32"/>
                <w:szCs w:val="32"/>
              </w:rPr>
              <w:t xml:space="preserve">and </w:t>
            </w:r>
            <w:r w:rsidR="005222DC">
              <w:rPr>
                <w:rFonts w:cs="Arial"/>
                <w:color w:val="000000" w:themeColor="text1"/>
                <w:sz w:val="32"/>
                <w:szCs w:val="32"/>
              </w:rPr>
              <w:t xml:space="preserve">have </w:t>
            </w:r>
            <w:r w:rsidR="004F7AA7" w:rsidRPr="004F7AA7">
              <w:rPr>
                <w:rFonts w:cs="Arial"/>
                <w:color w:val="000000" w:themeColor="text1"/>
                <w:sz w:val="32"/>
                <w:szCs w:val="32"/>
              </w:rPr>
              <w:t>a range of di</w:t>
            </w:r>
            <w:r w:rsidR="004F7AA7">
              <w:rPr>
                <w:rFonts w:cs="Arial"/>
                <w:color w:val="000000" w:themeColor="text1"/>
                <w:sz w:val="32"/>
                <w:szCs w:val="32"/>
              </w:rPr>
              <w:t>ff</w:t>
            </w:r>
            <w:r w:rsidR="004F7AA7" w:rsidRPr="004F7AA7">
              <w:rPr>
                <w:rFonts w:cs="Arial"/>
                <w:color w:val="000000" w:themeColor="text1"/>
                <w:sz w:val="32"/>
                <w:szCs w:val="32"/>
              </w:rPr>
              <w:t xml:space="preserve">erent experiences, skills, and </w:t>
            </w:r>
            <w:r w:rsidR="005222DC">
              <w:rPr>
                <w:rFonts w:cs="Arial"/>
                <w:color w:val="000000" w:themeColor="text1"/>
                <w:sz w:val="32"/>
                <w:szCs w:val="32"/>
              </w:rPr>
              <w:t>views</w:t>
            </w:r>
            <w:r w:rsidR="00B659B1">
              <w:rPr>
                <w:rFonts w:cs="Arial"/>
                <w:color w:val="000000" w:themeColor="text1"/>
                <w:sz w:val="32"/>
                <w:szCs w:val="32"/>
              </w:rPr>
              <w:t xml:space="preserve"> that will help to find solutions to problems.</w:t>
            </w:r>
            <w:r w:rsidR="004F7AA7" w:rsidRPr="004F7AA7">
              <w:rPr>
                <w:rFonts w:cs="Arial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6B26EA" w:rsidRPr="00C8763E" w14:paraId="042FB4D7" w14:textId="77777777" w:rsidTr="00DD33AA">
        <w:tc>
          <w:tcPr>
            <w:tcW w:w="1908" w:type="dxa"/>
          </w:tcPr>
          <w:p w14:paraId="6A9511D0" w14:textId="77777777" w:rsidR="00206388" w:rsidRDefault="006A6CCB" w:rsidP="00086646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4B6BDA48" wp14:editId="588AE1EE">
                  <wp:extent cx="1017905" cy="969645"/>
                  <wp:effectExtent l="0" t="0" r="0" b="190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940C973" w14:textId="77777777" w:rsidR="00596B5B" w:rsidRDefault="00596B5B" w:rsidP="00086646">
            <w:pPr>
              <w:rPr>
                <w:rFonts w:cs="Arial"/>
                <w:bCs/>
                <w:sz w:val="32"/>
                <w:szCs w:val="32"/>
              </w:rPr>
            </w:pPr>
          </w:p>
          <w:p w14:paraId="6EDA81CB" w14:textId="7D5ECF39" w:rsidR="00977585" w:rsidRPr="00C8763E" w:rsidRDefault="00977585" w:rsidP="00086646">
            <w:pPr>
              <w:rPr>
                <w:rFonts w:cs="Arial"/>
                <w:bCs/>
                <w:sz w:val="32"/>
                <w:szCs w:val="32"/>
              </w:rPr>
            </w:pPr>
          </w:p>
        </w:tc>
        <w:tc>
          <w:tcPr>
            <w:tcW w:w="8854" w:type="dxa"/>
          </w:tcPr>
          <w:p w14:paraId="4FB23F35" w14:textId="0400D52E" w:rsidR="00206388" w:rsidRPr="00CF4ABC" w:rsidRDefault="00AA3409" w:rsidP="00086646">
            <w:pPr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 w:rsidRPr="00CF4ABC"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 xml:space="preserve">How </w:t>
            </w:r>
            <w:r w:rsidR="0017503E" w:rsidRPr="00CF4ABC"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will our co-production plan</w:t>
            </w:r>
            <w:r w:rsidR="00F30FA9"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 xml:space="preserve"> </w:t>
            </w:r>
            <w:r w:rsidR="00977585"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work</w:t>
            </w:r>
            <w:r w:rsidRPr="00CF4ABC"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?</w:t>
            </w:r>
          </w:p>
        </w:tc>
      </w:tr>
      <w:tr w:rsidR="006B26EA" w:rsidRPr="00C8763E" w14:paraId="19DA8A53" w14:textId="77777777" w:rsidTr="00DD33AA">
        <w:tc>
          <w:tcPr>
            <w:tcW w:w="1908" w:type="dxa"/>
          </w:tcPr>
          <w:p w14:paraId="3E5FD442" w14:textId="77777777" w:rsidR="008814C8" w:rsidRDefault="007637C1" w:rsidP="00086646">
            <w:pPr>
              <w:rPr>
                <w:rFonts w:cs="Arial"/>
                <w:bCs/>
                <w:sz w:val="32"/>
                <w:szCs w:val="32"/>
              </w:rPr>
            </w:pPr>
            <w:r w:rsidRPr="007637C1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2C3E32F0" wp14:editId="7F5609D2">
                  <wp:extent cx="922807" cy="850900"/>
                  <wp:effectExtent l="0" t="0" r="0" b="635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984" cy="855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645E1F" w14:textId="48D21441" w:rsidR="00977585" w:rsidRPr="00C8763E" w:rsidRDefault="00977585" w:rsidP="00086646">
            <w:pPr>
              <w:rPr>
                <w:rFonts w:cs="Arial"/>
                <w:bCs/>
                <w:sz w:val="32"/>
                <w:szCs w:val="32"/>
              </w:rPr>
            </w:pPr>
          </w:p>
        </w:tc>
        <w:tc>
          <w:tcPr>
            <w:tcW w:w="8854" w:type="dxa"/>
          </w:tcPr>
          <w:p w14:paraId="1A7BC8FE" w14:textId="741E9BDC" w:rsidR="008814C8" w:rsidRPr="008B0345" w:rsidRDefault="00930567" w:rsidP="00086646">
            <w:pPr>
              <w:rPr>
                <w:rFonts w:cs="Arial"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color w:val="000000" w:themeColor="text1"/>
                <w:sz w:val="32"/>
                <w:szCs w:val="32"/>
              </w:rPr>
              <w:t xml:space="preserve">There are </w:t>
            </w:r>
            <w:r w:rsidR="003C7C62">
              <w:rPr>
                <w:rFonts w:cs="Arial"/>
                <w:color w:val="000000" w:themeColor="text1"/>
                <w:sz w:val="32"/>
                <w:szCs w:val="32"/>
              </w:rPr>
              <w:t xml:space="preserve">the </w:t>
            </w:r>
            <w:r>
              <w:rPr>
                <w:rFonts w:cs="Arial"/>
                <w:color w:val="000000" w:themeColor="text1"/>
                <w:sz w:val="32"/>
                <w:szCs w:val="32"/>
              </w:rPr>
              <w:t xml:space="preserve">steps that we need to take </w:t>
            </w:r>
            <w:r w:rsidR="003C7C62">
              <w:rPr>
                <w:rFonts w:cs="Arial"/>
                <w:color w:val="000000" w:themeColor="text1"/>
                <w:sz w:val="32"/>
                <w:szCs w:val="32"/>
              </w:rPr>
              <w:t xml:space="preserve">to work in </w:t>
            </w:r>
            <w:r>
              <w:rPr>
                <w:rFonts w:cs="Arial"/>
                <w:color w:val="000000" w:themeColor="text1"/>
                <w:sz w:val="32"/>
                <w:szCs w:val="32"/>
              </w:rPr>
              <w:t>a co-productive way</w:t>
            </w:r>
            <w:r w:rsidR="004546C6">
              <w:rPr>
                <w:rFonts w:cs="Arial"/>
                <w:color w:val="000000" w:themeColor="text1"/>
                <w:sz w:val="32"/>
                <w:szCs w:val="32"/>
              </w:rPr>
              <w:t>.</w:t>
            </w:r>
          </w:p>
        </w:tc>
      </w:tr>
      <w:tr w:rsidR="006B26EA" w:rsidRPr="00C8763E" w14:paraId="6168BFC8" w14:textId="77777777" w:rsidTr="00DD33AA">
        <w:tc>
          <w:tcPr>
            <w:tcW w:w="1908" w:type="dxa"/>
          </w:tcPr>
          <w:p w14:paraId="2F894B6B" w14:textId="3344F2B4" w:rsidR="004546C6" w:rsidRPr="00C8763E" w:rsidRDefault="00554933" w:rsidP="00086646">
            <w:pPr>
              <w:rPr>
                <w:rFonts w:cs="Arial"/>
                <w:bCs/>
                <w:sz w:val="32"/>
                <w:szCs w:val="32"/>
              </w:rPr>
            </w:pPr>
            <w:r w:rsidRPr="00554933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618C45CC" wp14:editId="7DA80E99">
                  <wp:extent cx="850900" cy="850900"/>
                  <wp:effectExtent l="0" t="0" r="6350" b="635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4" w:type="dxa"/>
          </w:tcPr>
          <w:p w14:paraId="411F1B57" w14:textId="59A4B84E" w:rsidR="004546C6" w:rsidRDefault="00155448" w:rsidP="00086646">
            <w:pPr>
              <w:rPr>
                <w:rFonts w:cs="Arial"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color w:val="000000" w:themeColor="text1"/>
                <w:sz w:val="32"/>
                <w:szCs w:val="32"/>
              </w:rPr>
              <w:t>To help people to understand th</w:t>
            </w:r>
            <w:r w:rsidR="00F70300">
              <w:rPr>
                <w:rFonts w:cs="Arial"/>
                <w:color w:val="000000" w:themeColor="text1"/>
                <w:sz w:val="32"/>
                <w:szCs w:val="32"/>
              </w:rPr>
              <w:t>ese steps</w:t>
            </w:r>
            <w:r>
              <w:rPr>
                <w:rFonts w:cs="Arial"/>
                <w:color w:val="000000" w:themeColor="text1"/>
                <w:sz w:val="32"/>
                <w:szCs w:val="32"/>
              </w:rPr>
              <w:t xml:space="preserve"> we use the </w:t>
            </w:r>
            <w:r w:rsidR="00137479" w:rsidRPr="00F30FA9">
              <w:rPr>
                <w:rFonts w:cs="Arial"/>
                <w:b/>
                <w:bCs/>
                <w:color w:val="000000" w:themeColor="text1"/>
                <w:sz w:val="32"/>
                <w:szCs w:val="32"/>
              </w:rPr>
              <w:t>‘Ladder of Participation’</w:t>
            </w:r>
            <w:r w:rsidR="00137479">
              <w:rPr>
                <w:rFonts w:cs="Arial"/>
                <w:color w:val="000000" w:themeColor="text1"/>
                <w:sz w:val="32"/>
                <w:szCs w:val="32"/>
              </w:rPr>
              <w:t xml:space="preserve"> </w:t>
            </w:r>
            <w:r w:rsidR="008A23B6">
              <w:rPr>
                <w:rFonts w:cs="Arial"/>
                <w:color w:val="000000" w:themeColor="text1"/>
                <w:sz w:val="32"/>
                <w:szCs w:val="32"/>
              </w:rPr>
              <w:t>it</w:t>
            </w:r>
            <w:r w:rsidR="000F64E0">
              <w:rPr>
                <w:rFonts w:cs="Arial"/>
                <w:color w:val="000000" w:themeColor="text1"/>
                <w:sz w:val="32"/>
                <w:szCs w:val="32"/>
              </w:rPr>
              <w:t xml:space="preserve"> show</w:t>
            </w:r>
            <w:r w:rsidR="008A23B6">
              <w:rPr>
                <w:rFonts w:cs="Arial"/>
                <w:color w:val="000000" w:themeColor="text1"/>
                <w:sz w:val="32"/>
                <w:szCs w:val="32"/>
              </w:rPr>
              <w:t>s</w:t>
            </w:r>
            <w:r w:rsidR="000F64E0">
              <w:rPr>
                <w:rFonts w:cs="Arial"/>
                <w:color w:val="000000" w:themeColor="text1"/>
                <w:sz w:val="32"/>
                <w:szCs w:val="32"/>
              </w:rPr>
              <w:t xml:space="preserve"> the different </w:t>
            </w:r>
            <w:r w:rsidR="00F70300">
              <w:rPr>
                <w:rFonts w:cs="Arial"/>
                <w:color w:val="000000" w:themeColor="text1"/>
                <w:sz w:val="32"/>
                <w:szCs w:val="32"/>
              </w:rPr>
              <w:t>things we need to do</w:t>
            </w:r>
            <w:r w:rsidR="007637C1">
              <w:rPr>
                <w:rFonts w:cs="Arial"/>
                <w:color w:val="000000" w:themeColor="text1"/>
                <w:sz w:val="32"/>
                <w:szCs w:val="32"/>
              </w:rPr>
              <w:t>.</w:t>
            </w:r>
          </w:p>
        </w:tc>
      </w:tr>
      <w:tr w:rsidR="00554933" w:rsidRPr="00C8763E" w14:paraId="06C02693" w14:textId="77777777" w:rsidTr="00DD33AA">
        <w:tc>
          <w:tcPr>
            <w:tcW w:w="1908" w:type="dxa"/>
          </w:tcPr>
          <w:p w14:paraId="4A755256" w14:textId="492A6CFC" w:rsidR="00554933" w:rsidRPr="00554933" w:rsidRDefault="000A4C72" w:rsidP="000A4C72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  <w:r w:rsidRPr="000A4C72">
              <w:rPr>
                <w:rFonts w:cs="Arial"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6759289E" wp14:editId="02983EFB">
                  <wp:extent cx="574810" cy="127635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35" cy="1281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4" w:type="dxa"/>
          </w:tcPr>
          <w:p w14:paraId="11E4849D" w14:textId="2CEFD186" w:rsidR="00554933" w:rsidRDefault="00554933" w:rsidP="00086646">
            <w:pPr>
              <w:rPr>
                <w:rFonts w:cs="Arial"/>
                <w:color w:val="000000" w:themeColor="text1"/>
                <w:sz w:val="32"/>
                <w:szCs w:val="32"/>
              </w:rPr>
            </w:pPr>
            <w:r>
              <w:rPr>
                <w:rFonts w:cs="Arial"/>
                <w:color w:val="000000" w:themeColor="text1"/>
                <w:sz w:val="32"/>
                <w:szCs w:val="32"/>
              </w:rPr>
              <w:t xml:space="preserve">Each step shows </w:t>
            </w:r>
            <w:r w:rsidR="00B346C0">
              <w:rPr>
                <w:rFonts w:cs="Arial"/>
                <w:color w:val="000000" w:themeColor="text1"/>
                <w:sz w:val="32"/>
                <w:szCs w:val="32"/>
              </w:rPr>
              <w:t xml:space="preserve">the different ways we can work with people. </w:t>
            </w:r>
            <w:r w:rsidR="00E53EC0">
              <w:rPr>
                <w:rFonts w:cs="Arial"/>
                <w:color w:val="000000" w:themeColor="text1"/>
                <w:sz w:val="32"/>
                <w:szCs w:val="32"/>
              </w:rPr>
              <w:t>Co-production is at the top</w:t>
            </w:r>
            <w:r w:rsidR="00DD33AA">
              <w:rPr>
                <w:rFonts w:cs="Arial"/>
                <w:color w:val="000000" w:themeColor="text1"/>
                <w:sz w:val="32"/>
                <w:szCs w:val="32"/>
              </w:rPr>
              <w:t xml:space="preserve"> and is the way we should aim to involve people</w:t>
            </w:r>
            <w:r w:rsidR="007725C4">
              <w:rPr>
                <w:rFonts w:cs="Arial"/>
                <w:color w:val="000000" w:themeColor="text1"/>
                <w:sz w:val="32"/>
                <w:szCs w:val="32"/>
              </w:rPr>
              <w:t>.</w:t>
            </w:r>
          </w:p>
        </w:tc>
      </w:tr>
    </w:tbl>
    <w:p w14:paraId="693F02CD" w14:textId="73B4A736" w:rsidR="00147513" w:rsidRDefault="00147513" w:rsidP="00086646">
      <w:pPr>
        <w:rPr>
          <w:rFonts w:cs="Arial"/>
          <w:b/>
          <w:sz w:val="32"/>
          <w:szCs w:val="32"/>
        </w:rPr>
      </w:pPr>
    </w:p>
    <w:p w14:paraId="747FA4FF" w14:textId="5FE9B782" w:rsidR="008A23B6" w:rsidRDefault="008A23B6" w:rsidP="00086646">
      <w:pPr>
        <w:rPr>
          <w:rFonts w:cs="Arial"/>
          <w:b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2"/>
      </w:tblGrid>
      <w:tr w:rsidR="00A77F19" w14:paraId="31CA7FD6" w14:textId="77777777" w:rsidTr="00F30FA9">
        <w:tc>
          <w:tcPr>
            <w:tcW w:w="10762" w:type="dxa"/>
          </w:tcPr>
          <w:p w14:paraId="06F64BE7" w14:textId="1CD92F7E" w:rsidR="00A77F19" w:rsidRDefault="00A77F19" w:rsidP="00086646">
            <w:pPr>
              <w:rPr>
                <w:rFonts w:cs="Arial"/>
                <w:b/>
                <w:sz w:val="32"/>
                <w:szCs w:val="32"/>
              </w:rPr>
            </w:pPr>
            <w:r w:rsidRPr="00A77F19">
              <w:rPr>
                <w:rFonts w:cs="Arial"/>
                <w:b/>
                <w:noProof/>
                <w:sz w:val="32"/>
                <w:szCs w:val="32"/>
              </w:rPr>
              <w:drawing>
                <wp:inline distT="0" distB="0" distL="0" distR="0" wp14:anchorId="764EB8C2" wp14:editId="181C9DAA">
                  <wp:extent cx="6840220" cy="40100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220" cy="401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31CD38" w14:textId="1BC11619" w:rsidR="008A23B6" w:rsidRDefault="008A23B6" w:rsidP="00086646">
      <w:pPr>
        <w:rPr>
          <w:rFonts w:cs="Arial"/>
          <w:b/>
          <w:sz w:val="32"/>
          <w:szCs w:val="32"/>
        </w:rPr>
      </w:pPr>
    </w:p>
    <w:p w14:paraId="59798370" w14:textId="2E78197E" w:rsidR="0001349A" w:rsidRDefault="0001349A" w:rsidP="00086646">
      <w:pPr>
        <w:rPr>
          <w:rFonts w:cs="Arial"/>
          <w:b/>
          <w:sz w:val="32"/>
          <w:szCs w:val="32"/>
        </w:rPr>
      </w:pPr>
    </w:p>
    <w:p w14:paraId="5076BD6E" w14:textId="25B4CE7E" w:rsidR="0001349A" w:rsidRDefault="0001349A" w:rsidP="00086646">
      <w:pPr>
        <w:rPr>
          <w:rFonts w:cs="Arial"/>
          <w:b/>
          <w:sz w:val="32"/>
          <w:szCs w:val="32"/>
        </w:rPr>
      </w:pPr>
    </w:p>
    <w:p w14:paraId="2462912B" w14:textId="77777777" w:rsidR="000A4C72" w:rsidRDefault="000A4C72" w:rsidP="00086646">
      <w:pPr>
        <w:rPr>
          <w:rFonts w:cs="Arial"/>
          <w:b/>
          <w:sz w:val="32"/>
          <w:szCs w:val="32"/>
        </w:rPr>
      </w:pPr>
    </w:p>
    <w:p w14:paraId="2ADB5D23" w14:textId="77777777" w:rsidR="0001349A" w:rsidRDefault="0001349A" w:rsidP="00086646">
      <w:pPr>
        <w:rPr>
          <w:rFonts w:cs="Arial"/>
          <w:b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8924"/>
      </w:tblGrid>
      <w:tr w:rsidR="0001349A" w14:paraId="40B9342A" w14:textId="77777777" w:rsidTr="00F30FA9">
        <w:tc>
          <w:tcPr>
            <w:tcW w:w="1838" w:type="dxa"/>
          </w:tcPr>
          <w:p w14:paraId="4372E4EE" w14:textId="77777777" w:rsidR="0001349A" w:rsidRDefault="00FA273D" w:rsidP="00086646">
            <w:pPr>
              <w:rPr>
                <w:rFonts w:cs="Arial"/>
                <w:b/>
                <w:sz w:val="32"/>
                <w:szCs w:val="32"/>
              </w:rPr>
            </w:pPr>
            <w:r w:rsidRPr="00FA273D">
              <w:rPr>
                <w:rFonts w:cs="Arial"/>
                <w:b/>
                <w:noProof/>
                <w:sz w:val="32"/>
                <w:szCs w:val="32"/>
              </w:rPr>
              <w:drawing>
                <wp:inline distT="0" distB="0" distL="0" distR="0" wp14:anchorId="5CAF5A2A" wp14:editId="043793DC">
                  <wp:extent cx="889628" cy="948690"/>
                  <wp:effectExtent l="0" t="0" r="635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950" cy="956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F92510" w14:textId="632FFFBD" w:rsidR="00FA273D" w:rsidRDefault="00FA273D" w:rsidP="00086646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8924" w:type="dxa"/>
          </w:tcPr>
          <w:p w14:paraId="4A4B10A6" w14:textId="77777777" w:rsidR="0001349A" w:rsidRPr="0001349A" w:rsidRDefault="0001349A" w:rsidP="0001349A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01349A">
              <w:rPr>
                <w:rFonts w:cs="Arial"/>
                <w:b/>
                <w:bCs/>
                <w:sz w:val="36"/>
                <w:szCs w:val="36"/>
              </w:rPr>
              <w:t xml:space="preserve">How will we start to do things differently?  </w:t>
            </w:r>
          </w:p>
          <w:p w14:paraId="2843FC18" w14:textId="77777777" w:rsidR="0001349A" w:rsidRDefault="0001349A" w:rsidP="00D439F3">
            <w:pPr>
              <w:rPr>
                <w:rFonts w:cs="Arial"/>
                <w:sz w:val="36"/>
                <w:szCs w:val="36"/>
              </w:rPr>
            </w:pPr>
          </w:p>
          <w:p w14:paraId="520FBC57" w14:textId="5901075B" w:rsidR="00F30FA9" w:rsidRPr="00F30FA9" w:rsidRDefault="00453E8A" w:rsidP="00D439F3">
            <w:pPr>
              <w:rPr>
                <w:rFonts w:cs="Arial"/>
                <w:sz w:val="36"/>
                <w:szCs w:val="36"/>
              </w:rPr>
            </w:pPr>
            <w:r w:rsidRPr="0017503E">
              <w:rPr>
                <w:rFonts w:cs="Arial"/>
                <w:sz w:val="32"/>
                <w:szCs w:val="32"/>
              </w:rPr>
              <w:t>We have used a picture that shows how different areas of work fit together like cog wheels.</w:t>
            </w:r>
            <w:r w:rsidR="00D955A5" w:rsidRPr="0017503E">
              <w:rPr>
                <w:rFonts w:cs="Arial"/>
                <w:sz w:val="32"/>
                <w:szCs w:val="32"/>
              </w:rPr>
              <w:t xml:space="preserve"> </w:t>
            </w:r>
          </w:p>
        </w:tc>
      </w:tr>
      <w:tr w:rsidR="00872675" w14:paraId="11DB75A9" w14:textId="77777777" w:rsidTr="00F30FA9">
        <w:tc>
          <w:tcPr>
            <w:tcW w:w="1838" w:type="dxa"/>
          </w:tcPr>
          <w:p w14:paraId="37810561" w14:textId="1FD05DDA" w:rsidR="00872675" w:rsidRDefault="00AB50ED" w:rsidP="00086646">
            <w:pPr>
              <w:rPr>
                <w:rFonts w:cs="Arial"/>
                <w:b/>
                <w:sz w:val="32"/>
                <w:szCs w:val="32"/>
              </w:rPr>
            </w:pPr>
            <w:r w:rsidRPr="00AB50ED">
              <w:rPr>
                <w:rFonts w:cs="Arial"/>
                <w:b/>
                <w:noProof/>
                <w:sz w:val="32"/>
                <w:szCs w:val="32"/>
              </w:rPr>
              <w:drawing>
                <wp:inline distT="0" distB="0" distL="0" distR="0" wp14:anchorId="481C984A" wp14:editId="2C53A43C">
                  <wp:extent cx="990600" cy="9906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4" w:type="dxa"/>
          </w:tcPr>
          <w:p w14:paraId="27E1DDB4" w14:textId="598B3F13" w:rsidR="00D439F3" w:rsidRDefault="00D439F3" w:rsidP="00D439F3">
            <w:pPr>
              <w:rPr>
                <w:rFonts w:cs="Arial"/>
                <w:bCs/>
                <w:sz w:val="32"/>
                <w:szCs w:val="32"/>
              </w:rPr>
            </w:pPr>
            <w:r w:rsidRPr="00D439F3">
              <w:rPr>
                <w:rFonts w:cs="Arial"/>
                <w:bCs/>
                <w:sz w:val="32"/>
                <w:szCs w:val="32"/>
              </w:rPr>
              <w:t>Each cog</w:t>
            </w:r>
            <w:r w:rsidR="00453E8A">
              <w:rPr>
                <w:rFonts w:cs="Arial"/>
                <w:bCs/>
                <w:sz w:val="32"/>
                <w:szCs w:val="32"/>
              </w:rPr>
              <w:t xml:space="preserve"> wheel</w:t>
            </w:r>
            <w:r w:rsidRPr="00D439F3">
              <w:rPr>
                <w:rFonts w:cs="Arial"/>
                <w:bCs/>
                <w:sz w:val="32"/>
                <w:szCs w:val="32"/>
              </w:rPr>
              <w:t xml:space="preserve"> </w:t>
            </w:r>
            <w:r w:rsidR="00747C34">
              <w:rPr>
                <w:rFonts w:cs="Arial"/>
                <w:bCs/>
                <w:sz w:val="32"/>
                <w:szCs w:val="32"/>
              </w:rPr>
              <w:t xml:space="preserve">shows you </w:t>
            </w:r>
            <w:r w:rsidR="00EF18E5">
              <w:rPr>
                <w:rFonts w:cs="Arial"/>
                <w:bCs/>
                <w:sz w:val="32"/>
                <w:szCs w:val="32"/>
              </w:rPr>
              <w:t>the groups</w:t>
            </w:r>
            <w:r w:rsidR="000A4C72">
              <w:rPr>
                <w:rFonts w:cs="Arial"/>
                <w:bCs/>
                <w:sz w:val="32"/>
                <w:szCs w:val="32"/>
              </w:rPr>
              <w:t xml:space="preserve"> of people</w:t>
            </w:r>
            <w:r w:rsidR="002203A4">
              <w:rPr>
                <w:rFonts w:cs="Arial"/>
                <w:bCs/>
                <w:sz w:val="32"/>
                <w:szCs w:val="32"/>
              </w:rPr>
              <w:t xml:space="preserve"> we must include</w:t>
            </w:r>
            <w:r w:rsidR="00BA1ADD">
              <w:rPr>
                <w:rFonts w:cs="Arial"/>
                <w:bCs/>
                <w:sz w:val="32"/>
                <w:szCs w:val="32"/>
              </w:rPr>
              <w:t>.</w:t>
            </w:r>
            <w:r w:rsidRPr="00D439F3">
              <w:rPr>
                <w:rFonts w:cs="Arial"/>
                <w:bCs/>
                <w:sz w:val="32"/>
                <w:szCs w:val="32"/>
              </w:rPr>
              <w:t xml:space="preserve"> </w:t>
            </w:r>
          </w:p>
          <w:p w14:paraId="281F3F79" w14:textId="51D2D1FC" w:rsidR="001E1AB5" w:rsidRDefault="001E1AB5" w:rsidP="00D439F3">
            <w:pPr>
              <w:rPr>
                <w:rFonts w:cs="Arial"/>
                <w:bCs/>
                <w:sz w:val="32"/>
                <w:szCs w:val="32"/>
              </w:rPr>
            </w:pPr>
          </w:p>
          <w:p w14:paraId="6BB8211E" w14:textId="1F7F1994" w:rsidR="00872675" w:rsidRDefault="00BA1ADD" w:rsidP="00086646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 xml:space="preserve">All </w:t>
            </w:r>
            <w:r w:rsidR="00DD7386">
              <w:rPr>
                <w:rFonts w:cs="Arial"/>
                <w:bCs/>
                <w:sz w:val="32"/>
                <w:szCs w:val="32"/>
              </w:rPr>
              <w:t xml:space="preserve">the </w:t>
            </w:r>
            <w:r w:rsidR="00030BEA">
              <w:rPr>
                <w:rFonts w:cs="Arial"/>
                <w:bCs/>
                <w:sz w:val="32"/>
                <w:szCs w:val="32"/>
              </w:rPr>
              <w:t xml:space="preserve">cogs are joined </w:t>
            </w:r>
            <w:r w:rsidR="002203A4">
              <w:rPr>
                <w:rFonts w:cs="Arial"/>
                <w:bCs/>
                <w:sz w:val="32"/>
                <w:szCs w:val="32"/>
              </w:rPr>
              <w:t xml:space="preserve">to </w:t>
            </w:r>
            <w:r w:rsidR="002E220B">
              <w:rPr>
                <w:rFonts w:cs="Arial"/>
                <w:bCs/>
                <w:sz w:val="32"/>
                <w:szCs w:val="32"/>
              </w:rPr>
              <w:t>show how we must all work together</w:t>
            </w:r>
            <w:r w:rsidR="0017503E">
              <w:rPr>
                <w:rFonts w:cs="Arial"/>
                <w:bCs/>
                <w:sz w:val="32"/>
                <w:szCs w:val="32"/>
              </w:rPr>
              <w:t>.</w:t>
            </w:r>
          </w:p>
        </w:tc>
      </w:tr>
    </w:tbl>
    <w:p w14:paraId="1A57D402" w14:textId="77777777" w:rsidR="003067BE" w:rsidRDefault="003067BE" w:rsidP="00086646">
      <w:pPr>
        <w:rPr>
          <w:rFonts w:cs="Arial"/>
          <w:b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2"/>
      </w:tblGrid>
      <w:tr w:rsidR="003F3B55" w14:paraId="4A60E5E6" w14:textId="77777777" w:rsidTr="00DB11F3">
        <w:tc>
          <w:tcPr>
            <w:tcW w:w="10762" w:type="dxa"/>
          </w:tcPr>
          <w:p w14:paraId="41D603E9" w14:textId="2D4DD95E" w:rsidR="003F3B55" w:rsidRDefault="00372777" w:rsidP="00086646">
            <w:pPr>
              <w:rPr>
                <w:rFonts w:cs="Arial"/>
                <w:b/>
                <w:sz w:val="32"/>
                <w:szCs w:val="32"/>
              </w:rPr>
            </w:pPr>
            <w:r w:rsidRPr="00372777">
              <w:rPr>
                <w:rFonts w:cs="Arial"/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7821BFBF" wp14:editId="67226371">
                  <wp:extent cx="6800850" cy="3937000"/>
                  <wp:effectExtent l="0" t="0" r="0" b="635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0" cy="393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81A827" w14:textId="216931D0" w:rsidR="003F3B55" w:rsidRDefault="003F3B55" w:rsidP="00086646">
      <w:pPr>
        <w:rPr>
          <w:rFonts w:cs="Arial"/>
          <w:b/>
          <w:sz w:val="32"/>
          <w:szCs w:val="32"/>
        </w:rPr>
      </w:pPr>
    </w:p>
    <w:p w14:paraId="4677351C" w14:textId="77777777" w:rsidR="003F3B55" w:rsidRDefault="003F3B55" w:rsidP="00086646">
      <w:pPr>
        <w:rPr>
          <w:rFonts w:cs="Arial"/>
          <w:b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0"/>
        <w:gridCol w:w="8762"/>
      </w:tblGrid>
      <w:tr w:rsidR="001908E2" w14:paraId="53BCFB7A" w14:textId="77777777" w:rsidTr="00E17FC8">
        <w:tc>
          <w:tcPr>
            <w:tcW w:w="2000" w:type="dxa"/>
          </w:tcPr>
          <w:p w14:paraId="08AC02D0" w14:textId="77777777" w:rsidR="0022210C" w:rsidRDefault="00E17FC8" w:rsidP="00086646">
            <w:pPr>
              <w:rPr>
                <w:rFonts w:cs="Arial"/>
                <w:b/>
                <w:noProof/>
                <w:sz w:val="32"/>
                <w:szCs w:val="32"/>
              </w:rPr>
            </w:pPr>
            <w:r w:rsidRPr="00E17FC8">
              <w:rPr>
                <w:rFonts w:cs="Arial"/>
                <w:b/>
                <w:noProof/>
                <w:sz w:val="32"/>
                <w:szCs w:val="32"/>
              </w:rPr>
              <w:drawing>
                <wp:inline distT="0" distB="0" distL="0" distR="0" wp14:anchorId="742AEE01" wp14:editId="040E04BB">
                  <wp:extent cx="1079500" cy="809625"/>
                  <wp:effectExtent l="0" t="0" r="6350" b="952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659" cy="811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973550" w14:textId="77777777" w:rsidR="00E17FC8" w:rsidRDefault="00E17FC8" w:rsidP="00086646">
            <w:pPr>
              <w:rPr>
                <w:rFonts w:cs="Arial"/>
                <w:b/>
                <w:noProof/>
                <w:sz w:val="32"/>
                <w:szCs w:val="32"/>
              </w:rPr>
            </w:pPr>
          </w:p>
          <w:p w14:paraId="74779251" w14:textId="7A30B4DB" w:rsidR="00E17FC8" w:rsidRDefault="00E17FC8" w:rsidP="00086646">
            <w:pPr>
              <w:rPr>
                <w:rFonts w:cs="Arial"/>
                <w:b/>
                <w:noProof/>
                <w:sz w:val="32"/>
                <w:szCs w:val="32"/>
              </w:rPr>
            </w:pPr>
          </w:p>
        </w:tc>
        <w:tc>
          <w:tcPr>
            <w:tcW w:w="8762" w:type="dxa"/>
          </w:tcPr>
          <w:p w14:paraId="2A352444" w14:textId="19EEF657" w:rsidR="0022210C" w:rsidRPr="006B5D42" w:rsidRDefault="006B5D42" w:rsidP="00086646">
            <w:pPr>
              <w:rPr>
                <w:rFonts w:cs="Arial"/>
                <w:b/>
                <w:sz w:val="36"/>
                <w:szCs w:val="36"/>
              </w:rPr>
            </w:pPr>
            <w:r w:rsidRPr="006B5D42">
              <w:rPr>
                <w:rFonts w:cs="Arial"/>
                <w:b/>
                <w:sz w:val="36"/>
                <w:szCs w:val="36"/>
              </w:rPr>
              <w:t>What each area is about</w:t>
            </w:r>
            <w:r w:rsidR="0017503E">
              <w:rPr>
                <w:rFonts w:cs="Arial"/>
                <w:b/>
                <w:sz w:val="36"/>
                <w:szCs w:val="36"/>
              </w:rPr>
              <w:t>.</w:t>
            </w:r>
          </w:p>
        </w:tc>
      </w:tr>
      <w:tr w:rsidR="001908E2" w14:paraId="72CBDF54" w14:textId="77777777" w:rsidTr="00E17FC8">
        <w:tc>
          <w:tcPr>
            <w:tcW w:w="2000" w:type="dxa"/>
          </w:tcPr>
          <w:p w14:paraId="45A8DCF0" w14:textId="77777777" w:rsidR="00A77F19" w:rsidRDefault="006C28A0" w:rsidP="00086646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noProof/>
                <w:sz w:val="32"/>
                <w:szCs w:val="32"/>
              </w:rPr>
              <w:drawing>
                <wp:inline distT="0" distB="0" distL="0" distR="0" wp14:anchorId="01539AFD" wp14:editId="40042EE1">
                  <wp:extent cx="912361" cy="762000"/>
                  <wp:effectExtent l="0" t="0" r="254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668" cy="7689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2AEA9FE" w14:textId="49F48BED" w:rsidR="00E17FC8" w:rsidRDefault="00E17FC8" w:rsidP="00086646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8762" w:type="dxa"/>
          </w:tcPr>
          <w:p w14:paraId="41BC606C" w14:textId="75A1240E" w:rsidR="00A77F19" w:rsidRPr="00AC0CFC" w:rsidRDefault="00AC0CFC" w:rsidP="00086646">
            <w:pPr>
              <w:rPr>
                <w:rFonts w:cs="Arial"/>
                <w:b/>
                <w:sz w:val="32"/>
                <w:szCs w:val="32"/>
              </w:rPr>
            </w:pPr>
            <w:r w:rsidRPr="00E17FC8">
              <w:rPr>
                <w:rFonts w:cs="Arial"/>
                <w:b/>
                <w:sz w:val="36"/>
                <w:szCs w:val="36"/>
              </w:rPr>
              <w:t>Listening Space</w:t>
            </w:r>
            <w:r w:rsidR="009B7ACB" w:rsidRPr="00E17FC8">
              <w:rPr>
                <w:rFonts w:cs="Arial"/>
                <w:b/>
                <w:sz w:val="36"/>
                <w:szCs w:val="36"/>
              </w:rPr>
              <w:t>s</w:t>
            </w:r>
            <w:r w:rsidR="00C43854" w:rsidRPr="00E17FC8">
              <w:rPr>
                <w:rFonts w:cs="Arial"/>
                <w:b/>
                <w:sz w:val="36"/>
                <w:szCs w:val="36"/>
              </w:rPr>
              <w:t>, what are they?</w:t>
            </w:r>
          </w:p>
        </w:tc>
      </w:tr>
      <w:tr w:rsidR="001908E2" w14:paraId="42EE8D7D" w14:textId="77777777" w:rsidTr="00E17FC8">
        <w:tc>
          <w:tcPr>
            <w:tcW w:w="2000" w:type="dxa"/>
          </w:tcPr>
          <w:p w14:paraId="06181E83" w14:textId="77777777" w:rsidR="00AB5A48" w:rsidRDefault="00A51C06" w:rsidP="00086646">
            <w:pPr>
              <w:rPr>
                <w:rFonts w:cs="Arial"/>
                <w:b/>
                <w:noProof/>
                <w:sz w:val="32"/>
                <w:szCs w:val="32"/>
              </w:rPr>
            </w:pPr>
            <w:r w:rsidRPr="004D3DB2">
              <w:rPr>
                <w:rFonts w:cs="Arial"/>
                <w:b/>
                <w:noProof/>
                <w:sz w:val="32"/>
                <w:szCs w:val="32"/>
              </w:rPr>
              <w:drawing>
                <wp:inline distT="0" distB="0" distL="0" distR="0" wp14:anchorId="32CB8644" wp14:editId="44EAB219">
                  <wp:extent cx="933450" cy="888192"/>
                  <wp:effectExtent l="0" t="0" r="0" b="762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75" cy="892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CFEBE3" w14:textId="77777777" w:rsidR="00E17FC8" w:rsidRDefault="00E17FC8" w:rsidP="00086646">
            <w:pPr>
              <w:rPr>
                <w:rFonts w:cs="Arial"/>
                <w:b/>
                <w:noProof/>
                <w:sz w:val="32"/>
                <w:szCs w:val="32"/>
              </w:rPr>
            </w:pPr>
          </w:p>
          <w:p w14:paraId="1F93CF03" w14:textId="66572915" w:rsidR="00E17FC8" w:rsidRPr="004D3DB2" w:rsidRDefault="00E17FC8" w:rsidP="00086646">
            <w:pPr>
              <w:rPr>
                <w:rFonts w:cs="Arial"/>
                <w:b/>
                <w:noProof/>
                <w:sz w:val="32"/>
                <w:szCs w:val="32"/>
              </w:rPr>
            </w:pPr>
          </w:p>
        </w:tc>
        <w:tc>
          <w:tcPr>
            <w:tcW w:w="8762" w:type="dxa"/>
          </w:tcPr>
          <w:p w14:paraId="0479779E" w14:textId="667D9E4B" w:rsidR="00AB5A48" w:rsidRPr="00AC0CFC" w:rsidRDefault="00AB5A48" w:rsidP="00086646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People and carers will us</w:t>
            </w:r>
            <w:r w:rsidR="00E17FC8">
              <w:rPr>
                <w:rFonts w:cs="Arial"/>
                <w:sz w:val="32"/>
                <w:szCs w:val="32"/>
              </w:rPr>
              <w:t>e</w:t>
            </w:r>
            <w:r>
              <w:rPr>
                <w:rFonts w:cs="Arial"/>
                <w:sz w:val="32"/>
                <w:szCs w:val="32"/>
              </w:rPr>
              <w:t xml:space="preserve"> listening space</w:t>
            </w:r>
            <w:r w:rsidR="00E17FC8">
              <w:rPr>
                <w:rFonts w:cs="Arial"/>
                <w:sz w:val="32"/>
                <w:szCs w:val="32"/>
              </w:rPr>
              <w:t>s</w:t>
            </w:r>
            <w:r>
              <w:rPr>
                <w:rFonts w:cs="Arial"/>
                <w:sz w:val="32"/>
                <w:szCs w:val="32"/>
              </w:rPr>
              <w:t xml:space="preserve"> to tell </w:t>
            </w:r>
            <w:r w:rsidR="00A51C06">
              <w:rPr>
                <w:rFonts w:cs="Arial"/>
                <w:sz w:val="32"/>
                <w:szCs w:val="32"/>
              </w:rPr>
              <w:t xml:space="preserve">social care services what </w:t>
            </w:r>
            <w:r w:rsidR="00E17FC8">
              <w:rPr>
                <w:rFonts w:cs="Arial"/>
                <w:sz w:val="32"/>
                <w:szCs w:val="32"/>
              </w:rPr>
              <w:t>is important to them.</w:t>
            </w:r>
          </w:p>
        </w:tc>
      </w:tr>
      <w:tr w:rsidR="001908E2" w14:paraId="7DD4D7A0" w14:textId="77777777" w:rsidTr="00E17FC8">
        <w:tc>
          <w:tcPr>
            <w:tcW w:w="2000" w:type="dxa"/>
          </w:tcPr>
          <w:p w14:paraId="0EBF33C9" w14:textId="77777777" w:rsidR="00AC0CFC" w:rsidRDefault="0049375F" w:rsidP="00086646">
            <w:pPr>
              <w:rPr>
                <w:rFonts w:cs="Arial"/>
                <w:b/>
                <w:sz w:val="32"/>
                <w:szCs w:val="32"/>
              </w:rPr>
            </w:pPr>
            <w:r w:rsidRPr="0049375F">
              <w:rPr>
                <w:rFonts w:cs="Arial"/>
                <w:b/>
                <w:noProof/>
                <w:sz w:val="32"/>
                <w:szCs w:val="32"/>
              </w:rPr>
              <w:drawing>
                <wp:inline distT="0" distB="0" distL="0" distR="0" wp14:anchorId="0655A146" wp14:editId="555A4361">
                  <wp:extent cx="1041400" cy="717550"/>
                  <wp:effectExtent l="0" t="0" r="6350" b="635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C3762B" w14:textId="7E9E01FD" w:rsidR="002D1172" w:rsidRDefault="002D1172" w:rsidP="00086646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8762" w:type="dxa"/>
          </w:tcPr>
          <w:p w14:paraId="6799440F" w14:textId="72F71D08" w:rsidR="00AC0CFC" w:rsidRPr="00AC0CFC" w:rsidRDefault="00296D3A" w:rsidP="00086646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S</w:t>
            </w:r>
            <w:r w:rsidR="00315A69">
              <w:rPr>
                <w:rFonts w:cs="Arial"/>
                <w:sz w:val="32"/>
                <w:szCs w:val="32"/>
              </w:rPr>
              <w:t xml:space="preserve">taff might have a listening space at the start of a </w:t>
            </w:r>
            <w:r>
              <w:rPr>
                <w:rFonts w:cs="Arial"/>
                <w:sz w:val="32"/>
                <w:szCs w:val="32"/>
              </w:rPr>
              <w:t xml:space="preserve">new </w:t>
            </w:r>
            <w:r w:rsidR="00315A69">
              <w:rPr>
                <w:rFonts w:cs="Arial"/>
                <w:sz w:val="32"/>
                <w:szCs w:val="32"/>
              </w:rPr>
              <w:t>project to find out what is important to people</w:t>
            </w:r>
            <w:r>
              <w:rPr>
                <w:rFonts w:cs="Arial"/>
                <w:sz w:val="32"/>
                <w:szCs w:val="32"/>
              </w:rPr>
              <w:t>.</w:t>
            </w:r>
          </w:p>
        </w:tc>
      </w:tr>
      <w:tr w:rsidR="001908E2" w14:paraId="259EF0FF" w14:textId="77777777" w:rsidTr="00E17FC8">
        <w:tc>
          <w:tcPr>
            <w:tcW w:w="2000" w:type="dxa"/>
          </w:tcPr>
          <w:p w14:paraId="5F7E7A44" w14:textId="77777777" w:rsidR="00296D3A" w:rsidRDefault="00532B52" w:rsidP="00086646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5DCB14E9" wp14:editId="7984304B">
                  <wp:extent cx="939800" cy="1305278"/>
                  <wp:effectExtent l="0" t="0" r="0" b="952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097" cy="1311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11CDD03" w14:textId="1B993477" w:rsidR="00E17FC8" w:rsidRDefault="00E17FC8" w:rsidP="00086646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8762" w:type="dxa"/>
          </w:tcPr>
          <w:p w14:paraId="3B5777E2" w14:textId="6F9869F4" w:rsidR="00296D3A" w:rsidRDefault="007C0C9B" w:rsidP="00086646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Staff might have a listening space to f</w:t>
            </w:r>
            <w:r w:rsidR="004D3DB2">
              <w:rPr>
                <w:rFonts w:cs="Arial"/>
                <w:sz w:val="32"/>
                <w:szCs w:val="32"/>
              </w:rPr>
              <w:t>i</w:t>
            </w:r>
            <w:r>
              <w:rPr>
                <w:rFonts w:cs="Arial"/>
                <w:sz w:val="32"/>
                <w:szCs w:val="32"/>
              </w:rPr>
              <w:t>nd out what is working and not working for people who use their services.</w:t>
            </w:r>
          </w:p>
        </w:tc>
      </w:tr>
      <w:tr w:rsidR="001908E2" w14:paraId="4971A705" w14:textId="77777777" w:rsidTr="00E17FC8">
        <w:tc>
          <w:tcPr>
            <w:tcW w:w="2000" w:type="dxa"/>
          </w:tcPr>
          <w:p w14:paraId="241066A6" w14:textId="77777777" w:rsidR="00A77F19" w:rsidRDefault="00C4215D" w:rsidP="00086646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2359F6C8" wp14:editId="1FA1B828">
                  <wp:extent cx="879186" cy="1041400"/>
                  <wp:effectExtent l="0" t="0" r="0" b="635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245" cy="1046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9C6DE3D" w14:textId="7C2EA22C" w:rsidR="00E17FC8" w:rsidRPr="00AC0CFC" w:rsidRDefault="00E17FC8" w:rsidP="00086646">
            <w:pPr>
              <w:rPr>
                <w:rFonts w:cs="Arial"/>
                <w:bCs/>
                <w:sz w:val="32"/>
                <w:szCs w:val="32"/>
              </w:rPr>
            </w:pPr>
          </w:p>
        </w:tc>
        <w:tc>
          <w:tcPr>
            <w:tcW w:w="8762" w:type="dxa"/>
          </w:tcPr>
          <w:p w14:paraId="53A00021" w14:textId="77777777" w:rsidR="00E17FC8" w:rsidRDefault="00E17FC8" w:rsidP="008362CF">
            <w:pPr>
              <w:rPr>
                <w:rFonts w:cs="Arial"/>
                <w:b/>
                <w:sz w:val="32"/>
                <w:szCs w:val="32"/>
              </w:rPr>
            </w:pPr>
          </w:p>
          <w:p w14:paraId="1BD4ACE3" w14:textId="0353194C" w:rsidR="008362CF" w:rsidRPr="00E17FC8" w:rsidRDefault="008362CF" w:rsidP="008362CF">
            <w:pPr>
              <w:rPr>
                <w:rFonts w:cs="Arial"/>
                <w:b/>
                <w:sz w:val="32"/>
                <w:szCs w:val="32"/>
              </w:rPr>
            </w:pPr>
            <w:r w:rsidRPr="00E17FC8">
              <w:rPr>
                <w:rFonts w:cs="Arial"/>
                <w:b/>
                <w:sz w:val="32"/>
                <w:szCs w:val="32"/>
              </w:rPr>
              <w:t>What we will do</w:t>
            </w:r>
            <w:r w:rsidR="003827E4">
              <w:rPr>
                <w:rFonts w:cs="Arial"/>
                <w:b/>
                <w:sz w:val="32"/>
                <w:szCs w:val="32"/>
              </w:rPr>
              <w:t xml:space="preserve"> to create listening spaces for people to join.</w:t>
            </w:r>
          </w:p>
          <w:p w14:paraId="5D48B5C1" w14:textId="77777777" w:rsidR="00A77F19" w:rsidRPr="00AC0CFC" w:rsidRDefault="00A77F19" w:rsidP="007C0C9B">
            <w:pPr>
              <w:rPr>
                <w:rFonts w:cs="Arial"/>
                <w:bCs/>
                <w:sz w:val="32"/>
                <w:szCs w:val="32"/>
              </w:rPr>
            </w:pPr>
          </w:p>
        </w:tc>
      </w:tr>
      <w:tr w:rsidR="001908E2" w14:paraId="6904B82E" w14:textId="77777777" w:rsidTr="00E17FC8">
        <w:tc>
          <w:tcPr>
            <w:tcW w:w="2000" w:type="dxa"/>
          </w:tcPr>
          <w:p w14:paraId="5DD570A4" w14:textId="14FED22B" w:rsidR="00E17FC8" w:rsidRDefault="00C14632" w:rsidP="00086646">
            <w:pPr>
              <w:rPr>
                <w:rFonts w:cs="Arial"/>
                <w:b/>
                <w:sz w:val="32"/>
                <w:szCs w:val="32"/>
              </w:rPr>
            </w:pPr>
            <w:r w:rsidRPr="00C14632">
              <w:rPr>
                <w:rFonts w:cs="Arial"/>
                <w:b/>
                <w:noProof/>
                <w:sz w:val="32"/>
                <w:szCs w:val="32"/>
              </w:rPr>
              <w:drawing>
                <wp:inline distT="0" distB="0" distL="0" distR="0" wp14:anchorId="37283C73" wp14:editId="0EBCD961">
                  <wp:extent cx="873784" cy="838200"/>
                  <wp:effectExtent l="0" t="0" r="254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38" cy="84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2D1FAE" w14:textId="7200AEB5" w:rsidR="00C14632" w:rsidRDefault="00C14632" w:rsidP="00086646">
            <w:pPr>
              <w:rPr>
                <w:rFonts w:cs="Arial"/>
                <w:b/>
                <w:sz w:val="32"/>
                <w:szCs w:val="32"/>
              </w:rPr>
            </w:pPr>
          </w:p>
          <w:p w14:paraId="1F3B5057" w14:textId="77777777" w:rsidR="00EB7036" w:rsidRDefault="00EB7036" w:rsidP="00086646">
            <w:pPr>
              <w:rPr>
                <w:rFonts w:cs="Arial"/>
                <w:b/>
                <w:sz w:val="32"/>
                <w:szCs w:val="32"/>
              </w:rPr>
            </w:pPr>
          </w:p>
          <w:p w14:paraId="10B7B9D6" w14:textId="5E1A1B64" w:rsidR="00C14632" w:rsidRDefault="00402F5B" w:rsidP="00086646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noProof/>
                <w:sz w:val="32"/>
                <w:szCs w:val="32"/>
              </w:rPr>
              <w:drawing>
                <wp:inline distT="0" distB="0" distL="0" distR="0" wp14:anchorId="4D7514F8" wp14:editId="0478DC99">
                  <wp:extent cx="1077092" cy="488950"/>
                  <wp:effectExtent l="0" t="0" r="8890" b="635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52" cy="496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2" w:type="dxa"/>
          </w:tcPr>
          <w:p w14:paraId="057DEBAA" w14:textId="78F49906" w:rsidR="006E7FE6" w:rsidRPr="006E7FE6" w:rsidRDefault="006E7FE6" w:rsidP="006E7FE6">
            <w:pPr>
              <w:numPr>
                <w:ilvl w:val="0"/>
                <w:numId w:val="17"/>
              </w:numPr>
              <w:rPr>
                <w:rFonts w:cs="Arial"/>
                <w:sz w:val="32"/>
                <w:szCs w:val="32"/>
              </w:rPr>
            </w:pPr>
            <w:r w:rsidRPr="006E7FE6">
              <w:rPr>
                <w:rFonts w:cs="Arial"/>
                <w:sz w:val="32"/>
                <w:szCs w:val="32"/>
              </w:rPr>
              <w:t xml:space="preserve">We will </w:t>
            </w:r>
            <w:r w:rsidR="008362CF">
              <w:rPr>
                <w:rFonts w:cs="Arial"/>
                <w:sz w:val="32"/>
                <w:szCs w:val="32"/>
              </w:rPr>
              <w:t xml:space="preserve">have </w:t>
            </w:r>
            <w:r w:rsidRPr="006E7FE6">
              <w:rPr>
                <w:rFonts w:cs="Arial"/>
                <w:sz w:val="32"/>
                <w:szCs w:val="32"/>
              </w:rPr>
              <w:t>regular listening space</w:t>
            </w:r>
            <w:r w:rsidR="008362CF">
              <w:rPr>
                <w:rFonts w:cs="Arial"/>
                <w:sz w:val="32"/>
                <w:szCs w:val="32"/>
              </w:rPr>
              <w:t xml:space="preserve"> meetings</w:t>
            </w:r>
            <w:r w:rsidRPr="006E7FE6">
              <w:rPr>
                <w:rFonts w:cs="Arial"/>
                <w:sz w:val="32"/>
                <w:szCs w:val="32"/>
              </w:rPr>
              <w:t xml:space="preserve"> where our senior staff </w:t>
            </w:r>
            <w:r w:rsidR="003550AE">
              <w:rPr>
                <w:rFonts w:cs="Arial"/>
                <w:sz w:val="32"/>
                <w:szCs w:val="32"/>
              </w:rPr>
              <w:t xml:space="preserve">can </w:t>
            </w:r>
            <w:r w:rsidRPr="006E7FE6">
              <w:rPr>
                <w:rFonts w:cs="Arial"/>
                <w:sz w:val="32"/>
                <w:szCs w:val="32"/>
              </w:rPr>
              <w:t xml:space="preserve">hear from people using the services they are responsible for. </w:t>
            </w:r>
          </w:p>
          <w:p w14:paraId="4AC68D95" w14:textId="68E57B18" w:rsidR="006E7FE6" w:rsidRDefault="006E7FE6" w:rsidP="006E7FE6">
            <w:pPr>
              <w:rPr>
                <w:rFonts w:cs="Arial"/>
                <w:sz w:val="32"/>
                <w:szCs w:val="32"/>
              </w:rPr>
            </w:pPr>
          </w:p>
          <w:p w14:paraId="46B03C28" w14:textId="77777777" w:rsidR="00EB7036" w:rsidRPr="006E7FE6" w:rsidRDefault="00EB7036" w:rsidP="006E7FE6">
            <w:pPr>
              <w:rPr>
                <w:rFonts w:cs="Arial"/>
                <w:sz w:val="32"/>
                <w:szCs w:val="32"/>
              </w:rPr>
            </w:pPr>
          </w:p>
          <w:p w14:paraId="3E326924" w14:textId="2708DBF5" w:rsidR="006E7FE6" w:rsidRDefault="006E7FE6" w:rsidP="006E7FE6">
            <w:pPr>
              <w:numPr>
                <w:ilvl w:val="0"/>
                <w:numId w:val="17"/>
              </w:numPr>
              <w:rPr>
                <w:rFonts w:cs="Arial"/>
                <w:sz w:val="32"/>
                <w:szCs w:val="32"/>
              </w:rPr>
            </w:pPr>
            <w:r w:rsidRPr="006E7FE6">
              <w:rPr>
                <w:rFonts w:cs="Arial"/>
                <w:sz w:val="32"/>
                <w:szCs w:val="32"/>
              </w:rPr>
              <w:t xml:space="preserve">We will </w:t>
            </w:r>
            <w:proofErr w:type="gramStart"/>
            <w:r w:rsidR="008F46FE">
              <w:rPr>
                <w:rFonts w:cs="Arial"/>
                <w:sz w:val="32"/>
                <w:szCs w:val="32"/>
              </w:rPr>
              <w:t xml:space="preserve">use </w:t>
            </w:r>
            <w:r w:rsidRPr="006E7FE6">
              <w:rPr>
                <w:rFonts w:cs="Arial"/>
                <w:sz w:val="32"/>
                <w:szCs w:val="32"/>
              </w:rPr>
              <w:t xml:space="preserve"> ‘</w:t>
            </w:r>
            <w:proofErr w:type="gramEnd"/>
            <w:r w:rsidRPr="006E7FE6">
              <w:rPr>
                <w:rFonts w:cs="Arial"/>
                <w:sz w:val="32"/>
                <w:szCs w:val="32"/>
              </w:rPr>
              <w:t>You Said</w:t>
            </w:r>
            <w:r w:rsidR="008F46FE">
              <w:rPr>
                <w:rFonts w:cs="Arial"/>
                <w:sz w:val="32"/>
                <w:szCs w:val="32"/>
              </w:rPr>
              <w:t>,</w:t>
            </w:r>
            <w:r w:rsidRPr="006E7FE6">
              <w:rPr>
                <w:rFonts w:cs="Arial"/>
                <w:sz w:val="32"/>
                <w:szCs w:val="32"/>
              </w:rPr>
              <w:t xml:space="preserve"> We Will’ </w:t>
            </w:r>
            <w:r w:rsidR="008F46FE">
              <w:rPr>
                <w:rFonts w:cs="Arial"/>
                <w:sz w:val="32"/>
                <w:szCs w:val="32"/>
              </w:rPr>
              <w:t>a</w:t>
            </w:r>
            <w:r w:rsidR="0032685C">
              <w:rPr>
                <w:rFonts w:cs="Arial"/>
                <w:sz w:val="32"/>
                <w:szCs w:val="32"/>
              </w:rPr>
              <w:t>f</w:t>
            </w:r>
            <w:r w:rsidR="008F46FE">
              <w:rPr>
                <w:rFonts w:cs="Arial"/>
                <w:sz w:val="32"/>
                <w:szCs w:val="32"/>
              </w:rPr>
              <w:t>t</w:t>
            </w:r>
            <w:r w:rsidR="0032685C">
              <w:rPr>
                <w:rFonts w:cs="Arial"/>
                <w:sz w:val="32"/>
                <w:szCs w:val="32"/>
              </w:rPr>
              <w:t>er</w:t>
            </w:r>
            <w:r w:rsidRPr="006E7FE6">
              <w:rPr>
                <w:rFonts w:cs="Arial"/>
                <w:sz w:val="32"/>
                <w:szCs w:val="32"/>
              </w:rPr>
              <w:t xml:space="preserve"> </w:t>
            </w:r>
            <w:r w:rsidR="00FF1ECC">
              <w:rPr>
                <w:rFonts w:cs="Arial"/>
                <w:sz w:val="32"/>
                <w:szCs w:val="32"/>
              </w:rPr>
              <w:t xml:space="preserve">listening meetings. </w:t>
            </w:r>
            <w:r w:rsidR="0032685C">
              <w:rPr>
                <w:rFonts w:cs="Arial"/>
                <w:sz w:val="32"/>
                <w:szCs w:val="32"/>
              </w:rPr>
              <w:t xml:space="preserve">We will tell people what we heard and what we </w:t>
            </w:r>
            <w:r w:rsidR="00535A70">
              <w:rPr>
                <w:rFonts w:cs="Arial"/>
                <w:sz w:val="32"/>
                <w:szCs w:val="32"/>
              </w:rPr>
              <w:t>do</w:t>
            </w:r>
            <w:r w:rsidR="0032685C">
              <w:rPr>
                <w:rFonts w:cs="Arial"/>
                <w:sz w:val="32"/>
                <w:szCs w:val="32"/>
              </w:rPr>
              <w:t xml:space="preserve"> because of this</w:t>
            </w:r>
            <w:r w:rsidR="00E17FC8">
              <w:rPr>
                <w:rFonts w:cs="Arial"/>
                <w:sz w:val="32"/>
                <w:szCs w:val="32"/>
              </w:rPr>
              <w:t>.</w:t>
            </w:r>
          </w:p>
          <w:p w14:paraId="0303B7EC" w14:textId="77777777" w:rsidR="00E17FC8" w:rsidRDefault="00E17FC8" w:rsidP="00E17FC8">
            <w:pPr>
              <w:pStyle w:val="ListParagraph"/>
              <w:rPr>
                <w:rFonts w:cs="Arial"/>
                <w:sz w:val="32"/>
                <w:szCs w:val="32"/>
              </w:rPr>
            </w:pPr>
          </w:p>
          <w:p w14:paraId="227F26E4" w14:textId="77777777" w:rsidR="00E17FC8" w:rsidRPr="006E7FE6" w:rsidRDefault="00E17FC8" w:rsidP="00E17FC8">
            <w:pPr>
              <w:ind w:left="720"/>
              <w:rPr>
                <w:rFonts w:cs="Arial"/>
                <w:sz w:val="32"/>
                <w:szCs w:val="32"/>
              </w:rPr>
            </w:pPr>
          </w:p>
          <w:p w14:paraId="7360F0D9" w14:textId="77777777" w:rsidR="00A77F19" w:rsidRDefault="00A77F19" w:rsidP="00086646">
            <w:pPr>
              <w:rPr>
                <w:rFonts w:cs="Arial"/>
                <w:b/>
                <w:sz w:val="32"/>
                <w:szCs w:val="32"/>
              </w:rPr>
            </w:pPr>
          </w:p>
        </w:tc>
      </w:tr>
      <w:tr w:rsidR="001908E2" w14:paraId="2BEA5F2F" w14:textId="77777777" w:rsidTr="00E17FC8">
        <w:tc>
          <w:tcPr>
            <w:tcW w:w="2000" w:type="dxa"/>
          </w:tcPr>
          <w:p w14:paraId="1E3D9B06" w14:textId="77777777" w:rsidR="00A77F19" w:rsidRDefault="00321B87" w:rsidP="00086646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noProof/>
                <w:sz w:val="32"/>
                <w:szCs w:val="32"/>
              </w:rPr>
              <w:drawing>
                <wp:inline distT="0" distB="0" distL="0" distR="0" wp14:anchorId="0E59130F" wp14:editId="4164CF30">
                  <wp:extent cx="1104900" cy="756117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554" cy="7579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60AE570" w14:textId="77777777" w:rsidR="002C4A3E" w:rsidRDefault="002C4A3E" w:rsidP="00086646">
            <w:pPr>
              <w:rPr>
                <w:rFonts w:cs="Arial"/>
                <w:b/>
                <w:sz w:val="32"/>
                <w:szCs w:val="32"/>
              </w:rPr>
            </w:pPr>
          </w:p>
          <w:p w14:paraId="751AA695" w14:textId="4185D360" w:rsidR="00EB7036" w:rsidRDefault="00EB7036" w:rsidP="00086646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8762" w:type="dxa"/>
          </w:tcPr>
          <w:p w14:paraId="1A759539" w14:textId="2F1A27DB" w:rsidR="00A77F19" w:rsidRPr="00EB78E2" w:rsidRDefault="0061007E" w:rsidP="00086646">
            <w:pPr>
              <w:rPr>
                <w:rFonts w:cs="Arial"/>
                <w:b/>
                <w:sz w:val="36"/>
                <w:szCs w:val="36"/>
              </w:rPr>
            </w:pPr>
            <w:r w:rsidRPr="0061007E">
              <w:rPr>
                <w:rFonts w:cs="Arial"/>
                <w:b/>
                <w:bCs/>
                <w:sz w:val="36"/>
                <w:szCs w:val="36"/>
              </w:rPr>
              <w:t>Projects</w:t>
            </w:r>
            <w:r w:rsidRPr="00EB78E2">
              <w:rPr>
                <w:rFonts w:cs="Arial"/>
                <w:b/>
                <w:bCs/>
                <w:sz w:val="36"/>
                <w:szCs w:val="36"/>
              </w:rPr>
              <w:t xml:space="preserve">, how </w:t>
            </w:r>
            <w:r w:rsidR="008979F1" w:rsidRPr="00EB78E2">
              <w:rPr>
                <w:rFonts w:cs="Arial"/>
                <w:b/>
                <w:bCs/>
                <w:sz w:val="36"/>
                <w:szCs w:val="36"/>
              </w:rPr>
              <w:t>will they work?</w:t>
            </w:r>
          </w:p>
        </w:tc>
      </w:tr>
      <w:tr w:rsidR="001908E2" w14:paraId="73DACF84" w14:textId="77777777" w:rsidTr="00E17FC8">
        <w:tc>
          <w:tcPr>
            <w:tcW w:w="2000" w:type="dxa"/>
          </w:tcPr>
          <w:p w14:paraId="1BE461A2" w14:textId="77777777" w:rsidR="00A77F19" w:rsidRDefault="00087E82" w:rsidP="00086646">
            <w:pPr>
              <w:rPr>
                <w:rFonts w:cs="Arial"/>
                <w:b/>
                <w:sz w:val="32"/>
                <w:szCs w:val="32"/>
              </w:rPr>
            </w:pPr>
            <w:r w:rsidRPr="00087E82">
              <w:rPr>
                <w:rFonts w:cs="Arial"/>
                <w:b/>
                <w:noProof/>
                <w:sz w:val="32"/>
                <w:szCs w:val="32"/>
              </w:rPr>
              <w:drawing>
                <wp:inline distT="0" distB="0" distL="0" distR="0" wp14:anchorId="02B91D31" wp14:editId="2A619AAB">
                  <wp:extent cx="800100" cy="8001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5BF60B" w14:textId="77777777" w:rsidR="00EB7036" w:rsidRDefault="00EB7036" w:rsidP="00086646">
            <w:pPr>
              <w:rPr>
                <w:rFonts w:cs="Arial"/>
                <w:b/>
                <w:sz w:val="32"/>
                <w:szCs w:val="32"/>
              </w:rPr>
            </w:pPr>
          </w:p>
          <w:p w14:paraId="59525FBF" w14:textId="2B10D22E" w:rsidR="00EB7036" w:rsidRDefault="00EB7036" w:rsidP="00086646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8762" w:type="dxa"/>
          </w:tcPr>
          <w:p w14:paraId="482FFBC7" w14:textId="143B2FD3" w:rsidR="00A77F19" w:rsidRPr="008979F1" w:rsidRDefault="008979F1" w:rsidP="00086646">
            <w:pPr>
              <w:rPr>
                <w:rFonts w:cs="Arial"/>
                <w:bCs/>
                <w:sz w:val="32"/>
                <w:szCs w:val="32"/>
              </w:rPr>
            </w:pPr>
            <w:r w:rsidRPr="008979F1">
              <w:rPr>
                <w:rFonts w:cs="Arial"/>
                <w:bCs/>
                <w:sz w:val="32"/>
                <w:szCs w:val="32"/>
              </w:rPr>
              <w:t xml:space="preserve">Co-production </w:t>
            </w:r>
            <w:r>
              <w:rPr>
                <w:rFonts w:cs="Arial"/>
                <w:bCs/>
                <w:sz w:val="32"/>
                <w:szCs w:val="32"/>
              </w:rPr>
              <w:t>brings people together</w:t>
            </w:r>
            <w:r w:rsidR="00604628">
              <w:rPr>
                <w:rFonts w:cs="Arial"/>
                <w:bCs/>
                <w:sz w:val="32"/>
                <w:szCs w:val="32"/>
              </w:rPr>
              <w:t xml:space="preserve"> to find the best ways to sort out problems or issues.</w:t>
            </w:r>
          </w:p>
        </w:tc>
      </w:tr>
      <w:tr w:rsidR="001908E2" w14:paraId="796A53BD" w14:textId="77777777" w:rsidTr="00E17FC8">
        <w:tc>
          <w:tcPr>
            <w:tcW w:w="2000" w:type="dxa"/>
          </w:tcPr>
          <w:p w14:paraId="653A65A4" w14:textId="6F4AB44D" w:rsidR="00EB7036" w:rsidRDefault="006D6E10" w:rsidP="00086646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noProof/>
                <w:sz w:val="32"/>
                <w:szCs w:val="32"/>
              </w:rPr>
              <w:drawing>
                <wp:inline distT="0" distB="0" distL="0" distR="0" wp14:anchorId="41B93CF7" wp14:editId="195DED6D">
                  <wp:extent cx="878205" cy="1042670"/>
                  <wp:effectExtent l="0" t="0" r="0" b="508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2" w:type="dxa"/>
          </w:tcPr>
          <w:p w14:paraId="0C5A25D7" w14:textId="113D101E" w:rsidR="00604628" w:rsidRPr="006D6E10" w:rsidRDefault="006D6E10" w:rsidP="00086646">
            <w:pPr>
              <w:rPr>
                <w:rFonts w:cs="Arial"/>
                <w:b/>
                <w:sz w:val="32"/>
                <w:szCs w:val="32"/>
              </w:rPr>
            </w:pPr>
            <w:r w:rsidRPr="006D6E10">
              <w:rPr>
                <w:rFonts w:cs="Arial"/>
                <w:b/>
                <w:sz w:val="32"/>
                <w:szCs w:val="32"/>
              </w:rPr>
              <w:t xml:space="preserve">Projects </w:t>
            </w:r>
            <w:r w:rsidR="00EB7036">
              <w:rPr>
                <w:rFonts w:cs="Arial"/>
                <w:b/>
                <w:sz w:val="32"/>
                <w:szCs w:val="32"/>
              </w:rPr>
              <w:t>should</w:t>
            </w:r>
            <w:r w:rsidRPr="006D6E10">
              <w:rPr>
                <w:rFonts w:cs="Arial"/>
                <w:b/>
                <w:sz w:val="32"/>
                <w:szCs w:val="32"/>
              </w:rPr>
              <w:t>:</w:t>
            </w:r>
          </w:p>
        </w:tc>
      </w:tr>
      <w:tr w:rsidR="001908E2" w14:paraId="52FCAB28" w14:textId="77777777" w:rsidTr="00E17FC8">
        <w:tc>
          <w:tcPr>
            <w:tcW w:w="2000" w:type="dxa"/>
          </w:tcPr>
          <w:p w14:paraId="62808BF7" w14:textId="77777777" w:rsidR="00B6176F" w:rsidRDefault="006E44E8" w:rsidP="00086646">
            <w:pPr>
              <w:rPr>
                <w:rFonts w:cs="Arial"/>
                <w:b/>
                <w:sz w:val="32"/>
                <w:szCs w:val="32"/>
              </w:rPr>
            </w:pPr>
            <w:r w:rsidRPr="006E44E8">
              <w:rPr>
                <w:rFonts w:cs="Arial"/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49B720B8" wp14:editId="6FFC2016">
                  <wp:extent cx="1041400" cy="741089"/>
                  <wp:effectExtent l="0" t="0" r="6350" b="190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426" cy="743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2FE2BB" w14:textId="2EFE07DE" w:rsidR="00EB7036" w:rsidRDefault="00EB7036" w:rsidP="00086646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8762" w:type="dxa"/>
          </w:tcPr>
          <w:p w14:paraId="101A10A1" w14:textId="47BD4851" w:rsidR="00B6176F" w:rsidRPr="00B6176F" w:rsidRDefault="00A6601E" w:rsidP="00B6176F">
            <w:pPr>
              <w:pStyle w:val="ListParagraph"/>
              <w:numPr>
                <w:ilvl w:val="0"/>
                <w:numId w:val="18"/>
              </w:num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 xml:space="preserve">Be about </w:t>
            </w:r>
            <w:r w:rsidR="001536FA">
              <w:rPr>
                <w:rFonts w:cs="Arial"/>
                <w:bCs/>
                <w:sz w:val="32"/>
                <w:szCs w:val="32"/>
              </w:rPr>
              <w:t>issues and things that aren’t working</w:t>
            </w:r>
            <w:r w:rsidR="00EA1918">
              <w:rPr>
                <w:rFonts w:cs="Arial"/>
                <w:bCs/>
                <w:sz w:val="32"/>
                <w:szCs w:val="32"/>
              </w:rPr>
              <w:t xml:space="preserve"> or need </w:t>
            </w:r>
            <w:r w:rsidR="008638FA">
              <w:rPr>
                <w:rFonts w:cs="Arial"/>
                <w:bCs/>
                <w:sz w:val="32"/>
                <w:szCs w:val="32"/>
              </w:rPr>
              <w:t>changing</w:t>
            </w:r>
            <w:r w:rsidR="001536FA">
              <w:rPr>
                <w:rFonts w:cs="Arial"/>
                <w:bCs/>
                <w:sz w:val="32"/>
                <w:szCs w:val="32"/>
              </w:rPr>
              <w:t>.</w:t>
            </w:r>
          </w:p>
        </w:tc>
      </w:tr>
      <w:tr w:rsidR="001908E2" w14:paraId="6F88A616" w14:textId="77777777" w:rsidTr="00E17FC8">
        <w:tc>
          <w:tcPr>
            <w:tcW w:w="2000" w:type="dxa"/>
          </w:tcPr>
          <w:p w14:paraId="56DEF019" w14:textId="77777777" w:rsidR="001536FA" w:rsidRDefault="00C510E1" w:rsidP="00086646">
            <w:pPr>
              <w:rPr>
                <w:rFonts w:cs="Arial"/>
                <w:b/>
                <w:sz w:val="32"/>
                <w:szCs w:val="32"/>
              </w:rPr>
            </w:pPr>
            <w:r w:rsidRPr="00C510E1">
              <w:rPr>
                <w:rFonts w:cs="Arial"/>
                <w:b/>
                <w:noProof/>
                <w:sz w:val="32"/>
                <w:szCs w:val="32"/>
              </w:rPr>
              <w:drawing>
                <wp:inline distT="0" distB="0" distL="0" distR="0" wp14:anchorId="4DD75CC8" wp14:editId="5CE65A19">
                  <wp:extent cx="882650" cy="1213370"/>
                  <wp:effectExtent l="0" t="0" r="0" b="635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297" cy="1219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AD0FBC" w14:textId="78866509" w:rsidR="00EB7036" w:rsidRDefault="00EB7036" w:rsidP="00086646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8762" w:type="dxa"/>
          </w:tcPr>
          <w:p w14:paraId="6A418B44" w14:textId="0F9B47E3" w:rsidR="001536FA" w:rsidRDefault="00B32975" w:rsidP="00B6176F">
            <w:pPr>
              <w:pStyle w:val="ListParagraph"/>
              <w:numPr>
                <w:ilvl w:val="0"/>
                <w:numId w:val="18"/>
              </w:num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>Have clear aims saying what the</w:t>
            </w:r>
            <w:r w:rsidR="00EA1918">
              <w:rPr>
                <w:rFonts w:cs="Arial"/>
                <w:bCs/>
                <w:sz w:val="32"/>
                <w:szCs w:val="32"/>
              </w:rPr>
              <w:t xml:space="preserve"> project</w:t>
            </w:r>
            <w:r>
              <w:rPr>
                <w:rFonts w:cs="Arial"/>
                <w:bCs/>
                <w:sz w:val="32"/>
                <w:szCs w:val="32"/>
              </w:rPr>
              <w:t xml:space="preserve"> want</w:t>
            </w:r>
            <w:r w:rsidR="008638FA">
              <w:rPr>
                <w:rFonts w:cs="Arial"/>
                <w:bCs/>
                <w:sz w:val="32"/>
                <w:szCs w:val="32"/>
              </w:rPr>
              <w:t>s</w:t>
            </w:r>
            <w:r>
              <w:rPr>
                <w:rFonts w:cs="Arial"/>
                <w:bCs/>
                <w:sz w:val="32"/>
                <w:szCs w:val="32"/>
              </w:rPr>
              <w:t xml:space="preserve"> to do</w:t>
            </w:r>
            <w:r w:rsidR="00342E01">
              <w:rPr>
                <w:rFonts w:cs="Arial"/>
                <w:bCs/>
                <w:sz w:val="32"/>
                <w:szCs w:val="32"/>
              </w:rPr>
              <w:t>.</w:t>
            </w:r>
          </w:p>
        </w:tc>
      </w:tr>
      <w:tr w:rsidR="001908E2" w14:paraId="158CB54B" w14:textId="77777777" w:rsidTr="00E17FC8">
        <w:tc>
          <w:tcPr>
            <w:tcW w:w="2000" w:type="dxa"/>
          </w:tcPr>
          <w:p w14:paraId="53F3F783" w14:textId="77777777" w:rsidR="00342E01" w:rsidRDefault="0061779B" w:rsidP="00086646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noProof/>
                <w:sz w:val="32"/>
                <w:szCs w:val="32"/>
              </w:rPr>
              <w:drawing>
                <wp:inline distT="0" distB="0" distL="0" distR="0" wp14:anchorId="572B8240" wp14:editId="7ECB9975">
                  <wp:extent cx="1098550" cy="953534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583" cy="9613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02312D1" w14:textId="77777777" w:rsidR="0061779B" w:rsidRDefault="0061779B" w:rsidP="00086646">
            <w:pPr>
              <w:rPr>
                <w:rFonts w:cs="Arial"/>
                <w:b/>
                <w:sz w:val="32"/>
                <w:szCs w:val="32"/>
              </w:rPr>
            </w:pPr>
          </w:p>
          <w:p w14:paraId="4EAC2539" w14:textId="63CB0F9E" w:rsidR="00EB7036" w:rsidRDefault="00EB7036" w:rsidP="00086646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8762" w:type="dxa"/>
          </w:tcPr>
          <w:p w14:paraId="3D1CD10D" w14:textId="5D922AAF" w:rsidR="00342E01" w:rsidRDefault="00342E01" w:rsidP="00B6176F">
            <w:pPr>
              <w:pStyle w:val="ListParagraph"/>
              <w:numPr>
                <w:ilvl w:val="0"/>
                <w:numId w:val="18"/>
              </w:num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>Be co-chai</w:t>
            </w:r>
            <w:r w:rsidR="00B96DFC">
              <w:rPr>
                <w:rFonts w:cs="Arial"/>
                <w:bCs/>
                <w:sz w:val="32"/>
                <w:szCs w:val="32"/>
              </w:rPr>
              <w:t xml:space="preserve">red by a member of staff, a person </w:t>
            </w:r>
            <w:r w:rsidR="003C74F9">
              <w:rPr>
                <w:rFonts w:cs="Arial"/>
                <w:bCs/>
                <w:sz w:val="32"/>
                <w:szCs w:val="32"/>
              </w:rPr>
              <w:t xml:space="preserve">or carer with lived experience. </w:t>
            </w:r>
          </w:p>
        </w:tc>
      </w:tr>
      <w:tr w:rsidR="001908E2" w14:paraId="4A7A63B5" w14:textId="77777777" w:rsidTr="00E17FC8">
        <w:tc>
          <w:tcPr>
            <w:tcW w:w="2000" w:type="dxa"/>
          </w:tcPr>
          <w:p w14:paraId="72C4BBE8" w14:textId="77777777" w:rsidR="00A77F19" w:rsidRDefault="00936B5D" w:rsidP="00086646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noProof/>
                <w:sz w:val="32"/>
                <w:szCs w:val="32"/>
              </w:rPr>
              <w:drawing>
                <wp:inline distT="0" distB="0" distL="0" distR="0" wp14:anchorId="700FF0BD" wp14:editId="62D3979C">
                  <wp:extent cx="791561" cy="939800"/>
                  <wp:effectExtent l="0" t="0" r="889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409" cy="944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57ED12" w14:textId="5C959D69" w:rsidR="00EB7036" w:rsidRDefault="00EB7036" w:rsidP="00086646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8762" w:type="dxa"/>
          </w:tcPr>
          <w:p w14:paraId="576E147C" w14:textId="6AB7A6C7" w:rsidR="00B23426" w:rsidRPr="00EB7036" w:rsidRDefault="00B23426" w:rsidP="00B23426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EB7036">
              <w:rPr>
                <w:rFonts w:cs="Arial"/>
                <w:b/>
                <w:bCs/>
                <w:sz w:val="32"/>
                <w:szCs w:val="32"/>
              </w:rPr>
              <w:t>What we will do</w:t>
            </w:r>
            <w:r w:rsidR="0005264D">
              <w:rPr>
                <w:rFonts w:cs="Arial"/>
                <w:b/>
                <w:bCs/>
                <w:sz w:val="32"/>
                <w:szCs w:val="32"/>
              </w:rPr>
              <w:t xml:space="preserve"> to </w:t>
            </w:r>
            <w:r w:rsidR="00E33968">
              <w:rPr>
                <w:rFonts w:cs="Arial"/>
                <w:b/>
                <w:bCs/>
                <w:sz w:val="32"/>
                <w:szCs w:val="32"/>
              </w:rPr>
              <w:t>support people to be part of co-production projects.</w:t>
            </w:r>
          </w:p>
          <w:p w14:paraId="62C93A74" w14:textId="6F5F8D5A" w:rsidR="0061007E" w:rsidRPr="0061007E" w:rsidRDefault="0061007E" w:rsidP="0061007E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442E9797" w14:textId="438C2E55" w:rsidR="00A77F19" w:rsidRPr="0061007E" w:rsidRDefault="00A77F19" w:rsidP="0061007E">
            <w:pPr>
              <w:rPr>
                <w:rFonts w:cs="Arial"/>
                <w:bCs/>
                <w:sz w:val="32"/>
                <w:szCs w:val="32"/>
              </w:rPr>
            </w:pPr>
          </w:p>
        </w:tc>
      </w:tr>
      <w:tr w:rsidR="001908E2" w14:paraId="28763A91" w14:textId="77777777" w:rsidTr="00E17FC8">
        <w:tc>
          <w:tcPr>
            <w:tcW w:w="2000" w:type="dxa"/>
          </w:tcPr>
          <w:p w14:paraId="6DECFDB2" w14:textId="40871BDC" w:rsidR="00B23426" w:rsidRDefault="0015104E" w:rsidP="00086646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noProof/>
                <w:sz w:val="32"/>
                <w:szCs w:val="32"/>
              </w:rPr>
              <w:drawing>
                <wp:inline distT="0" distB="0" distL="0" distR="0" wp14:anchorId="377D2B74" wp14:editId="2D11568E">
                  <wp:extent cx="1016000" cy="1024501"/>
                  <wp:effectExtent l="0" t="0" r="0" b="444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945" cy="10284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A44AA51" w14:textId="77777777" w:rsidR="00EB7036" w:rsidRDefault="00EB7036" w:rsidP="00086646">
            <w:pPr>
              <w:rPr>
                <w:rFonts w:cs="Arial"/>
                <w:b/>
                <w:sz w:val="32"/>
                <w:szCs w:val="32"/>
              </w:rPr>
            </w:pPr>
          </w:p>
          <w:p w14:paraId="4CF6E9F9" w14:textId="77777777" w:rsidR="00EB7036" w:rsidRDefault="00EB7036" w:rsidP="00086646">
            <w:pPr>
              <w:rPr>
                <w:rFonts w:cs="Arial"/>
                <w:b/>
                <w:sz w:val="32"/>
                <w:szCs w:val="32"/>
              </w:rPr>
            </w:pPr>
          </w:p>
          <w:p w14:paraId="6B856171" w14:textId="5746AA0F" w:rsidR="00EB7036" w:rsidRDefault="00EB7036" w:rsidP="00086646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8762" w:type="dxa"/>
          </w:tcPr>
          <w:p w14:paraId="76F8237C" w14:textId="4BE916F4" w:rsidR="00B23426" w:rsidRPr="00FC21D0" w:rsidRDefault="00FC21D0" w:rsidP="00B23426">
            <w:pPr>
              <w:pStyle w:val="ListParagraph"/>
              <w:numPr>
                <w:ilvl w:val="0"/>
                <w:numId w:val="20"/>
              </w:numPr>
              <w:rPr>
                <w:rFonts w:cs="Arial"/>
                <w:sz w:val="32"/>
                <w:szCs w:val="32"/>
              </w:rPr>
            </w:pPr>
            <w:r w:rsidRPr="00FC21D0">
              <w:rPr>
                <w:rFonts w:ascii="Arial" w:hAnsi="Arial" w:cs="Arial"/>
                <w:sz w:val="32"/>
                <w:szCs w:val="32"/>
              </w:rPr>
              <w:t>Advertise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936B5D">
              <w:rPr>
                <w:rFonts w:ascii="Arial" w:hAnsi="Arial" w:cs="Arial"/>
                <w:sz w:val="32"/>
                <w:szCs w:val="32"/>
              </w:rPr>
              <w:t xml:space="preserve">to tell people about </w:t>
            </w:r>
            <w:r>
              <w:rPr>
                <w:rFonts w:ascii="Arial" w:hAnsi="Arial" w:cs="Arial"/>
                <w:sz w:val="32"/>
                <w:szCs w:val="32"/>
              </w:rPr>
              <w:t xml:space="preserve">new co-production projects on our </w:t>
            </w:r>
            <w:r w:rsidR="00736922">
              <w:rPr>
                <w:rFonts w:ascii="Arial" w:hAnsi="Arial" w:cs="Arial"/>
                <w:sz w:val="32"/>
                <w:szCs w:val="32"/>
              </w:rPr>
              <w:t>internet page</w:t>
            </w:r>
            <w:r w:rsidR="00936B5D">
              <w:rPr>
                <w:rFonts w:ascii="Arial" w:hAnsi="Arial" w:cs="Arial"/>
                <w:sz w:val="32"/>
                <w:szCs w:val="32"/>
              </w:rPr>
              <w:t>.</w:t>
            </w:r>
            <w:r w:rsidR="00736922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936B5D">
              <w:rPr>
                <w:rFonts w:ascii="Arial" w:hAnsi="Arial" w:cs="Arial"/>
                <w:sz w:val="32"/>
                <w:szCs w:val="32"/>
              </w:rPr>
              <w:t>P</w:t>
            </w:r>
            <w:r w:rsidR="00736922">
              <w:rPr>
                <w:rFonts w:ascii="Arial" w:hAnsi="Arial" w:cs="Arial"/>
                <w:sz w:val="32"/>
                <w:szCs w:val="32"/>
              </w:rPr>
              <w:t xml:space="preserve">eople can </w:t>
            </w:r>
            <w:r w:rsidR="00E93E25">
              <w:rPr>
                <w:rFonts w:ascii="Arial" w:hAnsi="Arial" w:cs="Arial"/>
                <w:sz w:val="32"/>
                <w:szCs w:val="32"/>
              </w:rPr>
              <w:t xml:space="preserve">go </w:t>
            </w:r>
            <w:r w:rsidR="00EB7036">
              <w:rPr>
                <w:rFonts w:ascii="Arial" w:hAnsi="Arial" w:cs="Arial"/>
                <w:sz w:val="32"/>
                <w:szCs w:val="32"/>
              </w:rPr>
              <w:t>there</w:t>
            </w:r>
            <w:r w:rsidR="00E93E25">
              <w:rPr>
                <w:rFonts w:ascii="Arial" w:hAnsi="Arial" w:cs="Arial"/>
                <w:sz w:val="32"/>
                <w:szCs w:val="32"/>
              </w:rPr>
              <w:t xml:space="preserve"> and </w:t>
            </w:r>
            <w:r w:rsidR="00736922">
              <w:rPr>
                <w:rFonts w:ascii="Arial" w:hAnsi="Arial" w:cs="Arial"/>
                <w:sz w:val="32"/>
                <w:szCs w:val="32"/>
              </w:rPr>
              <w:t>see if there is something they would like to get involved in.</w:t>
            </w:r>
          </w:p>
        </w:tc>
      </w:tr>
      <w:tr w:rsidR="001908E2" w14:paraId="7ABB3697" w14:textId="77777777" w:rsidTr="00E17FC8">
        <w:tc>
          <w:tcPr>
            <w:tcW w:w="2000" w:type="dxa"/>
          </w:tcPr>
          <w:p w14:paraId="6BA76180" w14:textId="77777777" w:rsidR="00736922" w:rsidRDefault="00007993" w:rsidP="00086646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noProof/>
                <w:sz w:val="32"/>
                <w:szCs w:val="32"/>
              </w:rPr>
              <w:drawing>
                <wp:inline distT="0" distB="0" distL="0" distR="0" wp14:anchorId="56019F3C" wp14:editId="33E828D1">
                  <wp:extent cx="890270" cy="701040"/>
                  <wp:effectExtent l="0" t="0" r="5080" b="381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243B0B4" w14:textId="77777777" w:rsidR="00EB7036" w:rsidRDefault="00EB7036" w:rsidP="00086646">
            <w:pPr>
              <w:rPr>
                <w:rFonts w:cs="Arial"/>
                <w:b/>
                <w:sz w:val="32"/>
                <w:szCs w:val="32"/>
              </w:rPr>
            </w:pPr>
          </w:p>
          <w:p w14:paraId="7FAB6E8B" w14:textId="77777777" w:rsidR="00EB7036" w:rsidRDefault="00EB7036" w:rsidP="00086646">
            <w:pPr>
              <w:rPr>
                <w:rFonts w:cs="Arial"/>
                <w:b/>
                <w:sz w:val="32"/>
                <w:szCs w:val="32"/>
              </w:rPr>
            </w:pPr>
          </w:p>
          <w:p w14:paraId="1E9D1942" w14:textId="377ADE35" w:rsidR="00EB7036" w:rsidRDefault="00EB7036" w:rsidP="00086646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8762" w:type="dxa"/>
          </w:tcPr>
          <w:p w14:paraId="0BDEBB11" w14:textId="583124F0" w:rsidR="00736922" w:rsidRPr="00FC21D0" w:rsidRDefault="002D4A07" w:rsidP="00B23426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</w:t>
            </w:r>
            <w:r w:rsidR="00736922">
              <w:rPr>
                <w:rFonts w:ascii="Arial" w:hAnsi="Arial" w:cs="Arial"/>
                <w:sz w:val="32"/>
                <w:szCs w:val="32"/>
              </w:rPr>
              <w:t xml:space="preserve">tart </w:t>
            </w:r>
            <w:r>
              <w:rPr>
                <w:rFonts w:ascii="Arial" w:hAnsi="Arial" w:cs="Arial"/>
                <w:sz w:val="32"/>
                <w:szCs w:val="32"/>
              </w:rPr>
              <w:t>by looking at</w:t>
            </w:r>
            <w:r w:rsidR="00736922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161194">
              <w:rPr>
                <w:rFonts w:ascii="Arial" w:hAnsi="Arial" w:cs="Arial"/>
                <w:sz w:val="32"/>
                <w:szCs w:val="32"/>
              </w:rPr>
              <w:t xml:space="preserve">projects where co-production can make the biggest changes </w:t>
            </w:r>
            <w:r w:rsidR="008C1527">
              <w:rPr>
                <w:rFonts w:ascii="Arial" w:hAnsi="Arial" w:cs="Arial"/>
                <w:sz w:val="32"/>
                <w:szCs w:val="32"/>
              </w:rPr>
              <w:t>to</w:t>
            </w:r>
            <w:r w:rsidR="00616789">
              <w:rPr>
                <w:rFonts w:ascii="Arial" w:hAnsi="Arial" w:cs="Arial"/>
                <w:sz w:val="32"/>
                <w:szCs w:val="32"/>
              </w:rPr>
              <w:t xml:space="preserve">wards getting </w:t>
            </w:r>
            <w:r w:rsidR="008C1527">
              <w:rPr>
                <w:rFonts w:ascii="Arial" w:hAnsi="Arial" w:cs="Arial"/>
                <w:sz w:val="32"/>
                <w:szCs w:val="32"/>
              </w:rPr>
              <w:t xml:space="preserve">better </w:t>
            </w:r>
            <w:r w:rsidR="004F4720">
              <w:rPr>
                <w:rFonts w:ascii="Arial" w:hAnsi="Arial" w:cs="Arial"/>
                <w:sz w:val="32"/>
                <w:szCs w:val="32"/>
              </w:rPr>
              <w:t>services.</w:t>
            </w:r>
          </w:p>
        </w:tc>
      </w:tr>
      <w:tr w:rsidR="001908E2" w14:paraId="0EBD9594" w14:textId="77777777" w:rsidTr="00E17FC8">
        <w:tc>
          <w:tcPr>
            <w:tcW w:w="2000" w:type="dxa"/>
          </w:tcPr>
          <w:p w14:paraId="48BB32E3" w14:textId="6FF5A8D5" w:rsidR="00B23426" w:rsidRDefault="00F8695E" w:rsidP="00086646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noProof/>
                <w:sz w:val="32"/>
                <w:szCs w:val="32"/>
              </w:rPr>
              <w:drawing>
                <wp:inline distT="0" distB="0" distL="0" distR="0" wp14:anchorId="21D8354F" wp14:editId="08423B9D">
                  <wp:extent cx="890270" cy="701040"/>
                  <wp:effectExtent l="0" t="0" r="5080" b="381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2" w:type="dxa"/>
          </w:tcPr>
          <w:p w14:paraId="509C1424" w14:textId="71774F92" w:rsidR="00B23426" w:rsidRPr="00627A22" w:rsidRDefault="00627A22" w:rsidP="004F4720">
            <w:pPr>
              <w:pStyle w:val="ListParagraph"/>
              <w:numPr>
                <w:ilvl w:val="0"/>
                <w:numId w:val="20"/>
              </w:numPr>
              <w:rPr>
                <w:rFonts w:cs="Arial"/>
                <w:sz w:val="32"/>
                <w:szCs w:val="32"/>
              </w:rPr>
            </w:pPr>
            <w:r w:rsidRPr="00627A22">
              <w:rPr>
                <w:rFonts w:ascii="Arial" w:hAnsi="Arial" w:cs="Arial"/>
                <w:sz w:val="32"/>
                <w:szCs w:val="32"/>
              </w:rPr>
              <w:t xml:space="preserve">As we learn </w:t>
            </w:r>
            <w:r w:rsidR="00007993">
              <w:rPr>
                <w:rFonts w:ascii="Arial" w:hAnsi="Arial" w:cs="Arial"/>
                <w:sz w:val="32"/>
                <w:szCs w:val="32"/>
              </w:rPr>
              <w:t xml:space="preserve">and get better </w:t>
            </w:r>
            <w:r w:rsidR="00F8695E">
              <w:rPr>
                <w:rFonts w:ascii="Arial" w:hAnsi="Arial" w:cs="Arial"/>
                <w:sz w:val="32"/>
                <w:szCs w:val="32"/>
              </w:rPr>
              <w:t xml:space="preserve">at co-production </w:t>
            </w:r>
            <w:r>
              <w:rPr>
                <w:rFonts w:ascii="Arial" w:hAnsi="Arial" w:cs="Arial"/>
                <w:sz w:val="32"/>
                <w:szCs w:val="32"/>
              </w:rPr>
              <w:t xml:space="preserve">we will use </w:t>
            </w:r>
            <w:r w:rsidR="00F8695E">
              <w:rPr>
                <w:rFonts w:ascii="Arial" w:hAnsi="Arial" w:cs="Arial"/>
                <w:sz w:val="32"/>
                <w:szCs w:val="32"/>
              </w:rPr>
              <w:t>it</w:t>
            </w:r>
            <w:r>
              <w:rPr>
                <w:rFonts w:ascii="Arial" w:hAnsi="Arial" w:cs="Arial"/>
                <w:sz w:val="32"/>
                <w:szCs w:val="32"/>
              </w:rPr>
              <w:t xml:space="preserve"> in all the work </w:t>
            </w:r>
            <w:r w:rsidR="001659F8">
              <w:rPr>
                <w:rFonts w:ascii="Arial" w:hAnsi="Arial" w:cs="Arial"/>
                <w:sz w:val="32"/>
                <w:szCs w:val="32"/>
              </w:rPr>
              <w:t>we do</w:t>
            </w:r>
            <w:r>
              <w:rPr>
                <w:rFonts w:ascii="Arial" w:hAnsi="Arial" w:cs="Arial"/>
                <w:sz w:val="32"/>
                <w:szCs w:val="32"/>
              </w:rPr>
              <w:t xml:space="preserve"> in adult social care</w:t>
            </w:r>
            <w:r w:rsidR="009E35BE">
              <w:rPr>
                <w:rFonts w:ascii="Arial" w:hAnsi="Arial" w:cs="Arial"/>
                <w:sz w:val="32"/>
                <w:szCs w:val="32"/>
              </w:rPr>
              <w:t xml:space="preserve"> departments</w:t>
            </w:r>
            <w:r w:rsidR="00EC09E1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1908E2" w14:paraId="4123D044" w14:textId="77777777" w:rsidTr="00E17FC8">
        <w:tc>
          <w:tcPr>
            <w:tcW w:w="2000" w:type="dxa"/>
          </w:tcPr>
          <w:p w14:paraId="0D0B7332" w14:textId="77777777" w:rsidR="00B23426" w:rsidRDefault="00672FF7" w:rsidP="00086646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4CC3460C" wp14:editId="29F24548">
                  <wp:extent cx="1048385" cy="107315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107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F1364AE" w14:textId="0E63283D" w:rsidR="00935BA8" w:rsidRPr="00B23426" w:rsidRDefault="00935BA8" w:rsidP="00086646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762" w:type="dxa"/>
          </w:tcPr>
          <w:p w14:paraId="1CDF50BA" w14:textId="77777777" w:rsidR="00EB78E2" w:rsidRPr="00F8695E" w:rsidRDefault="00EB78E2" w:rsidP="00EB78E2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F8695E">
              <w:rPr>
                <w:rFonts w:cs="Arial"/>
                <w:b/>
                <w:bCs/>
                <w:sz w:val="36"/>
                <w:szCs w:val="36"/>
              </w:rPr>
              <w:t>Our Voice Co-production Group</w:t>
            </w:r>
          </w:p>
          <w:p w14:paraId="360A386F" w14:textId="2B2CE81C" w:rsidR="00B23426" w:rsidRPr="00B23426" w:rsidRDefault="00B23426" w:rsidP="00EC09E1">
            <w:pPr>
              <w:rPr>
                <w:rFonts w:cs="Arial"/>
                <w:sz w:val="32"/>
                <w:szCs w:val="32"/>
              </w:rPr>
            </w:pPr>
          </w:p>
        </w:tc>
      </w:tr>
      <w:tr w:rsidR="001908E2" w14:paraId="680AF82D" w14:textId="77777777" w:rsidTr="00E17FC8">
        <w:tc>
          <w:tcPr>
            <w:tcW w:w="2000" w:type="dxa"/>
          </w:tcPr>
          <w:p w14:paraId="28C930A6" w14:textId="77777777" w:rsidR="00EC09E1" w:rsidRDefault="00844551" w:rsidP="00086646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661AC2C" wp14:editId="1ED13372">
                  <wp:extent cx="1123950" cy="1111869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158" cy="1119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A5B80DE" w14:textId="77777777" w:rsidR="00935BA8" w:rsidRDefault="00935BA8" w:rsidP="00086646">
            <w:pPr>
              <w:rPr>
                <w:rFonts w:cs="Arial"/>
                <w:sz w:val="32"/>
                <w:szCs w:val="32"/>
              </w:rPr>
            </w:pPr>
          </w:p>
          <w:p w14:paraId="77E776E3" w14:textId="77777777" w:rsidR="00935BA8" w:rsidRDefault="00935BA8" w:rsidP="00086646">
            <w:pPr>
              <w:rPr>
                <w:rFonts w:cs="Arial"/>
                <w:sz w:val="32"/>
                <w:szCs w:val="32"/>
              </w:rPr>
            </w:pPr>
          </w:p>
          <w:p w14:paraId="52CA36DE" w14:textId="236BC168" w:rsidR="00935BA8" w:rsidRPr="00B23426" w:rsidRDefault="00935BA8" w:rsidP="00086646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762" w:type="dxa"/>
          </w:tcPr>
          <w:p w14:paraId="1C37FDA2" w14:textId="77777777" w:rsidR="00EC09E1" w:rsidRDefault="0068621D" w:rsidP="00EC09E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This is a group of people with lived experience of using adult social care services</w:t>
            </w:r>
            <w:r w:rsidR="00034A51">
              <w:rPr>
                <w:rFonts w:cs="Arial"/>
                <w:sz w:val="32"/>
                <w:szCs w:val="32"/>
              </w:rPr>
              <w:t>.</w:t>
            </w:r>
          </w:p>
          <w:p w14:paraId="39C9AC7E" w14:textId="77777777" w:rsidR="00935BA8" w:rsidRDefault="00935BA8" w:rsidP="00EC09E1">
            <w:pPr>
              <w:rPr>
                <w:rFonts w:cs="Arial"/>
                <w:sz w:val="32"/>
                <w:szCs w:val="32"/>
              </w:rPr>
            </w:pPr>
          </w:p>
          <w:p w14:paraId="32A7BD03" w14:textId="08EB32F8" w:rsidR="00935BA8" w:rsidRPr="00B23426" w:rsidRDefault="00935BA8" w:rsidP="00EC09E1">
            <w:pPr>
              <w:rPr>
                <w:rFonts w:cs="Arial"/>
                <w:sz w:val="32"/>
                <w:szCs w:val="32"/>
              </w:rPr>
            </w:pPr>
            <w:r w:rsidRPr="00844551">
              <w:rPr>
                <w:rFonts w:cs="Arial"/>
                <w:sz w:val="32"/>
                <w:szCs w:val="32"/>
              </w:rPr>
              <w:t>They have been a big part</w:t>
            </w:r>
            <w:r>
              <w:rPr>
                <w:rFonts w:cs="Arial"/>
                <w:sz w:val="32"/>
                <w:szCs w:val="32"/>
              </w:rPr>
              <w:t xml:space="preserve"> in</w:t>
            </w:r>
            <w:r w:rsidRPr="00844551">
              <w:rPr>
                <w:rFonts w:cs="Arial"/>
                <w:sz w:val="32"/>
                <w:szCs w:val="32"/>
              </w:rPr>
              <w:t xml:space="preserve"> helping us write our co-production plan.</w:t>
            </w:r>
          </w:p>
        </w:tc>
      </w:tr>
      <w:tr w:rsidR="001908E2" w14:paraId="21FB9F66" w14:textId="77777777" w:rsidTr="00E17FC8">
        <w:tc>
          <w:tcPr>
            <w:tcW w:w="2000" w:type="dxa"/>
          </w:tcPr>
          <w:p w14:paraId="2DC1215E" w14:textId="77777777" w:rsidR="00EB78E2" w:rsidRDefault="008D19D8" w:rsidP="00086646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9F816C7" wp14:editId="7ABFAA35">
                  <wp:extent cx="958850" cy="786811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828" cy="794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4E87269" w14:textId="77777777" w:rsidR="00935BA8" w:rsidRDefault="00935BA8" w:rsidP="00086646">
            <w:pPr>
              <w:rPr>
                <w:rFonts w:cs="Arial"/>
                <w:sz w:val="32"/>
                <w:szCs w:val="32"/>
              </w:rPr>
            </w:pPr>
          </w:p>
          <w:p w14:paraId="69526CE6" w14:textId="6529EFFC" w:rsidR="00935BA8" w:rsidRPr="00B23426" w:rsidRDefault="00935BA8" w:rsidP="00086646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762" w:type="dxa"/>
          </w:tcPr>
          <w:p w14:paraId="1A28957D" w14:textId="15A78DBD" w:rsidR="00EB78E2" w:rsidRPr="00B23426" w:rsidRDefault="00E931C5" w:rsidP="00EB78E2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They will have an important job </w:t>
            </w:r>
            <w:r w:rsidR="00415DCD">
              <w:rPr>
                <w:rFonts w:cs="Arial"/>
                <w:sz w:val="32"/>
                <w:szCs w:val="32"/>
              </w:rPr>
              <w:t>supporting and checking how we are developing co-production now and in the future.</w:t>
            </w:r>
          </w:p>
        </w:tc>
      </w:tr>
      <w:tr w:rsidR="001908E2" w14:paraId="0AE4F7F2" w14:textId="77777777" w:rsidTr="00E17FC8">
        <w:tc>
          <w:tcPr>
            <w:tcW w:w="2000" w:type="dxa"/>
          </w:tcPr>
          <w:p w14:paraId="6F4E3D01" w14:textId="0B5E33CB" w:rsidR="00EB78E2" w:rsidRPr="00B23426" w:rsidRDefault="008D19D8" w:rsidP="00086646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63F4712" wp14:editId="27DAAE51">
                  <wp:extent cx="792480" cy="939165"/>
                  <wp:effectExtent l="0" t="0" r="762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3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2" w:type="dxa"/>
          </w:tcPr>
          <w:p w14:paraId="6DB9BBB3" w14:textId="50DEC7C5" w:rsidR="00865B51" w:rsidRPr="00865B51" w:rsidRDefault="00865B51" w:rsidP="00865B51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865B51">
              <w:rPr>
                <w:rFonts w:cs="Arial"/>
                <w:b/>
                <w:bCs/>
                <w:sz w:val="32"/>
                <w:szCs w:val="32"/>
              </w:rPr>
              <w:t>What we will do</w:t>
            </w:r>
            <w:r w:rsidR="0005264D">
              <w:rPr>
                <w:rFonts w:cs="Arial"/>
                <w:b/>
                <w:bCs/>
                <w:sz w:val="32"/>
                <w:szCs w:val="32"/>
              </w:rPr>
              <w:t xml:space="preserve"> to support Our Voice.</w:t>
            </w:r>
          </w:p>
          <w:p w14:paraId="27874168" w14:textId="77777777" w:rsidR="00EB78E2" w:rsidRPr="00B23426" w:rsidRDefault="00EB78E2" w:rsidP="00EB78E2">
            <w:pPr>
              <w:rPr>
                <w:rFonts w:cs="Arial"/>
                <w:sz w:val="32"/>
                <w:szCs w:val="32"/>
              </w:rPr>
            </w:pPr>
          </w:p>
        </w:tc>
      </w:tr>
      <w:tr w:rsidR="001908E2" w14:paraId="0D7F4608" w14:textId="77777777" w:rsidTr="00E17FC8">
        <w:tc>
          <w:tcPr>
            <w:tcW w:w="2000" w:type="dxa"/>
          </w:tcPr>
          <w:p w14:paraId="45980CA7" w14:textId="77777777" w:rsidR="00EB78E2" w:rsidRDefault="00582C68" w:rsidP="00086646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3DC6BE8" wp14:editId="3ECA91E4">
                  <wp:extent cx="1098550" cy="870934"/>
                  <wp:effectExtent l="0" t="0" r="6350" b="571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665" cy="877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0269B7B" w14:textId="77777777" w:rsidR="00935BA8" w:rsidRDefault="00935BA8" w:rsidP="00086646">
            <w:pPr>
              <w:rPr>
                <w:rFonts w:cs="Arial"/>
                <w:sz w:val="32"/>
                <w:szCs w:val="32"/>
              </w:rPr>
            </w:pPr>
          </w:p>
          <w:p w14:paraId="547B75E6" w14:textId="77777777" w:rsidR="00935BA8" w:rsidRDefault="00935BA8" w:rsidP="00086646">
            <w:pPr>
              <w:rPr>
                <w:rFonts w:cs="Arial"/>
                <w:sz w:val="32"/>
                <w:szCs w:val="32"/>
              </w:rPr>
            </w:pPr>
          </w:p>
          <w:p w14:paraId="4B493ABE" w14:textId="1427C349" w:rsidR="00935BA8" w:rsidRPr="00B23426" w:rsidRDefault="00935BA8" w:rsidP="00086646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762" w:type="dxa"/>
          </w:tcPr>
          <w:p w14:paraId="00F40764" w14:textId="77777777" w:rsidR="00582C68" w:rsidRDefault="00865B51" w:rsidP="006F36C2">
            <w:pPr>
              <w:numPr>
                <w:ilvl w:val="0"/>
                <w:numId w:val="21"/>
              </w:numPr>
              <w:rPr>
                <w:rFonts w:cs="Arial"/>
                <w:sz w:val="32"/>
                <w:szCs w:val="32"/>
              </w:rPr>
            </w:pPr>
            <w:r w:rsidRPr="00865B51">
              <w:rPr>
                <w:rFonts w:cs="Arial"/>
                <w:sz w:val="32"/>
                <w:szCs w:val="32"/>
              </w:rPr>
              <w:t xml:space="preserve">We will support Our Voice to </w:t>
            </w:r>
            <w:r w:rsidR="0057532D">
              <w:rPr>
                <w:rFonts w:cs="Arial"/>
                <w:sz w:val="32"/>
                <w:szCs w:val="32"/>
              </w:rPr>
              <w:t xml:space="preserve">include more people </w:t>
            </w:r>
            <w:r w:rsidR="008D19D8">
              <w:rPr>
                <w:rFonts w:cs="Arial"/>
                <w:sz w:val="32"/>
                <w:szCs w:val="32"/>
              </w:rPr>
              <w:t xml:space="preserve">in the group. </w:t>
            </w:r>
          </w:p>
          <w:p w14:paraId="06E3502F" w14:textId="77777777" w:rsidR="00582C68" w:rsidRDefault="00582C68" w:rsidP="00582C68">
            <w:pPr>
              <w:ind w:left="720"/>
              <w:rPr>
                <w:rFonts w:cs="Arial"/>
                <w:sz w:val="32"/>
                <w:szCs w:val="32"/>
              </w:rPr>
            </w:pPr>
          </w:p>
          <w:p w14:paraId="535F63AA" w14:textId="1C29B3CC" w:rsidR="00EB78E2" w:rsidRPr="00B23426" w:rsidRDefault="00CF32C3" w:rsidP="00582C68">
            <w:pPr>
              <w:ind w:left="72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This will help us to</w:t>
            </w:r>
            <w:r w:rsidR="007237C7">
              <w:rPr>
                <w:rFonts w:cs="Arial"/>
                <w:sz w:val="32"/>
                <w:szCs w:val="32"/>
              </w:rPr>
              <w:t xml:space="preserve"> represent the different people that use </w:t>
            </w:r>
            <w:r w:rsidR="00051EC9">
              <w:rPr>
                <w:rFonts w:cs="Arial"/>
                <w:sz w:val="32"/>
                <w:szCs w:val="32"/>
              </w:rPr>
              <w:t xml:space="preserve">social </w:t>
            </w:r>
            <w:r w:rsidR="006F36C2">
              <w:rPr>
                <w:rFonts w:cs="Arial"/>
                <w:sz w:val="32"/>
                <w:szCs w:val="32"/>
              </w:rPr>
              <w:t xml:space="preserve">care </w:t>
            </w:r>
            <w:r w:rsidR="007237C7">
              <w:rPr>
                <w:rFonts w:cs="Arial"/>
                <w:sz w:val="32"/>
                <w:szCs w:val="32"/>
              </w:rPr>
              <w:t>services</w:t>
            </w:r>
            <w:r w:rsidR="00051EC9">
              <w:rPr>
                <w:rFonts w:cs="Arial"/>
                <w:sz w:val="32"/>
                <w:szCs w:val="32"/>
              </w:rPr>
              <w:t xml:space="preserve"> in Nottinghamshire.</w:t>
            </w:r>
          </w:p>
        </w:tc>
      </w:tr>
      <w:tr w:rsidR="001908E2" w14:paraId="7861040C" w14:textId="77777777" w:rsidTr="00E17FC8">
        <w:tc>
          <w:tcPr>
            <w:tcW w:w="2000" w:type="dxa"/>
          </w:tcPr>
          <w:p w14:paraId="49234186" w14:textId="77777777" w:rsidR="000D5E39" w:rsidRDefault="002C7863" w:rsidP="00086646">
            <w:pPr>
              <w:rPr>
                <w:rFonts w:cs="Arial"/>
                <w:sz w:val="32"/>
                <w:szCs w:val="32"/>
              </w:rPr>
            </w:pPr>
            <w:r w:rsidRPr="002C786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289316D" wp14:editId="79B4FEA3">
                  <wp:extent cx="1098550" cy="695070"/>
                  <wp:effectExtent l="0" t="0" r="635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967" cy="702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471CCA" w14:textId="77777777" w:rsidR="00935BA8" w:rsidRDefault="00935BA8" w:rsidP="00086646">
            <w:pPr>
              <w:rPr>
                <w:rFonts w:cs="Arial"/>
                <w:sz w:val="32"/>
                <w:szCs w:val="32"/>
              </w:rPr>
            </w:pPr>
          </w:p>
          <w:p w14:paraId="3DEFF788" w14:textId="68958CCA" w:rsidR="00935BA8" w:rsidRPr="00B23426" w:rsidRDefault="00935BA8" w:rsidP="00086646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762" w:type="dxa"/>
          </w:tcPr>
          <w:p w14:paraId="68B604D8" w14:textId="7A1514EF" w:rsidR="006F36C2" w:rsidRPr="006F36C2" w:rsidRDefault="006F36C2" w:rsidP="006F36C2">
            <w:pPr>
              <w:numPr>
                <w:ilvl w:val="0"/>
                <w:numId w:val="21"/>
              </w:numPr>
              <w:rPr>
                <w:rFonts w:cs="Arial"/>
                <w:sz w:val="32"/>
                <w:szCs w:val="32"/>
              </w:rPr>
            </w:pPr>
            <w:r w:rsidRPr="006F36C2">
              <w:rPr>
                <w:rFonts w:cs="Arial"/>
                <w:sz w:val="32"/>
                <w:szCs w:val="32"/>
              </w:rPr>
              <w:t>We will support Our Voice members to get the training and support they need</w:t>
            </w:r>
            <w:r>
              <w:rPr>
                <w:rFonts w:cs="Arial"/>
                <w:sz w:val="32"/>
                <w:szCs w:val="32"/>
              </w:rPr>
              <w:t>.</w:t>
            </w:r>
          </w:p>
          <w:p w14:paraId="39F7F439" w14:textId="77777777" w:rsidR="000D5E39" w:rsidRPr="00B23426" w:rsidRDefault="000D5E39" w:rsidP="00EB78E2">
            <w:pPr>
              <w:rPr>
                <w:rFonts w:cs="Arial"/>
                <w:sz w:val="32"/>
                <w:szCs w:val="32"/>
              </w:rPr>
            </w:pPr>
          </w:p>
        </w:tc>
      </w:tr>
      <w:tr w:rsidR="001908E2" w14:paraId="7B40A0A1" w14:textId="77777777" w:rsidTr="00E17FC8">
        <w:tc>
          <w:tcPr>
            <w:tcW w:w="2000" w:type="dxa"/>
          </w:tcPr>
          <w:p w14:paraId="265A07ED" w14:textId="77777777" w:rsidR="000D5E39" w:rsidRDefault="002E31FB" w:rsidP="00086646">
            <w:pPr>
              <w:rPr>
                <w:rFonts w:cs="Arial"/>
                <w:sz w:val="32"/>
                <w:szCs w:val="32"/>
              </w:rPr>
            </w:pPr>
            <w:r w:rsidRPr="002E31FB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FD2CCC2" wp14:editId="0B20A6B8">
                  <wp:extent cx="901700" cy="947311"/>
                  <wp:effectExtent l="0" t="0" r="0" b="5715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707" cy="949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46B9E9" w14:textId="7EA8A1F4" w:rsidR="002E31FB" w:rsidRPr="00B23426" w:rsidRDefault="002E31FB" w:rsidP="00086646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762" w:type="dxa"/>
          </w:tcPr>
          <w:p w14:paraId="43D3CD59" w14:textId="2F99A808" w:rsidR="00865B51" w:rsidRPr="00865B51" w:rsidRDefault="00865B51" w:rsidP="00865B51">
            <w:pPr>
              <w:numPr>
                <w:ilvl w:val="0"/>
                <w:numId w:val="21"/>
              </w:numPr>
              <w:rPr>
                <w:rFonts w:cs="Arial"/>
                <w:sz w:val="32"/>
                <w:szCs w:val="32"/>
              </w:rPr>
            </w:pPr>
            <w:r w:rsidRPr="00865B51">
              <w:rPr>
                <w:rFonts w:cs="Arial"/>
                <w:sz w:val="32"/>
                <w:szCs w:val="32"/>
              </w:rPr>
              <w:t xml:space="preserve">We will support our voice to share news about the work they are doing to support and </w:t>
            </w:r>
            <w:r w:rsidR="006F36C2">
              <w:rPr>
                <w:rFonts w:cs="Arial"/>
                <w:sz w:val="32"/>
                <w:szCs w:val="32"/>
              </w:rPr>
              <w:t xml:space="preserve">check </w:t>
            </w:r>
            <w:r w:rsidRPr="00865B51">
              <w:rPr>
                <w:rFonts w:cs="Arial"/>
                <w:sz w:val="32"/>
                <w:szCs w:val="32"/>
              </w:rPr>
              <w:t xml:space="preserve">co-production in Adult Social Care   </w:t>
            </w:r>
          </w:p>
          <w:p w14:paraId="3856F6A3" w14:textId="77777777" w:rsidR="000D5E39" w:rsidRPr="00B23426" w:rsidRDefault="000D5E39" w:rsidP="00EB78E2">
            <w:pPr>
              <w:rPr>
                <w:rFonts w:cs="Arial"/>
                <w:sz w:val="32"/>
                <w:szCs w:val="32"/>
              </w:rPr>
            </w:pPr>
          </w:p>
        </w:tc>
      </w:tr>
      <w:tr w:rsidR="001908E2" w14:paraId="00743C6C" w14:textId="77777777" w:rsidTr="00E17FC8">
        <w:tc>
          <w:tcPr>
            <w:tcW w:w="2000" w:type="dxa"/>
          </w:tcPr>
          <w:p w14:paraId="697970B7" w14:textId="596F3F78" w:rsidR="00125DCF" w:rsidRPr="00B23426" w:rsidRDefault="006455D9" w:rsidP="00086646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57745170" wp14:editId="24B5A982">
                  <wp:extent cx="1085850" cy="875143"/>
                  <wp:effectExtent l="0" t="0" r="0" b="127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318" cy="8779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2" w:type="dxa"/>
          </w:tcPr>
          <w:p w14:paraId="1D952A9B" w14:textId="0750646D" w:rsidR="00A3777A" w:rsidRPr="00935BA8" w:rsidRDefault="00A3777A" w:rsidP="00A3777A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935BA8">
              <w:rPr>
                <w:rFonts w:cs="Arial"/>
                <w:b/>
                <w:bCs/>
                <w:sz w:val="36"/>
                <w:szCs w:val="36"/>
              </w:rPr>
              <w:t>Staff Learning</w:t>
            </w:r>
            <w:r w:rsidR="00E92C9F" w:rsidRPr="00935BA8">
              <w:rPr>
                <w:rFonts w:cs="Arial"/>
                <w:b/>
                <w:bCs/>
                <w:sz w:val="36"/>
                <w:szCs w:val="36"/>
              </w:rPr>
              <w:t>.</w:t>
            </w:r>
            <w:r w:rsidRPr="00935BA8">
              <w:rPr>
                <w:rFonts w:cs="Arial"/>
                <w:b/>
                <w:bCs/>
                <w:sz w:val="36"/>
                <w:szCs w:val="36"/>
              </w:rPr>
              <w:t xml:space="preserve">      </w:t>
            </w:r>
          </w:p>
          <w:p w14:paraId="61EB022B" w14:textId="0FBF2409" w:rsidR="006455D9" w:rsidRDefault="006455D9" w:rsidP="00A3777A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32D61CC6" w14:textId="322957E8" w:rsidR="006455D9" w:rsidRPr="006455D9" w:rsidRDefault="006455D9" w:rsidP="006455D9">
            <w:pPr>
              <w:pStyle w:val="ListParagraph"/>
              <w:numPr>
                <w:ilvl w:val="0"/>
                <w:numId w:val="21"/>
              </w:numPr>
              <w:rPr>
                <w:rFonts w:cs="Arial"/>
                <w:b/>
                <w:bCs/>
                <w:sz w:val="32"/>
                <w:szCs w:val="32"/>
              </w:rPr>
            </w:pPr>
            <w:r w:rsidRPr="006455D9">
              <w:rPr>
                <w:rFonts w:cs="Arial"/>
                <w:sz w:val="32"/>
                <w:szCs w:val="32"/>
              </w:rPr>
              <w:t>Staff need support and training to understand what co-production is and what they can do to help make it happen</w:t>
            </w:r>
            <w:r w:rsidR="00935BA8">
              <w:rPr>
                <w:rFonts w:cs="Arial"/>
                <w:sz w:val="32"/>
                <w:szCs w:val="32"/>
              </w:rPr>
              <w:t>.</w:t>
            </w:r>
          </w:p>
          <w:p w14:paraId="72E619AF" w14:textId="77777777" w:rsidR="00125DCF" w:rsidRPr="00865B51" w:rsidRDefault="00125DCF" w:rsidP="00125DCF">
            <w:pPr>
              <w:rPr>
                <w:rFonts w:cs="Arial"/>
                <w:sz w:val="32"/>
                <w:szCs w:val="32"/>
              </w:rPr>
            </w:pPr>
          </w:p>
        </w:tc>
      </w:tr>
      <w:tr w:rsidR="001908E2" w14:paraId="3FF4D699" w14:textId="77777777" w:rsidTr="00E17FC8">
        <w:tc>
          <w:tcPr>
            <w:tcW w:w="2000" w:type="dxa"/>
          </w:tcPr>
          <w:p w14:paraId="59381D56" w14:textId="77777777" w:rsidR="00125DCF" w:rsidRDefault="006455D9" w:rsidP="00086646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BB134F6" wp14:editId="32EF5F20">
                  <wp:extent cx="792480" cy="939165"/>
                  <wp:effectExtent l="0" t="0" r="762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3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53BB2F7" w14:textId="771E1C7F" w:rsidR="00935BA8" w:rsidRPr="00B23426" w:rsidRDefault="00935BA8" w:rsidP="00086646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762" w:type="dxa"/>
          </w:tcPr>
          <w:p w14:paraId="2ED79E84" w14:textId="4D50DDC2" w:rsidR="007804FC" w:rsidRPr="00935BA8" w:rsidRDefault="007804FC" w:rsidP="007804FC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935BA8">
              <w:rPr>
                <w:rFonts w:cs="Arial"/>
                <w:b/>
                <w:bCs/>
                <w:sz w:val="32"/>
                <w:szCs w:val="32"/>
              </w:rPr>
              <w:t>What we will do</w:t>
            </w:r>
            <w:r w:rsidR="0005264D">
              <w:rPr>
                <w:rFonts w:cs="Arial"/>
                <w:b/>
                <w:bCs/>
                <w:sz w:val="32"/>
                <w:szCs w:val="32"/>
              </w:rPr>
              <w:t xml:space="preserve"> to support staff learning.</w:t>
            </w:r>
          </w:p>
          <w:p w14:paraId="3E4D8BB1" w14:textId="77777777" w:rsidR="00125DCF" w:rsidRPr="00865B51" w:rsidRDefault="00125DCF" w:rsidP="001467BD">
            <w:pPr>
              <w:rPr>
                <w:rFonts w:cs="Arial"/>
                <w:sz w:val="32"/>
                <w:szCs w:val="32"/>
              </w:rPr>
            </w:pPr>
          </w:p>
        </w:tc>
      </w:tr>
      <w:tr w:rsidR="001908E2" w14:paraId="77DB2DFF" w14:textId="77777777" w:rsidTr="00E17FC8">
        <w:tc>
          <w:tcPr>
            <w:tcW w:w="2000" w:type="dxa"/>
          </w:tcPr>
          <w:p w14:paraId="06FA0031" w14:textId="14A7F16C" w:rsidR="00125DCF" w:rsidRPr="00B23426" w:rsidRDefault="00036203" w:rsidP="00086646">
            <w:pPr>
              <w:rPr>
                <w:rFonts w:cs="Arial"/>
                <w:sz w:val="32"/>
                <w:szCs w:val="32"/>
              </w:rPr>
            </w:pPr>
            <w:r w:rsidRPr="0003620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768B49E" wp14:editId="39232750">
                  <wp:extent cx="1009650" cy="1009650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2" w:type="dxa"/>
          </w:tcPr>
          <w:p w14:paraId="3FE60F06" w14:textId="5946B9D3" w:rsidR="00125DCF" w:rsidRPr="007804FC" w:rsidRDefault="007804FC" w:rsidP="007804FC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sz w:val="32"/>
                <w:szCs w:val="32"/>
              </w:rPr>
            </w:pPr>
            <w:r w:rsidRPr="007804FC">
              <w:rPr>
                <w:rFonts w:ascii="Arial" w:hAnsi="Arial" w:cs="Arial"/>
                <w:sz w:val="32"/>
                <w:szCs w:val="32"/>
              </w:rPr>
              <w:t>We will provide training and a toolkit on co-production.</w:t>
            </w:r>
          </w:p>
        </w:tc>
      </w:tr>
      <w:tr w:rsidR="001908E2" w14:paraId="74316B7D" w14:textId="77777777" w:rsidTr="00E17FC8">
        <w:tc>
          <w:tcPr>
            <w:tcW w:w="2000" w:type="dxa"/>
          </w:tcPr>
          <w:p w14:paraId="6311E3BF" w14:textId="77777777" w:rsidR="007804FC" w:rsidRDefault="00D65D49" w:rsidP="00086646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1DD0A65" wp14:editId="6F0F33C3">
                  <wp:extent cx="1071786" cy="1079500"/>
                  <wp:effectExtent l="0" t="0" r="0" b="635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901" cy="1083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6F276C8" w14:textId="58CA46FB" w:rsidR="00935BA8" w:rsidRPr="00B23426" w:rsidRDefault="00935BA8" w:rsidP="00086646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762" w:type="dxa"/>
          </w:tcPr>
          <w:p w14:paraId="24A2E928" w14:textId="571FCBA6" w:rsidR="007804FC" w:rsidRPr="007804FC" w:rsidRDefault="007804FC" w:rsidP="007804FC">
            <w:pPr>
              <w:numPr>
                <w:ilvl w:val="0"/>
                <w:numId w:val="23"/>
              </w:numPr>
              <w:rPr>
                <w:rFonts w:cs="Arial"/>
                <w:sz w:val="32"/>
                <w:szCs w:val="32"/>
              </w:rPr>
            </w:pPr>
            <w:r w:rsidRPr="007804FC">
              <w:rPr>
                <w:rFonts w:cs="Arial"/>
                <w:sz w:val="32"/>
                <w:szCs w:val="32"/>
              </w:rPr>
              <w:t xml:space="preserve">We will </w:t>
            </w:r>
            <w:r w:rsidR="0004199A">
              <w:rPr>
                <w:rFonts w:cs="Arial"/>
                <w:sz w:val="32"/>
                <w:szCs w:val="32"/>
              </w:rPr>
              <w:t>have</w:t>
            </w:r>
            <w:r w:rsidRPr="007804FC">
              <w:rPr>
                <w:rFonts w:cs="Arial"/>
                <w:sz w:val="32"/>
                <w:szCs w:val="32"/>
              </w:rPr>
              <w:t xml:space="preserve"> an online forum</w:t>
            </w:r>
            <w:r w:rsidR="0015698A">
              <w:rPr>
                <w:rFonts w:cs="Arial"/>
                <w:sz w:val="32"/>
                <w:szCs w:val="32"/>
              </w:rPr>
              <w:t>. This</w:t>
            </w:r>
            <w:r w:rsidRPr="007804FC">
              <w:rPr>
                <w:rFonts w:cs="Arial"/>
                <w:sz w:val="32"/>
                <w:szCs w:val="32"/>
              </w:rPr>
              <w:t xml:space="preserve"> a place </w:t>
            </w:r>
            <w:r w:rsidR="0004199A">
              <w:rPr>
                <w:rFonts w:cs="Arial"/>
                <w:sz w:val="32"/>
                <w:szCs w:val="32"/>
              </w:rPr>
              <w:t xml:space="preserve">for staff </w:t>
            </w:r>
            <w:r w:rsidRPr="007804FC">
              <w:rPr>
                <w:rFonts w:cs="Arial"/>
                <w:sz w:val="32"/>
                <w:szCs w:val="32"/>
              </w:rPr>
              <w:t xml:space="preserve">to ask questions, share </w:t>
            </w:r>
            <w:r w:rsidR="00CA2014">
              <w:rPr>
                <w:rFonts w:cs="Arial"/>
                <w:sz w:val="32"/>
                <w:szCs w:val="32"/>
              </w:rPr>
              <w:t>what has worked well</w:t>
            </w:r>
            <w:r w:rsidRPr="007804FC">
              <w:rPr>
                <w:rFonts w:cs="Arial"/>
                <w:sz w:val="32"/>
                <w:szCs w:val="32"/>
              </w:rPr>
              <w:t xml:space="preserve"> and learn together about co-production.</w:t>
            </w:r>
          </w:p>
          <w:p w14:paraId="3EC3AF86" w14:textId="77777777" w:rsidR="007804FC" w:rsidRPr="007804FC" w:rsidRDefault="007804FC" w:rsidP="00CA2014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908E2" w14:paraId="4FB0AA1B" w14:textId="77777777" w:rsidTr="00E17FC8">
        <w:tc>
          <w:tcPr>
            <w:tcW w:w="2000" w:type="dxa"/>
          </w:tcPr>
          <w:p w14:paraId="683266DC" w14:textId="77777777" w:rsidR="00125DCF" w:rsidRDefault="004311B7" w:rsidP="00086646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790EF67" wp14:editId="1D5C50E4">
                  <wp:extent cx="1111917" cy="965200"/>
                  <wp:effectExtent l="0" t="0" r="0" b="635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468" cy="968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A69A2D5" w14:textId="77777777" w:rsidR="0015698A" w:rsidRDefault="0015698A" w:rsidP="00086646">
            <w:pPr>
              <w:rPr>
                <w:rFonts w:cs="Arial"/>
                <w:sz w:val="32"/>
                <w:szCs w:val="32"/>
              </w:rPr>
            </w:pPr>
          </w:p>
          <w:p w14:paraId="0A3A5553" w14:textId="77777777" w:rsidR="0015698A" w:rsidRDefault="0015698A" w:rsidP="00086646">
            <w:pPr>
              <w:rPr>
                <w:rFonts w:cs="Arial"/>
                <w:sz w:val="32"/>
                <w:szCs w:val="32"/>
              </w:rPr>
            </w:pPr>
          </w:p>
          <w:p w14:paraId="597A04FB" w14:textId="7198B3E5" w:rsidR="0015698A" w:rsidRPr="00B23426" w:rsidRDefault="0015698A" w:rsidP="00086646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762" w:type="dxa"/>
          </w:tcPr>
          <w:p w14:paraId="6032782F" w14:textId="77777777" w:rsidR="00125DCF" w:rsidRDefault="007804FC" w:rsidP="00EA5367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sz w:val="32"/>
                <w:szCs w:val="32"/>
              </w:rPr>
            </w:pPr>
            <w:r w:rsidRPr="00CA2014">
              <w:rPr>
                <w:rFonts w:ascii="Arial" w:hAnsi="Arial" w:cs="Arial"/>
                <w:sz w:val="32"/>
                <w:szCs w:val="32"/>
              </w:rPr>
              <w:t xml:space="preserve">We will </w:t>
            </w:r>
            <w:r w:rsidR="00CA2014">
              <w:rPr>
                <w:rFonts w:ascii="Arial" w:hAnsi="Arial" w:cs="Arial"/>
                <w:sz w:val="32"/>
                <w:szCs w:val="32"/>
              </w:rPr>
              <w:t>look</w:t>
            </w:r>
            <w:r w:rsidRPr="00CA2014">
              <w:rPr>
                <w:rFonts w:ascii="Arial" w:hAnsi="Arial" w:cs="Arial"/>
                <w:sz w:val="32"/>
                <w:szCs w:val="32"/>
              </w:rPr>
              <w:t xml:space="preserve"> how we can use different technology</w:t>
            </w:r>
            <w:r w:rsidR="0057483A">
              <w:rPr>
                <w:rFonts w:ascii="Arial" w:hAnsi="Arial" w:cs="Arial"/>
                <w:sz w:val="32"/>
                <w:szCs w:val="32"/>
              </w:rPr>
              <w:t xml:space="preserve"> to help people </w:t>
            </w:r>
            <w:r w:rsidR="009E581E" w:rsidRPr="00CA2014">
              <w:rPr>
                <w:rFonts w:ascii="Arial" w:hAnsi="Arial" w:cs="Arial"/>
                <w:sz w:val="32"/>
                <w:szCs w:val="32"/>
              </w:rPr>
              <w:t>learn, share ideas and work together</w:t>
            </w:r>
            <w:r w:rsidR="00EA5367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3A84EBA2" w14:textId="77777777" w:rsidR="005D5FFF" w:rsidRDefault="005D5FFF" w:rsidP="005D5FFF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391E04F3" w14:textId="13B74C9F" w:rsidR="005D5FFF" w:rsidRPr="009E581E" w:rsidRDefault="005D5FFF" w:rsidP="005D5FFF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Things like video meetings</w:t>
            </w:r>
            <w:r w:rsidR="001847EC">
              <w:rPr>
                <w:rFonts w:ascii="Arial" w:hAnsi="Arial" w:cs="Arial"/>
                <w:sz w:val="32"/>
                <w:szCs w:val="32"/>
              </w:rPr>
              <w:t xml:space="preserve"> and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1847EC">
              <w:rPr>
                <w:rFonts w:ascii="Arial" w:hAnsi="Arial" w:cs="Arial"/>
                <w:sz w:val="32"/>
                <w:szCs w:val="32"/>
              </w:rPr>
              <w:t>T</w:t>
            </w:r>
            <w:r>
              <w:rPr>
                <w:rFonts w:ascii="Arial" w:hAnsi="Arial" w:cs="Arial"/>
                <w:sz w:val="32"/>
                <w:szCs w:val="32"/>
              </w:rPr>
              <w:t>witter</w:t>
            </w:r>
          </w:p>
        </w:tc>
      </w:tr>
      <w:tr w:rsidR="001908E2" w14:paraId="0B744A46" w14:textId="77777777" w:rsidTr="00E17FC8">
        <w:tc>
          <w:tcPr>
            <w:tcW w:w="2000" w:type="dxa"/>
          </w:tcPr>
          <w:p w14:paraId="65E18787" w14:textId="77777777" w:rsidR="00B87CBE" w:rsidRDefault="00CC031A" w:rsidP="00086646">
            <w:pPr>
              <w:rPr>
                <w:rFonts w:cs="Arial"/>
                <w:sz w:val="32"/>
                <w:szCs w:val="32"/>
              </w:rPr>
            </w:pPr>
            <w:r w:rsidRPr="00CC031A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8A2D2A0" wp14:editId="3F94AFDE">
                  <wp:extent cx="939800" cy="1412015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823" cy="1416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3038BE" w14:textId="7A03264E" w:rsidR="001847EC" w:rsidRPr="00B23426" w:rsidRDefault="001847EC" w:rsidP="00086646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762" w:type="dxa"/>
          </w:tcPr>
          <w:p w14:paraId="7F37C98D" w14:textId="40D911A5" w:rsidR="00753702" w:rsidRPr="00CC031A" w:rsidRDefault="00753702" w:rsidP="00753702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CC031A">
              <w:rPr>
                <w:rFonts w:cs="Arial"/>
                <w:b/>
                <w:bCs/>
                <w:sz w:val="36"/>
                <w:szCs w:val="36"/>
              </w:rPr>
              <w:t>Developing</w:t>
            </w:r>
            <w:r w:rsidR="00E84759" w:rsidRPr="00CC031A">
              <w:rPr>
                <w:rFonts w:cs="Arial"/>
                <w:b/>
                <w:bCs/>
                <w:sz w:val="36"/>
                <w:szCs w:val="36"/>
              </w:rPr>
              <w:t xml:space="preserve"> P</w:t>
            </w:r>
            <w:r w:rsidRPr="00CC031A">
              <w:rPr>
                <w:rFonts w:cs="Arial"/>
                <w:b/>
                <w:bCs/>
                <w:sz w:val="36"/>
                <w:szCs w:val="36"/>
              </w:rPr>
              <w:t xml:space="preserve">eople </w:t>
            </w:r>
          </w:p>
          <w:p w14:paraId="3BFD9CC7" w14:textId="77777777" w:rsidR="00B87CBE" w:rsidRPr="007804FC" w:rsidRDefault="00B87CBE" w:rsidP="007804FC">
            <w:pPr>
              <w:rPr>
                <w:rFonts w:cs="Arial"/>
                <w:sz w:val="32"/>
                <w:szCs w:val="32"/>
              </w:rPr>
            </w:pPr>
          </w:p>
        </w:tc>
      </w:tr>
      <w:tr w:rsidR="001908E2" w14:paraId="20030AAA" w14:textId="77777777" w:rsidTr="00E17FC8">
        <w:tc>
          <w:tcPr>
            <w:tcW w:w="2000" w:type="dxa"/>
          </w:tcPr>
          <w:p w14:paraId="4E2D8EC0" w14:textId="536BF75B" w:rsidR="00B87CBE" w:rsidRPr="00B23426" w:rsidRDefault="006B5BD7" w:rsidP="00086646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0AF9EC8" wp14:editId="2C4355EF">
                  <wp:extent cx="927100" cy="836824"/>
                  <wp:effectExtent l="0" t="0" r="6350" b="190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316" cy="83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2" w:type="dxa"/>
          </w:tcPr>
          <w:p w14:paraId="58CECFAE" w14:textId="13E81747" w:rsidR="00D82C4D" w:rsidRPr="00D82C4D" w:rsidRDefault="00D82C4D" w:rsidP="00D82C4D">
            <w:pPr>
              <w:rPr>
                <w:rFonts w:cs="Arial"/>
                <w:sz w:val="32"/>
                <w:szCs w:val="32"/>
              </w:rPr>
            </w:pPr>
            <w:r w:rsidRPr="00D82C4D">
              <w:rPr>
                <w:rFonts w:cs="Arial"/>
                <w:sz w:val="32"/>
                <w:szCs w:val="32"/>
              </w:rPr>
              <w:t xml:space="preserve">People and carers with lived experience also need </w:t>
            </w:r>
            <w:r w:rsidR="001847EC">
              <w:rPr>
                <w:rFonts w:cs="Arial"/>
                <w:sz w:val="32"/>
                <w:szCs w:val="32"/>
              </w:rPr>
              <w:t>support</w:t>
            </w:r>
            <w:r w:rsidRPr="00D82C4D">
              <w:rPr>
                <w:rFonts w:cs="Arial"/>
                <w:sz w:val="32"/>
                <w:szCs w:val="32"/>
              </w:rPr>
              <w:t xml:space="preserve"> to learn about co-production and develop their skills, knowledge and confidence</w:t>
            </w:r>
            <w:r w:rsidR="00CC031A">
              <w:rPr>
                <w:rFonts w:cs="Arial"/>
                <w:sz w:val="32"/>
                <w:szCs w:val="32"/>
              </w:rPr>
              <w:t>.</w:t>
            </w:r>
          </w:p>
          <w:p w14:paraId="44CA4D44" w14:textId="77777777" w:rsidR="00B87CBE" w:rsidRPr="007804FC" w:rsidRDefault="00B87CBE" w:rsidP="007804FC">
            <w:pPr>
              <w:rPr>
                <w:rFonts w:cs="Arial"/>
                <w:sz w:val="32"/>
                <w:szCs w:val="32"/>
              </w:rPr>
            </w:pPr>
          </w:p>
        </w:tc>
      </w:tr>
      <w:tr w:rsidR="001908E2" w14:paraId="483004BF" w14:textId="77777777" w:rsidTr="00E17FC8">
        <w:tc>
          <w:tcPr>
            <w:tcW w:w="2000" w:type="dxa"/>
          </w:tcPr>
          <w:p w14:paraId="79E3A893" w14:textId="4D27FC43" w:rsidR="00B87CBE" w:rsidRPr="00B23426" w:rsidRDefault="006B5BD7" w:rsidP="00086646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5C3CA8FE" wp14:editId="6B91A306">
                  <wp:extent cx="792480" cy="939165"/>
                  <wp:effectExtent l="0" t="0" r="762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3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2" w:type="dxa"/>
          </w:tcPr>
          <w:p w14:paraId="6397C8A0" w14:textId="1D4C221C" w:rsidR="00F604E9" w:rsidRPr="001847EC" w:rsidRDefault="00F604E9" w:rsidP="00F604E9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1847EC">
              <w:rPr>
                <w:rFonts w:cs="Arial"/>
                <w:b/>
                <w:bCs/>
                <w:sz w:val="32"/>
                <w:szCs w:val="32"/>
              </w:rPr>
              <w:t>What we will do</w:t>
            </w:r>
            <w:r w:rsidR="001847EC">
              <w:rPr>
                <w:rFonts w:cs="Arial"/>
                <w:b/>
                <w:bCs/>
                <w:sz w:val="32"/>
                <w:szCs w:val="32"/>
              </w:rPr>
              <w:t xml:space="preserve"> to support </w:t>
            </w:r>
            <w:r w:rsidR="0005264D">
              <w:rPr>
                <w:rFonts w:cs="Arial"/>
                <w:b/>
                <w:bCs/>
                <w:sz w:val="32"/>
                <w:szCs w:val="32"/>
              </w:rPr>
              <w:t>people with lived experience</w:t>
            </w:r>
            <w:r w:rsidR="003827E4">
              <w:rPr>
                <w:rFonts w:cs="Arial"/>
                <w:b/>
                <w:bCs/>
                <w:sz w:val="32"/>
                <w:szCs w:val="32"/>
              </w:rPr>
              <w:t xml:space="preserve"> to learn more about co-production and get involved</w:t>
            </w:r>
            <w:r w:rsidRPr="001847EC">
              <w:rPr>
                <w:rFonts w:cs="Arial"/>
                <w:b/>
                <w:bCs/>
                <w:sz w:val="32"/>
                <w:szCs w:val="32"/>
              </w:rPr>
              <w:t xml:space="preserve">. </w:t>
            </w:r>
          </w:p>
          <w:p w14:paraId="2DC70C4F" w14:textId="77777777" w:rsidR="00B87CBE" w:rsidRPr="007804FC" w:rsidRDefault="00B87CBE" w:rsidP="007804FC">
            <w:pPr>
              <w:rPr>
                <w:rFonts w:cs="Arial"/>
                <w:sz w:val="32"/>
                <w:szCs w:val="32"/>
              </w:rPr>
            </w:pPr>
          </w:p>
        </w:tc>
      </w:tr>
      <w:tr w:rsidR="001908E2" w14:paraId="485F1DDE" w14:textId="77777777" w:rsidTr="00E17FC8">
        <w:tc>
          <w:tcPr>
            <w:tcW w:w="2000" w:type="dxa"/>
          </w:tcPr>
          <w:p w14:paraId="205EB728" w14:textId="699B6B86" w:rsidR="00D82C4D" w:rsidRDefault="006B5BD7" w:rsidP="00086646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BD2BE51" wp14:editId="11411995">
                  <wp:extent cx="1122045" cy="1109345"/>
                  <wp:effectExtent l="0" t="0" r="1905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109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A78E19A" w14:textId="77777777" w:rsidR="003827E4" w:rsidRDefault="003827E4" w:rsidP="00086646">
            <w:pPr>
              <w:rPr>
                <w:rFonts w:cs="Arial"/>
                <w:sz w:val="32"/>
                <w:szCs w:val="32"/>
              </w:rPr>
            </w:pPr>
          </w:p>
          <w:p w14:paraId="689F43E8" w14:textId="25FE1B01" w:rsidR="003827E4" w:rsidRPr="00B23426" w:rsidRDefault="003827E4" w:rsidP="00086646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762" w:type="dxa"/>
          </w:tcPr>
          <w:p w14:paraId="40FD16C3" w14:textId="7902DAF1" w:rsidR="00D82C4D" w:rsidRPr="00F604E9" w:rsidRDefault="00F604E9" w:rsidP="00F604E9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32"/>
                <w:szCs w:val="32"/>
              </w:rPr>
            </w:pPr>
            <w:r w:rsidRPr="00F604E9">
              <w:rPr>
                <w:rFonts w:ascii="Arial" w:hAnsi="Arial" w:cs="Arial"/>
                <w:sz w:val="32"/>
                <w:szCs w:val="32"/>
              </w:rPr>
              <w:t xml:space="preserve">We will ask voluntary </w:t>
            </w:r>
            <w:r>
              <w:rPr>
                <w:rFonts w:ascii="Arial" w:hAnsi="Arial" w:cs="Arial"/>
                <w:sz w:val="32"/>
                <w:szCs w:val="32"/>
              </w:rPr>
              <w:t>organisations</w:t>
            </w:r>
            <w:r w:rsidRPr="00F604E9">
              <w:rPr>
                <w:rFonts w:ascii="Arial" w:hAnsi="Arial" w:cs="Arial"/>
                <w:sz w:val="32"/>
                <w:szCs w:val="32"/>
              </w:rPr>
              <w:t xml:space="preserve"> to support us to </w:t>
            </w:r>
            <w:r w:rsidR="008C7B30">
              <w:rPr>
                <w:rFonts w:ascii="Arial" w:hAnsi="Arial" w:cs="Arial"/>
                <w:sz w:val="32"/>
                <w:szCs w:val="32"/>
              </w:rPr>
              <w:t>get together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F604E9">
              <w:rPr>
                <w:rFonts w:ascii="Arial" w:hAnsi="Arial" w:cs="Arial"/>
                <w:sz w:val="32"/>
                <w:szCs w:val="32"/>
              </w:rPr>
              <w:t xml:space="preserve">a </w:t>
            </w:r>
            <w:r>
              <w:rPr>
                <w:rFonts w:ascii="Arial" w:hAnsi="Arial" w:cs="Arial"/>
                <w:sz w:val="32"/>
                <w:szCs w:val="32"/>
              </w:rPr>
              <w:t>group</w:t>
            </w:r>
            <w:r w:rsidRPr="00F604E9">
              <w:rPr>
                <w:rFonts w:ascii="Arial" w:hAnsi="Arial" w:cs="Arial"/>
                <w:sz w:val="32"/>
                <w:szCs w:val="32"/>
              </w:rPr>
              <w:t xml:space="preserve"> of people and carers with lived experience who want to get involved in co-production projects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1908E2" w14:paraId="55CAF3C1" w14:textId="77777777" w:rsidTr="00E17FC8">
        <w:tc>
          <w:tcPr>
            <w:tcW w:w="2000" w:type="dxa"/>
          </w:tcPr>
          <w:p w14:paraId="52C84F6A" w14:textId="77777777" w:rsidR="008C7B30" w:rsidRDefault="006B5BD7" w:rsidP="00086646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2B4D454" wp14:editId="01185ECF">
                  <wp:extent cx="1012190" cy="1012190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0D1D2E9" w14:textId="219B02D4" w:rsidR="003827E4" w:rsidRPr="00B23426" w:rsidRDefault="003827E4" w:rsidP="00086646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762" w:type="dxa"/>
          </w:tcPr>
          <w:p w14:paraId="5B2BCC5C" w14:textId="17E9CD12" w:rsidR="008C7B30" w:rsidRPr="00F604E9" w:rsidRDefault="008C7B30" w:rsidP="008C7B30">
            <w:pPr>
              <w:numPr>
                <w:ilvl w:val="0"/>
                <w:numId w:val="24"/>
              </w:numPr>
              <w:rPr>
                <w:rFonts w:cs="Arial"/>
                <w:sz w:val="32"/>
                <w:szCs w:val="32"/>
              </w:rPr>
            </w:pPr>
            <w:r w:rsidRPr="00F604E9">
              <w:rPr>
                <w:rFonts w:cs="Arial"/>
                <w:sz w:val="32"/>
                <w:szCs w:val="32"/>
              </w:rPr>
              <w:t>We will offer training and support to people and carers with lived experience</w:t>
            </w:r>
            <w:r>
              <w:rPr>
                <w:rFonts w:cs="Arial"/>
                <w:sz w:val="32"/>
                <w:szCs w:val="32"/>
              </w:rPr>
              <w:t>.</w:t>
            </w:r>
          </w:p>
          <w:p w14:paraId="5C94DC0E" w14:textId="77777777" w:rsidR="008C7B30" w:rsidRPr="008C7B30" w:rsidRDefault="008C7B30" w:rsidP="008C7B30">
            <w:pPr>
              <w:ind w:left="360"/>
              <w:rPr>
                <w:rFonts w:cs="Arial"/>
                <w:sz w:val="32"/>
                <w:szCs w:val="32"/>
              </w:rPr>
            </w:pPr>
          </w:p>
        </w:tc>
      </w:tr>
      <w:tr w:rsidR="001908E2" w14:paraId="039C1A08" w14:textId="77777777" w:rsidTr="00E17FC8">
        <w:tc>
          <w:tcPr>
            <w:tcW w:w="2000" w:type="dxa"/>
          </w:tcPr>
          <w:p w14:paraId="08B9D75D" w14:textId="77777777" w:rsidR="008C7B30" w:rsidRDefault="00A54405" w:rsidP="00086646">
            <w:pPr>
              <w:rPr>
                <w:rFonts w:cs="Arial"/>
                <w:sz w:val="32"/>
                <w:szCs w:val="32"/>
              </w:rPr>
            </w:pPr>
            <w:r w:rsidRPr="00A5440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71A6802" wp14:editId="6EE1B650">
                  <wp:extent cx="1060450" cy="605971"/>
                  <wp:effectExtent l="0" t="0" r="6350" b="381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179" cy="60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D6E846" w14:textId="77777777" w:rsidR="003827E4" w:rsidRDefault="003827E4" w:rsidP="00086646">
            <w:pPr>
              <w:rPr>
                <w:rFonts w:cs="Arial"/>
                <w:sz w:val="32"/>
                <w:szCs w:val="32"/>
              </w:rPr>
            </w:pPr>
          </w:p>
          <w:p w14:paraId="3703A343" w14:textId="77777777" w:rsidR="003827E4" w:rsidRDefault="003827E4" w:rsidP="00086646">
            <w:pPr>
              <w:rPr>
                <w:rFonts w:cs="Arial"/>
                <w:sz w:val="32"/>
                <w:szCs w:val="32"/>
              </w:rPr>
            </w:pPr>
          </w:p>
          <w:p w14:paraId="3CD87F3B" w14:textId="2F99B6B9" w:rsidR="003827E4" w:rsidRPr="00B23426" w:rsidRDefault="003827E4" w:rsidP="00086646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762" w:type="dxa"/>
          </w:tcPr>
          <w:p w14:paraId="18B99259" w14:textId="1565D849" w:rsidR="00B37ADC" w:rsidRDefault="008C7B30" w:rsidP="008C7B30">
            <w:pPr>
              <w:numPr>
                <w:ilvl w:val="0"/>
                <w:numId w:val="24"/>
              </w:numPr>
              <w:rPr>
                <w:rFonts w:cs="Arial"/>
                <w:sz w:val="32"/>
                <w:szCs w:val="32"/>
              </w:rPr>
            </w:pPr>
            <w:r w:rsidRPr="008C7B30">
              <w:rPr>
                <w:rFonts w:cs="Arial"/>
                <w:sz w:val="32"/>
                <w:szCs w:val="32"/>
              </w:rPr>
              <w:t xml:space="preserve">We will </w:t>
            </w:r>
            <w:r>
              <w:rPr>
                <w:rFonts w:cs="Arial"/>
                <w:sz w:val="32"/>
                <w:szCs w:val="32"/>
              </w:rPr>
              <w:t>work together</w:t>
            </w:r>
            <w:r w:rsidRPr="008C7B30">
              <w:rPr>
                <w:rFonts w:cs="Arial"/>
                <w:sz w:val="32"/>
                <w:szCs w:val="32"/>
              </w:rPr>
              <w:t xml:space="preserve"> </w:t>
            </w:r>
            <w:r w:rsidR="0075303E">
              <w:rPr>
                <w:rFonts w:cs="Arial"/>
                <w:sz w:val="32"/>
                <w:szCs w:val="32"/>
              </w:rPr>
              <w:t>to write a</w:t>
            </w:r>
            <w:r w:rsidRPr="008C7B30">
              <w:rPr>
                <w:rFonts w:cs="Arial"/>
                <w:sz w:val="32"/>
                <w:szCs w:val="32"/>
              </w:rPr>
              <w:t xml:space="preserve"> policy</w:t>
            </w:r>
            <w:r w:rsidR="002B7DC2">
              <w:rPr>
                <w:rFonts w:cs="Arial"/>
                <w:sz w:val="32"/>
                <w:szCs w:val="32"/>
              </w:rPr>
              <w:t xml:space="preserve"> saying how we can</w:t>
            </w:r>
            <w:r w:rsidR="00A6134B">
              <w:rPr>
                <w:rFonts w:cs="Arial"/>
                <w:sz w:val="32"/>
                <w:szCs w:val="32"/>
              </w:rPr>
              <w:t xml:space="preserve"> pay</w:t>
            </w:r>
            <w:r w:rsidRPr="008C7B30">
              <w:rPr>
                <w:rFonts w:cs="Arial"/>
                <w:sz w:val="32"/>
                <w:szCs w:val="32"/>
              </w:rPr>
              <w:t xml:space="preserve"> </w:t>
            </w:r>
            <w:r w:rsidR="00433EF1">
              <w:rPr>
                <w:rFonts w:cs="Arial"/>
                <w:sz w:val="32"/>
                <w:szCs w:val="32"/>
              </w:rPr>
              <w:t>people’s</w:t>
            </w:r>
            <w:r w:rsidRPr="008C7B30">
              <w:rPr>
                <w:rFonts w:cs="Arial"/>
                <w:sz w:val="32"/>
                <w:szCs w:val="32"/>
              </w:rPr>
              <w:t xml:space="preserve"> expenses and</w:t>
            </w:r>
            <w:r w:rsidR="00055EE9">
              <w:rPr>
                <w:rFonts w:cs="Arial"/>
                <w:sz w:val="32"/>
                <w:szCs w:val="32"/>
              </w:rPr>
              <w:t xml:space="preserve"> pay</w:t>
            </w:r>
            <w:r w:rsidRPr="008C7B30">
              <w:rPr>
                <w:rFonts w:cs="Arial"/>
                <w:sz w:val="32"/>
                <w:szCs w:val="32"/>
              </w:rPr>
              <w:t xml:space="preserve"> </w:t>
            </w:r>
            <w:r w:rsidR="00433EF1">
              <w:rPr>
                <w:rFonts w:cs="Arial"/>
                <w:sz w:val="32"/>
                <w:szCs w:val="32"/>
              </w:rPr>
              <w:t>for their</w:t>
            </w:r>
            <w:r w:rsidR="00A6134B">
              <w:rPr>
                <w:rFonts w:cs="Arial"/>
                <w:sz w:val="32"/>
                <w:szCs w:val="32"/>
              </w:rPr>
              <w:t xml:space="preserve"> </w:t>
            </w:r>
            <w:r w:rsidRPr="008C7B30">
              <w:rPr>
                <w:rFonts w:cs="Arial"/>
                <w:sz w:val="32"/>
                <w:szCs w:val="32"/>
              </w:rPr>
              <w:t>involvement</w:t>
            </w:r>
            <w:r w:rsidR="00A6134B">
              <w:rPr>
                <w:rFonts w:cs="Arial"/>
                <w:sz w:val="32"/>
                <w:szCs w:val="32"/>
              </w:rPr>
              <w:t xml:space="preserve"> in co-production projects.</w:t>
            </w:r>
            <w:r w:rsidRPr="008C7B30">
              <w:rPr>
                <w:rFonts w:cs="Arial"/>
                <w:sz w:val="32"/>
                <w:szCs w:val="32"/>
              </w:rPr>
              <w:t xml:space="preserve"> </w:t>
            </w:r>
          </w:p>
          <w:p w14:paraId="5895BDB8" w14:textId="77777777" w:rsidR="008C7B30" w:rsidRPr="00F604E9" w:rsidRDefault="008C7B30" w:rsidP="00055EE9">
            <w:pPr>
              <w:ind w:left="720"/>
              <w:rPr>
                <w:rFonts w:cs="Arial"/>
                <w:sz w:val="32"/>
                <w:szCs w:val="32"/>
              </w:rPr>
            </w:pPr>
          </w:p>
        </w:tc>
      </w:tr>
      <w:tr w:rsidR="001908E2" w14:paraId="0F942463" w14:textId="77777777" w:rsidTr="00E17FC8">
        <w:tc>
          <w:tcPr>
            <w:tcW w:w="2000" w:type="dxa"/>
          </w:tcPr>
          <w:p w14:paraId="1F5AF600" w14:textId="77777777" w:rsidR="00B87CBE" w:rsidRDefault="003C256A" w:rsidP="00086646">
            <w:pPr>
              <w:rPr>
                <w:rFonts w:cs="Arial"/>
                <w:sz w:val="32"/>
                <w:szCs w:val="32"/>
              </w:rPr>
            </w:pPr>
            <w:r w:rsidRPr="003C256A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40A3FDF" wp14:editId="394868CF">
                  <wp:extent cx="1122045" cy="729543"/>
                  <wp:effectExtent l="0" t="0" r="1905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083" cy="73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26122C" w14:textId="77777777" w:rsidR="003827E4" w:rsidRDefault="003827E4" w:rsidP="00086646">
            <w:pPr>
              <w:rPr>
                <w:rFonts w:cs="Arial"/>
                <w:sz w:val="32"/>
                <w:szCs w:val="32"/>
              </w:rPr>
            </w:pPr>
          </w:p>
          <w:p w14:paraId="3FA6B548" w14:textId="7F9C1D89" w:rsidR="003827E4" w:rsidRPr="00B23426" w:rsidRDefault="003827E4" w:rsidP="00086646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762" w:type="dxa"/>
          </w:tcPr>
          <w:p w14:paraId="425D35FB" w14:textId="77777777" w:rsidR="00B87CBE" w:rsidRDefault="00D46D74" w:rsidP="002E0E8B">
            <w:pPr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 xml:space="preserve">How can I find </w:t>
            </w:r>
            <w:r w:rsidR="001D1C55">
              <w:rPr>
                <w:rFonts w:cs="Arial"/>
                <w:b/>
                <w:bCs/>
                <w:sz w:val="32"/>
                <w:szCs w:val="32"/>
              </w:rPr>
              <w:t xml:space="preserve">out </w:t>
            </w:r>
            <w:r>
              <w:rPr>
                <w:rFonts w:cs="Arial"/>
                <w:b/>
                <w:bCs/>
                <w:sz w:val="32"/>
                <w:szCs w:val="32"/>
              </w:rPr>
              <w:t>more</w:t>
            </w:r>
            <w:r w:rsidR="001D1C55">
              <w:rPr>
                <w:rFonts w:cs="Arial"/>
                <w:b/>
                <w:bCs/>
                <w:sz w:val="32"/>
                <w:szCs w:val="32"/>
              </w:rPr>
              <w:t>?</w:t>
            </w:r>
          </w:p>
          <w:p w14:paraId="6F56FB9E" w14:textId="77777777" w:rsidR="003C256A" w:rsidRDefault="003C256A" w:rsidP="002E0E8B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798572DB" w14:textId="76FFD388" w:rsidR="003C256A" w:rsidRPr="00D46D74" w:rsidRDefault="003C256A" w:rsidP="002E0E8B">
            <w:pPr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You can visit our internet page where you can see our Action Plans at:</w:t>
            </w:r>
          </w:p>
        </w:tc>
      </w:tr>
      <w:tr w:rsidR="001908E2" w14:paraId="7A199684" w14:textId="77777777" w:rsidTr="00E17FC8">
        <w:tc>
          <w:tcPr>
            <w:tcW w:w="2000" w:type="dxa"/>
          </w:tcPr>
          <w:p w14:paraId="7470337F" w14:textId="77777777" w:rsidR="00D46D74" w:rsidRDefault="001908E2" w:rsidP="00086646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C8C9BF8" wp14:editId="0E59D453">
                  <wp:extent cx="927100" cy="934568"/>
                  <wp:effectExtent l="0" t="0" r="635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910" cy="9464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2B9B993" w14:textId="0693F023" w:rsidR="003827E4" w:rsidRPr="00B23426" w:rsidRDefault="003827E4" w:rsidP="00086646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762" w:type="dxa"/>
          </w:tcPr>
          <w:p w14:paraId="7A1105D4" w14:textId="02BEC03B" w:rsidR="00D46D74" w:rsidRPr="007804FC" w:rsidRDefault="001E1ADC" w:rsidP="007804FC">
            <w:pPr>
              <w:rPr>
                <w:rFonts w:cs="Arial"/>
                <w:sz w:val="32"/>
                <w:szCs w:val="32"/>
              </w:rPr>
            </w:pPr>
            <w:hyperlink r:id="rId74" w:history="1">
              <w:r>
                <w:rPr>
                  <w:rStyle w:val="Hyperlink"/>
                  <w:rFonts w:cs="Arial"/>
                  <w:sz w:val="32"/>
                  <w:szCs w:val="32"/>
                </w:rPr>
                <w:t>https://www.nottingham</w:t>
              </w:r>
              <w:r>
                <w:rPr>
                  <w:rStyle w:val="Hyperlink"/>
                  <w:rFonts w:cs="Arial"/>
                  <w:sz w:val="32"/>
                  <w:szCs w:val="32"/>
                </w:rPr>
                <w:t>s</w:t>
              </w:r>
              <w:r>
                <w:rPr>
                  <w:rStyle w:val="Hyperlink"/>
                  <w:rFonts w:cs="Arial"/>
                  <w:sz w:val="32"/>
                  <w:szCs w:val="32"/>
                </w:rPr>
                <w:t>hire.gov.uk/care/adult-social-care/co-production</w:t>
              </w:r>
            </w:hyperlink>
            <w:r w:rsidR="0012094A" w:rsidRPr="00D46D74">
              <w:rPr>
                <w:rFonts w:cs="Arial"/>
                <w:sz w:val="32"/>
                <w:szCs w:val="32"/>
              </w:rPr>
              <w:t xml:space="preserve">  </w:t>
            </w:r>
          </w:p>
        </w:tc>
      </w:tr>
      <w:tr w:rsidR="001908E2" w14:paraId="2EF919CA" w14:textId="77777777" w:rsidTr="00E17FC8">
        <w:tc>
          <w:tcPr>
            <w:tcW w:w="2000" w:type="dxa"/>
          </w:tcPr>
          <w:p w14:paraId="21AB7545" w14:textId="1C82B5B7" w:rsidR="00D46D74" w:rsidRPr="00B23426" w:rsidRDefault="001908E2" w:rsidP="00086646">
            <w:pPr>
              <w:rPr>
                <w:rFonts w:cs="Arial"/>
                <w:sz w:val="32"/>
                <w:szCs w:val="32"/>
              </w:rPr>
            </w:pPr>
            <w:r w:rsidRPr="001908E2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D91111F" wp14:editId="1F76D0F2">
                  <wp:extent cx="965200" cy="1072776"/>
                  <wp:effectExtent l="0" t="0" r="635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664" cy="1078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2" w:type="dxa"/>
          </w:tcPr>
          <w:p w14:paraId="410B1B30" w14:textId="0F74859A" w:rsidR="00D46D74" w:rsidRPr="00D46D74" w:rsidRDefault="0058415E" w:rsidP="00D46D74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You can</w:t>
            </w:r>
            <w:r w:rsidR="00D46D74" w:rsidRPr="00D46D74">
              <w:rPr>
                <w:rFonts w:cs="Arial"/>
                <w:sz w:val="32"/>
                <w:szCs w:val="32"/>
              </w:rPr>
              <w:t xml:space="preserve"> email:  </w:t>
            </w:r>
            <w:hyperlink r:id="rId76" w:history="1">
              <w:r w:rsidR="00D46D74" w:rsidRPr="00D46D74">
                <w:rPr>
                  <w:rStyle w:val="Hyperlink"/>
                  <w:rFonts w:cs="Arial"/>
                  <w:sz w:val="32"/>
                  <w:szCs w:val="32"/>
                </w:rPr>
                <w:t>workingtogether@nottscc.gov.uk</w:t>
              </w:r>
            </w:hyperlink>
            <w:r w:rsidR="00D46D74" w:rsidRPr="00D46D74">
              <w:rPr>
                <w:rFonts w:cs="Arial"/>
                <w:sz w:val="32"/>
                <w:szCs w:val="32"/>
              </w:rPr>
              <w:t xml:space="preserve"> </w:t>
            </w:r>
          </w:p>
          <w:p w14:paraId="49BE9223" w14:textId="77777777" w:rsidR="00D46D74" w:rsidRPr="007804FC" w:rsidRDefault="00D46D74" w:rsidP="007804FC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70078C68" w14:textId="77777777" w:rsidR="008A23B6" w:rsidRPr="006D5992" w:rsidRDefault="008A23B6" w:rsidP="003827E4">
      <w:pPr>
        <w:rPr>
          <w:rFonts w:cs="Arial"/>
          <w:b/>
          <w:sz w:val="32"/>
          <w:szCs w:val="32"/>
        </w:rPr>
      </w:pPr>
    </w:p>
    <w:sectPr w:rsidR="008A23B6" w:rsidRPr="006D5992" w:rsidSect="004E185B">
      <w:footerReference w:type="default" r:id="rId77"/>
      <w:type w:val="continuous"/>
      <w:pgSz w:w="11906" w:h="16838" w:code="9"/>
      <w:pgMar w:top="992" w:right="567" w:bottom="851" w:left="567" w:header="709" w:footer="0" w:gutter="0"/>
      <w:cols w:sep="1"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1D215" w14:textId="77777777" w:rsidR="005D0747" w:rsidRDefault="005D0747">
      <w:r>
        <w:separator/>
      </w:r>
    </w:p>
  </w:endnote>
  <w:endnote w:type="continuationSeparator" w:id="0">
    <w:p w14:paraId="066EBC07" w14:textId="77777777" w:rsidR="005D0747" w:rsidRDefault="005D07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D05EB" w14:textId="1EDE782C" w:rsidR="00B333A0" w:rsidRPr="00B333A0" w:rsidRDefault="00B333A0">
    <w:pPr>
      <w:pStyle w:val="Footer"/>
      <w:jc w:val="center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 xml:space="preserve">Easy Read </w:t>
    </w:r>
    <w:r w:rsidR="000D1D2B">
      <w:rPr>
        <w:color w:val="000000" w:themeColor="text1"/>
        <w:sz w:val="16"/>
        <w:szCs w:val="16"/>
      </w:rPr>
      <w:t xml:space="preserve">Better Together Strategy 2022                                                                                                                    </w:t>
    </w:r>
    <w:r w:rsidRPr="00B333A0">
      <w:rPr>
        <w:color w:val="000000" w:themeColor="text1"/>
        <w:sz w:val="16"/>
        <w:szCs w:val="16"/>
      </w:rPr>
      <w:t xml:space="preserve">Page </w:t>
    </w:r>
    <w:r w:rsidRPr="00B333A0">
      <w:rPr>
        <w:color w:val="000000" w:themeColor="text1"/>
        <w:sz w:val="16"/>
        <w:szCs w:val="16"/>
      </w:rPr>
      <w:fldChar w:fldCharType="begin"/>
    </w:r>
    <w:r w:rsidRPr="00B333A0">
      <w:rPr>
        <w:color w:val="000000" w:themeColor="text1"/>
        <w:sz w:val="16"/>
        <w:szCs w:val="16"/>
      </w:rPr>
      <w:instrText xml:space="preserve"> PAGE  \* Arabic  \* MERGEFORMAT </w:instrText>
    </w:r>
    <w:r w:rsidRPr="00B333A0">
      <w:rPr>
        <w:color w:val="000000" w:themeColor="text1"/>
        <w:sz w:val="16"/>
        <w:szCs w:val="16"/>
      </w:rPr>
      <w:fldChar w:fldCharType="separate"/>
    </w:r>
    <w:r w:rsidRPr="00B333A0">
      <w:rPr>
        <w:noProof/>
        <w:color w:val="000000" w:themeColor="text1"/>
        <w:sz w:val="16"/>
        <w:szCs w:val="16"/>
      </w:rPr>
      <w:t>2</w:t>
    </w:r>
    <w:r w:rsidRPr="00B333A0">
      <w:rPr>
        <w:color w:val="000000" w:themeColor="text1"/>
        <w:sz w:val="16"/>
        <w:szCs w:val="16"/>
      </w:rPr>
      <w:fldChar w:fldCharType="end"/>
    </w:r>
    <w:r w:rsidRPr="00B333A0">
      <w:rPr>
        <w:color w:val="000000" w:themeColor="text1"/>
        <w:sz w:val="16"/>
        <w:szCs w:val="16"/>
      </w:rPr>
      <w:t xml:space="preserve"> of </w:t>
    </w:r>
    <w:r w:rsidRPr="00B333A0">
      <w:rPr>
        <w:color w:val="000000" w:themeColor="text1"/>
        <w:sz w:val="16"/>
        <w:szCs w:val="16"/>
      </w:rPr>
      <w:fldChar w:fldCharType="begin"/>
    </w:r>
    <w:r w:rsidRPr="00B333A0">
      <w:rPr>
        <w:color w:val="000000" w:themeColor="text1"/>
        <w:sz w:val="16"/>
        <w:szCs w:val="16"/>
      </w:rPr>
      <w:instrText xml:space="preserve"> NUMPAGES  \* Arabic  \* MERGEFORMAT </w:instrText>
    </w:r>
    <w:r w:rsidRPr="00B333A0">
      <w:rPr>
        <w:color w:val="000000" w:themeColor="text1"/>
        <w:sz w:val="16"/>
        <w:szCs w:val="16"/>
      </w:rPr>
      <w:fldChar w:fldCharType="separate"/>
    </w:r>
    <w:r w:rsidRPr="00B333A0">
      <w:rPr>
        <w:noProof/>
        <w:color w:val="000000" w:themeColor="text1"/>
        <w:sz w:val="16"/>
        <w:szCs w:val="16"/>
      </w:rPr>
      <w:t>2</w:t>
    </w:r>
    <w:r w:rsidRPr="00B333A0">
      <w:rPr>
        <w:color w:val="000000" w:themeColor="text1"/>
        <w:sz w:val="16"/>
        <w:szCs w:val="16"/>
      </w:rPr>
      <w:fldChar w:fldCharType="end"/>
    </w:r>
  </w:p>
  <w:p w14:paraId="1B5113C6" w14:textId="39674B89" w:rsidR="00B56D07" w:rsidRDefault="00B56D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61F48D" w14:textId="77777777" w:rsidR="005D0747" w:rsidRDefault="005D0747">
      <w:r>
        <w:separator/>
      </w:r>
    </w:p>
  </w:footnote>
  <w:footnote w:type="continuationSeparator" w:id="0">
    <w:p w14:paraId="45372928" w14:textId="77777777" w:rsidR="005D0747" w:rsidRDefault="005D07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139CB"/>
    <w:multiLevelType w:val="hybridMultilevel"/>
    <w:tmpl w:val="561CC1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D0196"/>
    <w:multiLevelType w:val="hybridMultilevel"/>
    <w:tmpl w:val="0A246C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B6582E"/>
    <w:multiLevelType w:val="hybridMultilevel"/>
    <w:tmpl w:val="EC7CD7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5E46EB"/>
    <w:multiLevelType w:val="hybridMultilevel"/>
    <w:tmpl w:val="B3B6FF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F8660B"/>
    <w:multiLevelType w:val="hybridMultilevel"/>
    <w:tmpl w:val="079C50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3E05EF"/>
    <w:multiLevelType w:val="hybridMultilevel"/>
    <w:tmpl w:val="94CE4A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392C22"/>
    <w:multiLevelType w:val="hybridMultilevel"/>
    <w:tmpl w:val="A02AD2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846704"/>
    <w:multiLevelType w:val="hybridMultilevel"/>
    <w:tmpl w:val="BC3CF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D3355C"/>
    <w:multiLevelType w:val="hybridMultilevel"/>
    <w:tmpl w:val="8E34D1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E4431B"/>
    <w:multiLevelType w:val="hybridMultilevel"/>
    <w:tmpl w:val="26E8054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9D1767"/>
    <w:multiLevelType w:val="hybridMultilevel"/>
    <w:tmpl w:val="083C60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9C38D4"/>
    <w:multiLevelType w:val="hybridMultilevel"/>
    <w:tmpl w:val="B0CCEF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D51CA6"/>
    <w:multiLevelType w:val="hybridMultilevel"/>
    <w:tmpl w:val="89866204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 w15:restartNumberingAfterBreak="0">
    <w:nsid w:val="5C9D4985"/>
    <w:multiLevelType w:val="hybridMultilevel"/>
    <w:tmpl w:val="FD9C1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F728C9"/>
    <w:multiLevelType w:val="hybridMultilevel"/>
    <w:tmpl w:val="DC0C4E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495EDF"/>
    <w:multiLevelType w:val="multilevel"/>
    <w:tmpl w:val="E4788B6E"/>
    <w:lvl w:ilvl="0">
      <w:start w:val="1"/>
      <w:numFmt w:val="decimal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 w15:restartNumberingAfterBreak="0">
    <w:nsid w:val="656F17D5"/>
    <w:multiLevelType w:val="hybridMultilevel"/>
    <w:tmpl w:val="116828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9A595D"/>
    <w:multiLevelType w:val="hybridMultilevel"/>
    <w:tmpl w:val="0114D8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AA70C9"/>
    <w:multiLevelType w:val="hybridMultilevel"/>
    <w:tmpl w:val="5E2402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5D73AF"/>
    <w:multiLevelType w:val="hybridMultilevel"/>
    <w:tmpl w:val="BF025750"/>
    <w:lvl w:ilvl="0" w:tplc="1FEC2A82">
      <w:start w:val="1"/>
      <w:numFmt w:val="lowerLetter"/>
      <w:lvlText w:val="%1."/>
      <w:lvlJc w:val="left"/>
      <w:pPr>
        <w:ind w:left="36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6946A69"/>
    <w:multiLevelType w:val="hybridMultilevel"/>
    <w:tmpl w:val="304EA5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630B8D"/>
    <w:multiLevelType w:val="hybridMultilevel"/>
    <w:tmpl w:val="CD282B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1305BE"/>
    <w:multiLevelType w:val="multilevel"/>
    <w:tmpl w:val="151053DC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5"/>
  </w:num>
  <w:num w:numId="2">
    <w:abstractNumId w:val="15"/>
  </w:num>
  <w:num w:numId="3">
    <w:abstractNumId w:val="15"/>
  </w:num>
  <w:num w:numId="4">
    <w:abstractNumId w:val="22"/>
  </w:num>
  <w:num w:numId="5">
    <w:abstractNumId w:val="6"/>
  </w:num>
  <w:num w:numId="6">
    <w:abstractNumId w:val="9"/>
  </w:num>
  <w:num w:numId="7">
    <w:abstractNumId w:val="14"/>
  </w:num>
  <w:num w:numId="8">
    <w:abstractNumId w:val="19"/>
  </w:num>
  <w:num w:numId="9">
    <w:abstractNumId w:val="13"/>
  </w:num>
  <w:num w:numId="10">
    <w:abstractNumId w:val="12"/>
  </w:num>
  <w:num w:numId="11">
    <w:abstractNumId w:val="17"/>
  </w:num>
  <w:num w:numId="12">
    <w:abstractNumId w:val="10"/>
  </w:num>
  <w:num w:numId="13">
    <w:abstractNumId w:val="4"/>
  </w:num>
  <w:num w:numId="14">
    <w:abstractNumId w:val="3"/>
  </w:num>
  <w:num w:numId="15">
    <w:abstractNumId w:val="18"/>
  </w:num>
  <w:num w:numId="16">
    <w:abstractNumId w:val="20"/>
  </w:num>
  <w:num w:numId="17">
    <w:abstractNumId w:val="2"/>
  </w:num>
  <w:num w:numId="18">
    <w:abstractNumId w:val="5"/>
  </w:num>
  <w:num w:numId="19">
    <w:abstractNumId w:val="7"/>
  </w:num>
  <w:num w:numId="20">
    <w:abstractNumId w:val="21"/>
  </w:num>
  <w:num w:numId="21">
    <w:abstractNumId w:val="0"/>
  </w:num>
  <w:num w:numId="22">
    <w:abstractNumId w:val="8"/>
  </w:num>
  <w:num w:numId="23">
    <w:abstractNumId w:val="16"/>
  </w:num>
  <w:num w:numId="24">
    <w:abstractNumId w:val="1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6E7"/>
    <w:rsid w:val="00001EB1"/>
    <w:rsid w:val="00005C47"/>
    <w:rsid w:val="00007993"/>
    <w:rsid w:val="00011DCE"/>
    <w:rsid w:val="0001349A"/>
    <w:rsid w:val="00015131"/>
    <w:rsid w:val="00030BEA"/>
    <w:rsid w:val="00034A51"/>
    <w:rsid w:val="00036203"/>
    <w:rsid w:val="00040116"/>
    <w:rsid w:val="00040318"/>
    <w:rsid w:val="00041568"/>
    <w:rsid w:val="0004199A"/>
    <w:rsid w:val="000428B8"/>
    <w:rsid w:val="00043384"/>
    <w:rsid w:val="00044B0A"/>
    <w:rsid w:val="0004678B"/>
    <w:rsid w:val="00051EC9"/>
    <w:rsid w:val="0005264D"/>
    <w:rsid w:val="00055EE9"/>
    <w:rsid w:val="0006681C"/>
    <w:rsid w:val="00074998"/>
    <w:rsid w:val="00086646"/>
    <w:rsid w:val="000874D7"/>
    <w:rsid w:val="00087E82"/>
    <w:rsid w:val="00097AAB"/>
    <w:rsid w:val="000A1B29"/>
    <w:rsid w:val="000A4C72"/>
    <w:rsid w:val="000D1D2B"/>
    <w:rsid w:val="000D55D5"/>
    <w:rsid w:val="000D5E39"/>
    <w:rsid w:val="000F0779"/>
    <w:rsid w:val="000F38FC"/>
    <w:rsid w:val="000F45CF"/>
    <w:rsid w:val="000F48DF"/>
    <w:rsid w:val="000F64E0"/>
    <w:rsid w:val="000F7A28"/>
    <w:rsid w:val="000F7F8C"/>
    <w:rsid w:val="00100C0F"/>
    <w:rsid w:val="00117753"/>
    <w:rsid w:val="001205CD"/>
    <w:rsid w:val="0012094A"/>
    <w:rsid w:val="00121B45"/>
    <w:rsid w:val="00125DCF"/>
    <w:rsid w:val="001323CC"/>
    <w:rsid w:val="00137479"/>
    <w:rsid w:val="00141C35"/>
    <w:rsid w:val="00143B30"/>
    <w:rsid w:val="001467BD"/>
    <w:rsid w:val="00147513"/>
    <w:rsid w:val="00147755"/>
    <w:rsid w:val="00147EFC"/>
    <w:rsid w:val="0015104E"/>
    <w:rsid w:val="001523C7"/>
    <w:rsid w:val="001536FA"/>
    <w:rsid w:val="00155448"/>
    <w:rsid w:val="0015698A"/>
    <w:rsid w:val="00161194"/>
    <w:rsid w:val="001654B8"/>
    <w:rsid w:val="001659F8"/>
    <w:rsid w:val="0017503E"/>
    <w:rsid w:val="001772D9"/>
    <w:rsid w:val="001847EC"/>
    <w:rsid w:val="001908E2"/>
    <w:rsid w:val="0019260B"/>
    <w:rsid w:val="00193990"/>
    <w:rsid w:val="00193C7E"/>
    <w:rsid w:val="00195AD3"/>
    <w:rsid w:val="001A3065"/>
    <w:rsid w:val="001A38C8"/>
    <w:rsid w:val="001A3F20"/>
    <w:rsid w:val="001B1C9D"/>
    <w:rsid w:val="001C2BDA"/>
    <w:rsid w:val="001C614C"/>
    <w:rsid w:val="001C67D0"/>
    <w:rsid w:val="001D1C55"/>
    <w:rsid w:val="001D3A6F"/>
    <w:rsid w:val="001D51E9"/>
    <w:rsid w:val="001E1AB5"/>
    <w:rsid w:val="001E1ADC"/>
    <w:rsid w:val="001F66FC"/>
    <w:rsid w:val="001F6DEE"/>
    <w:rsid w:val="001F74D4"/>
    <w:rsid w:val="002060FF"/>
    <w:rsid w:val="00206388"/>
    <w:rsid w:val="002073A1"/>
    <w:rsid w:val="00207676"/>
    <w:rsid w:val="00207EBD"/>
    <w:rsid w:val="00216832"/>
    <w:rsid w:val="002203A4"/>
    <w:rsid w:val="0022210C"/>
    <w:rsid w:val="00231E1C"/>
    <w:rsid w:val="002328CC"/>
    <w:rsid w:val="00233CD2"/>
    <w:rsid w:val="00236508"/>
    <w:rsid w:val="00240898"/>
    <w:rsid w:val="0024355B"/>
    <w:rsid w:val="00244D0F"/>
    <w:rsid w:val="002654E5"/>
    <w:rsid w:val="00277322"/>
    <w:rsid w:val="002776B6"/>
    <w:rsid w:val="002958EC"/>
    <w:rsid w:val="00296A60"/>
    <w:rsid w:val="00296D3A"/>
    <w:rsid w:val="002A56D9"/>
    <w:rsid w:val="002A5C67"/>
    <w:rsid w:val="002A6E1F"/>
    <w:rsid w:val="002B7DC2"/>
    <w:rsid w:val="002C18D0"/>
    <w:rsid w:val="002C33A0"/>
    <w:rsid w:val="002C4A3E"/>
    <w:rsid w:val="002C7863"/>
    <w:rsid w:val="002D1172"/>
    <w:rsid w:val="002D2009"/>
    <w:rsid w:val="002D4A07"/>
    <w:rsid w:val="002D7366"/>
    <w:rsid w:val="002E0E8B"/>
    <w:rsid w:val="002E220B"/>
    <w:rsid w:val="002E31FB"/>
    <w:rsid w:val="002E7B22"/>
    <w:rsid w:val="002F17F0"/>
    <w:rsid w:val="00303869"/>
    <w:rsid w:val="00305FF6"/>
    <w:rsid w:val="003067BE"/>
    <w:rsid w:val="00306963"/>
    <w:rsid w:val="00315A69"/>
    <w:rsid w:val="00321B87"/>
    <w:rsid w:val="00325609"/>
    <w:rsid w:val="0032685C"/>
    <w:rsid w:val="00342E01"/>
    <w:rsid w:val="00346879"/>
    <w:rsid w:val="00347477"/>
    <w:rsid w:val="00354AE6"/>
    <w:rsid w:val="003550AE"/>
    <w:rsid w:val="0035688E"/>
    <w:rsid w:val="00360E61"/>
    <w:rsid w:val="00372777"/>
    <w:rsid w:val="003826AE"/>
    <w:rsid w:val="003827E4"/>
    <w:rsid w:val="003A6ACE"/>
    <w:rsid w:val="003B13AB"/>
    <w:rsid w:val="003B397B"/>
    <w:rsid w:val="003B44F4"/>
    <w:rsid w:val="003B4940"/>
    <w:rsid w:val="003B54CB"/>
    <w:rsid w:val="003C256A"/>
    <w:rsid w:val="003C74F9"/>
    <w:rsid w:val="003C7C62"/>
    <w:rsid w:val="003E0BDE"/>
    <w:rsid w:val="003E6147"/>
    <w:rsid w:val="003F3B55"/>
    <w:rsid w:val="00400799"/>
    <w:rsid w:val="00402AE0"/>
    <w:rsid w:val="00402F5B"/>
    <w:rsid w:val="00404150"/>
    <w:rsid w:val="00406273"/>
    <w:rsid w:val="00415DCD"/>
    <w:rsid w:val="00417A27"/>
    <w:rsid w:val="00417A2A"/>
    <w:rsid w:val="004311B7"/>
    <w:rsid w:val="00432F68"/>
    <w:rsid w:val="00433EF1"/>
    <w:rsid w:val="004342C7"/>
    <w:rsid w:val="0043775A"/>
    <w:rsid w:val="00440BCB"/>
    <w:rsid w:val="004419E4"/>
    <w:rsid w:val="00451F29"/>
    <w:rsid w:val="00453E8A"/>
    <w:rsid w:val="004546C6"/>
    <w:rsid w:val="00470938"/>
    <w:rsid w:val="004738D7"/>
    <w:rsid w:val="004808AE"/>
    <w:rsid w:val="00492754"/>
    <w:rsid w:val="0049375F"/>
    <w:rsid w:val="004970FC"/>
    <w:rsid w:val="004A1687"/>
    <w:rsid w:val="004A1DB8"/>
    <w:rsid w:val="004A6C06"/>
    <w:rsid w:val="004B2061"/>
    <w:rsid w:val="004B3DB3"/>
    <w:rsid w:val="004B7558"/>
    <w:rsid w:val="004B7B2C"/>
    <w:rsid w:val="004D2B8B"/>
    <w:rsid w:val="004D3DB2"/>
    <w:rsid w:val="004D4FAA"/>
    <w:rsid w:val="004D5D99"/>
    <w:rsid w:val="004D7797"/>
    <w:rsid w:val="004E185B"/>
    <w:rsid w:val="004E438D"/>
    <w:rsid w:val="004E4456"/>
    <w:rsid w:val="004E490D"/>
    <w:rsid w:val="004F4720"/>
    <w:rsid w:val="004F4B2E"/>
    <w:rsid w:val="004F7AA7"/>
    <w:rsid w:val="00505844"/>
    <w:rsid w:val="00517D48"/>
    <w:rsid w:val="005222DC"/>
    <w:rsid w:val="00523139"/>
    <w:rsid w:val="0052417D"/>
    <w:rsid w:val="00524D1E"/>
    <w:rsid w:val="00532B52"/>
    <w:rsid w:val="00535A70"/>
    <w:rsid w:val="0054036A"/>
    <w:rsid w:val="00542D29"/>
    <w:rsid w:val="005452FD"/>
    <w:rsid w:val="00546100"/>
    <w:rsid w:val="00554933"/>
    <w:rsid w:val="005572D7"/>
    <w:rsid w:val="0057483A"/>
    <w:rsid w:val="0057532D"/>
    <w:rsid w:val="00582C68"/>
    <w:rsid w:val="0058415E"/>
    <w:rsid w:val="0058456E"/>
    <w:rsid w:val="00596B5B"/>
    <w:rsid w:val="005B6491"/>
    <w:rsid w:val="005C0FE3"/>
    <w:rsid w:val="005C24F3"/>
    <w:rsid w:val="005C76AE"/>
    <w:rsid w:val="005D0747"/>
    <w:rsid w:val="005D4EE1"/>
    <w:rsid w:val="005D5FFF"/>
    <w:rsid w:val="005D6721"/>
    <w:rsid w:val="005F0539"/>
    <w:rsid w:val="005F12B2"/>
    <w:rsid w:val="005F47FE"/>
    <w:rsid w:val="005F6119"/>
    <w:rsid w:val="006027C6"/>
    <w:rsid w:val="00603DD1"/>
    <w:rsid w:val="00604628"/>
    <w:rsid w:val="0061007E"/>
    <w:rsid w:val="00611385"/>
    <w:rsid w:val="006129A9"/>
    <w:rsid w:val="00612E91"/>
    <w:rsid w:val="00616789"/>
    <w:rsid w:val="0061779B"/>
    <w:rsid w:val="00627A22"/>
    <w:rsid w:val="00631633"/>
    <w:rsid w:val="006455D9"/>
    <w:rsid w:val="00662263"/>
    <w:rsid w:val="00663005"/>
    <w:rsid w:val="00664D30"/>
    <w:rsid w:val="00665B6D"/>
    <w:rsid w:val="0066791C"/>
    <w:rsid w:val="006704EB"/>
    <w:rsid w:val="00672FF7"/>
    <w:rsid w:val="00674942"/>
    <w:rsid w:val="0068621D"/>
    <w:rsid w:val="00686E45"/>
    <w:rsid w:val="006954D4"/>
    <w:rsid w:val="006A0DF4"/>
    <w:rsid w:val="006A6CCB"/>
    <w:rsid w:val="006B26EA"/>
    <w:rsid w:val="006B5BD7"/>
    <w:rsid w:val="006B5D42"/>
    <w:rsid w:val="006C28A0"/>
    <w:rsid w:val="006C2F61"/>
    <w:rsid w:val="006D0DA6"/>
    <w:rsid w:val="006D4E6F"/>
    <w:rsid w:val="006D5992"/>
    <w:rsid w:val="006D5CBD"/>
    <w:rsid w:val="006D6C64"/>
    <w:rsid w:val="006D6E10"/>
    <w:rsid w:val="006E4169"/>
    <w:rsid w:val="006E44E8"/>
    <w:rsid w:val="006E7FE6"/>
    <w:rsid w:val="006F36C2"/>
    <w:rsid w:val="006F5D0F"/>
    <w:rsid w:val="00702886"/>
    <w:rsid w:val="00705F7E"/>
    <w:rsid w:val="007237C7"/>
    <w:rsid w:val="00736922"/>
    <w:rsid w:val="00747C34"/>
    <w:rsid w:val="00751672"/>
    <w:rsid w:val="0075303E"/>
    <w:rsid w:val="00753702"/>
    <w:rsid w:val="00761058"/>
    <w:rsid w:val="007637C1"/>
    <w:rsid w:val="00763FC8"/>
    <w:rsid w:val="007725C4"/>
    <w:rsid w:val="00774289"/>
    <w:rsid w:val="007804FC"/>
    <w:rsid w:val="00782341"/>
    <w:rsid w:val="00785C1F"/>
    <w:rsid w:val="00795834"/>
    <w:rsid w:val="007A140D"/>
    <w:rsid w:val="007A7759"/>
    <w:rsid w:val="007B1EBD"/>
    <w:rsid w:val="007B2A34"/>
    <w:rsid w:val="007C0C9B"/>
    <w:rsid w:val="007C0D73"/>
    <w:rsid w:val="007C1600"/>
    <w:rsid w:val="007C1D23"/>
    <w:rsid w:val="007D08C4"/>
    <w:rsid w:val="007D0B4E"/>
    <w:rsid w:val="007D6FB7"/>
    <w:rsid w:val="007E16BD"/>
    <w:rsid w:val="007E5968"/>
    <w:rsid w:val="007F1566"/>
    <w:rsid w:val="007F32EC"/>
    <w:rsid w:val="008038C1"/>
    <w:rsid w:val="00813D26"/>
    <w:rsid w:val="00823188"/>
    <w:rsid w:val="00831415"/>
    <w:rsid w:val="00833A30"/>
    <w:rsid w:val="008346E7"/>
    <w:rsid w:val="008362CF"/>
    <w:rsid w:val="00843EE4"/>
    <w:rsid w:val="00844551"/>
    <w:rsid w:val="008518EB"/>
    <w:rsid w:val="00852151"/>
    <w:rsid w:val="008549BF"/>
    <w:rsid w:val="008638FA"/>
    <w:rsid w:val="008657B9"/>
    <w:rsid w:val="00865B51"/>
    <w:rsid w:val="00872675"/>
    <w:rsid w:val="008814C8"/>
    <w:rsid w:val="00881883"/>
    <w:rsid w:val="008979F1"/>
    <w:rsid w:val="008A16E7"/>
    <w:rsid w:val="008A23B6"/>
    <w:rsid w:val="008B0345"/>
    <w:rsid w:val="008C1527"/>
    <w:rsid w:val="008C7B30"/>
    <w:rsid w:val="008C7B61"/>
    <w:rsid w:val="008D19D8"/>
    <w:rsid w:val="008F40C1"/>
    <w:rsid w:val="008F46FE"/>
    <w:rsid w:val="009040D0"/>
    <w:rsid w:val="0090592B"/>
    <w:rsid w:val="00913FEA"/>
    <w:rsid w:val="0091798B"/>
    <w:rsid w:val="00921547"/>
    <w:rsid w:val="009227C5"/>
    <w:rsid w:val="00923246"/>
    <w:rsid w:val="00930567"/>
    <w:rsid w:val="00931E41"/>
    <w:rsid w:val="00934FF3"/>
    <w:rsid w:val="00935BA8"/>
    <w:rsid w:val="00936B5D"/>
    <w:rsid w:val="0094291E"/>
    <w:rsid w:val="00943CD5"/>
    <w:rsid w:val="0094528C"/>
    <w:rsid w:val="00955B6E"/>
    <w:rsid w:val="009739EE"/>
    <w:rsid w:val="0097482D"/>
    <w:rsid w:val="00977585"/>
    <w:rsid w:val="009977A2"/>
    <w:rsid w:val="009B1E01"/>
    <w:rsid w:val="009B2A9C"/>
    <w:rsid w:val="009B3128"/>
    <w:rsid w:val="009B7ACB"/>
    <w:rsid w:val="009B7B5C"/>
    <w:rsid w:val="009C083C"/>
    <w:rsid w:val="009C7914"/>
    <w:rsid w:val="009D0B3F"/>
    <w:rsid w:val="009D627C"/>
    <w:rsid w:val="009D62CC"/>
    <w:rsid w:val="009E35BE"/>
    <w:rsid w:val="009E581E"/>
    <w:rsid w:val="009F3944"/>
    <w:rsid w:val="00A01119"/>
    <w:rsid w:val="00A12C67"/>
    <w:rsid w:val="00A25227"/>
    <w:rsid w:val="00A25E54"/>
    <w:rsid w:val="00A31183"/>
    <w:rsid w:val="00A3180A"/>
    <w:rsid w:val="00A3777A"/>
    <w:rsid w:val="00A412DF"/>
    <w:rsid w:val="00A46DAC"/>
    <w:rsid w:val="00A51C06"/>
    <w:rsid w:val="00A54405"/>
    <w:rsid w:val="00A552D4"/>
    <w:rsid w:val="00A6134B"/>
    <w:rsid w:val="00A657FA"/>
    <w:rsid w:val="00A6601E"/>
    <w:rsid w:val="00A66747"/>
    <w:rsid w:val="00A6733D"/>
    <w:rsid w:val="00A77F19"/>
    <w:rsid w:val="00A816A3"/>
    <w:rsid w:val="00A8369A"/>
    <w:rsid w:val="00A83AD6"/>
    <w:rsid w:val="00A93D9B"/>
    <w:rsid w:val="00A96F7D"/>
    <w:rsid w:val="00A973BD"/>
    <w:rsid w:val="00A978FD"/>
    <w:rsid w:val="00AA3409"/>
    <w:rsid w:val="00AA4610"/>
    <w:rsid w:val="00AA54F8"/>
    <w:rsid w:val="00AB0DB7"/>
    <w:rsid w:val="00AB50ED"/>
    <w:rsid w:val="00AB5A48"/>
    <w:rsid w:val="00AB6A2C"/>
    <w:rsid w:val="00AC0CFC"/>
    <w:rsid w:val="00AC0F3B"/>
    <w:rsid w:val="00AE130F"/>
    <w:rsid w:val="00AF2D35"/>
    <w:rsid w:val="00AF5B53"/>
    <w:rsid w:val="00B0551F"/>
    <w:rsid w:val="00B22C77"/>
    <w:rsid w:val="00B23426"/>
    <w:rsid w:val="00B32975"/>
    <w:rsid w:val="00B333A0"/>
    <w:rsid w:val="00B346C0"/>
    <w:rsid w:val="00B35B35"/>
    <w:rsid w:val="00B37ADC"/>
    <w:rsid w:val="00B45F8D"/>
    <w:rsid w:val="00B559EF"/>
    <w:rsid w:val="00B56D07"/>
    <w:rsid w:val="00B5720C"/>
    <w:rsid w:val="00B6176F"/>
    <w:rsid w:val="00B617D0"/>
    <w:rsid w:val="00B659B1"/>
    <w:rsid w:val="00B67E4C"/>
    <w:rsid w:val="00B7126B"/>
    <w:rsid w:val="00B86EFC"/>
    <w:rsid w:val="00B87CBE"/>
    <w:rsid w:val="00B92000"/>
    <w:rsid w:val="00B95E04"/>
    <w:rsid w:val="00B96DFC"/>
    <w:rsid w:val="00B97B4E"/>
    <w:rsid w:val="00BA1ADD"/>
    <w:rsid w:val="00BA6008"/>
    <w:rsid w:val="00BB6C15"/>
    <w:rsid w:val="00BB7AE5"/>
    <w:rsid w:val="00BC002F"/>
    <w:rsid w:val="00BC07CA"/>
    <w:rsid w:val="00BE3CF9"/>
    <w:rsid w:val="00BF5012"/>
    <w:rsid w:val="00C004A5"/>
    <w:rsid w:val="00C027FF"/>
    <w:rsid w:val="00C02E5B"/>
    <w:rsid w:val="00C13519"/>
    <w:rsid w:val="00C14632"/>
    <w:rsid w:val="00C16D00"/>
    <w:rsid w:val="00C30F1E"/>
    <w:rsid w:val="00C3240E"/>
    <w:rsid w:val="00C348BA"/>
    <w:rsid w:val="00C3783D"/>
    <w:rsid w:val="00C37A2F"/>
    <w:rsid w:val="00C4215D"/>
    <w:rsid w:val="00C43854"/>
    <w:rsid w:val="00C43CA3"/>
    <w:rsid w:val="00C50F6A"/>
    <w:rsid w:val="00C510E1"/>
    <w:rsid w:val="00C62EC0"/>
    <w:rsid w:val="00C64C24"/>
    <w:rsid w:val="00C65F00"/>
    <w:rsid w:val="00C72BE9"/>
    <w:rsid w:val="00C81818"/>
    <w:rsid w:val="00C8763E"/>
    <w:rsid w:val="00CA2014"/>
    <w:rsid w:val="00CC031A"/>
    <w:rsid w:val="00CC1A15"/>
    <w:rsid w:val="00CC4A2A"/>
    <w:rsid w:val="00CD159A"/>
    <w:rsid w:val="00CD2711"/>
    <w:rsid w:val="00CD3786"/>
    <w:rsid w:val="00CE1736"/>
    <w:rsid w:val="00CE63B5"/>
    <w:rsid w:val="00CF32C3"/>
    <w:rsid w:val="00CF4ABC"/>
    <w:rsid w:val="00CF75B8"/>
    <w:rsid w:val="00D13462"/>
    <w:rsid w:val="00D2231F"/>
    <w:rsid w:val="00D249CC"/>
    <w:rsid w:val="00D31F23"/>
    <w:rsid w:val="00D321BE"/>
    <w:rsid w:val="00D34F33"/>
    <w:rsid w:val="00D439F3"/>
    <w:rsid w:val="00D468B9"/>
    <w:rsid w:val="00D46D74"/>
    <w:rsid w:val="00D5754B"/>
    <w:rsid w:val="00D60310"/>
    <w:rsid w:val="00D65D49"/>
    <w:rsid w:val="00D672F5"/>
    <w:rsid w:val="00D737AF"/>
    <w:rsid w:val="00D82C4D"/>
    <w:rsid w:val="00D955A5"/>
    <w:rsid w:val="00DB1136"/>
    <w:rsid w:val="00DB11F3"/>
    <w:rsid w:val="00DC5E61"/>
    <w:rsid w:val="00DC6F1C"/>
    <w:rsid w:val="00DD33AA"/>
    <w:rsid w:val="00DD38FF"/>
    <w:rsid w:val="00DD7386"/>
    <w:rsid w:val="00DE1C62"/>
    <w:rsid w:val="00DE3AA1"/>
    <w:rsid w:val="00DF0A28"/>
    <w:rsid w:val="00DF5157"/>
    <w:rsid w:val="00DF7C33"/>
    <w:rsid w:val="00E16698"/>
    <w:rsid w:val="00E178C5"/>
    <w:rsid w:val="00E17FC8"/>
    <w:rsid w:val="00E2085D"/>
    <w:rsid w:val="00E21A68"/>
    <w:rsid w:val="00E27115"/>
    <w:rsid w:val="00E33968"/>
    <w:rsid w:val="00E33A38"/>
    <w:rsid w:val="00E36493"/>
    <w:rsid w:val="00E43C22"/>
    <w:rsid w:val="00E44596"/>
    <w:rsid w:val="00E479D5"/>
    <w:rsid w:val="00E53EC0"/>
    <w:rsid w:val="00E7273D"/>
    <w:rsid w:val="00E75AB5"/>
    <w:rsid w:val="00E77C93"/>
    <w:rsid w:val="00E84759"/>
    <w:rsid w:val="00E86715"/>
    <w:rsid w:val="00E92C9F"/>
    <w:rsid w:val="00E931C5"/>
    <w:rsid w:val="00E93E25"/>
    <w:rsid w:val="00E96028"/>
    <w:rsid w:val="00EA05E1"/>
    <w:rsid w:val="00EA1918"/>
    <w:rsid w:val="00EA250E"/>
    <w:rsid w:val="00EA488F"/>
    <w:rsid w:val="00EA5367"/>
    <w:rsid w:val="00EA5D9F"/>
    <w:rsid w:val="00EB0E79"/>
    <w:rsid w:val="00EB5CF2"/>
    <w:rsid w:val="00EB5E1B"/>
    <w:rsid w:val="00EB67F2"/>
    <w:rsid w:val="00EB7036"/>
    <w:rsid w:val="00EB78E2"/>
    <w:rsid w:val="00EC09E1"/>
    <w:rsid w:val="00ED41F5"/>
    <w:rsid w:val="00EE2874"/>
    <w:rsid w:val="00EF0FD0"/>
    <w:rsid w:val="00EF18E5"/>
    <w:rsid w:val="00EF242D"/>
    <w:rsid w:val="00F033BE"/>
    <w:rsid w:val="00F05691"/>
    <w:rsid w:val="00F12FFC"/>
    <w:rsid w:val="00F161A6"/>
    <w:rsid w:val="00F22A52"/>
    <w:rsid w:val="00F30FA9"/>
    <w:rsid w:val="00F370D1"/>
    <w:rsid w:val="00F45983"/>
    <w:rsid w:val="00F533D7"/>
    <w:rsid w:val="00F604E9"/>
    <w:rsid w:val="00F675D3"/>
    <w:rsid w:val="00F70300"/>
    <w:rsid w:val="00F72856"/>
    <w:rsid w:val="00F748BE"/>
    <w:rsid w:val="00F8695E"/>
    <w:rsid w:val="00FA1F29"/>
    <w:rsid w:val="00FA273D"/>
    <w:rsid w:val="00FA7DDC"/>
    <w:rsid w:val="00FC21D0"/>
    <w:rsid w:val="00FC359B"/>
    <w:rsid w:val="00FC4BC7"/>
    <w:rsid w:val="00FC7056"/>
    <w:rsid w:val="00FD385C"/>
    <w:rsid w:val="00FF1ECC"/>
    <w:rsid w:val="00FF27A0"/>
    <w:rsid w:val="00FF4228"/>
    <w:rsid w:val="00FF6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484261CC"/>
  <w15:docId w15:val="{5B7615D4-DE87-4D06-8037-C735AD6A3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804FC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406273"/>
    <w:pPr>
      <w:keepNext/>
      <w:spacing w:before="360" w:after="480"/>
      <w:outlineLvl w:val="0"/>
    </w:pPr>
    <w:rPr>
      <w:rFonts w:cs="Arial"/>
      <w:b/>
      <w:bCs/>
      <w:color w:val="63B01F"/>
      <w:kern w:val="32"/>
      <w:sz w:val="52"/>
      <w:szCs w:val="32"/>
    </w:rPr>
  </w:style>
  <w:style w:type="paragraph" w:styleId="Heading2">
    <w:name w:val="heading 2"/>
    <w:basedOn w:val="Normal"/>
    <w:next w:val="Normal"/>
    <w:qFormat/>
    <w:rsid w:val="0094528C"/>
    <w:pPr>
      <w:keepNext/>
      <w:spacing w:before="240" w:after="240"/>
      <w:outlineLvl w:val="1"/>
    </w:pPr>
    <w:rPr>
      <w:rFonts w:cs="Arial"/>
      <w:b/>
      <w:bCs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973B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A973BD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A973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C1351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CommentReference">
    <w:name w:val="annotation reference"/>
    <w:basedOn w:val="DefaultParagraphFont"/>
    <w:semiHidden/>
    <w:unhideWhenUsed/>
    <w:rsid w:val="004808A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808A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4808AE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808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808AE"/>
    <w:rPr>
      <w:rFonts w:ascii="Arial" w:hAnsi="Arial"/>
      <w:b/>
      <w:bCs/>
    </w:rPr>
  </w:style>
  <w:style w:type="paragraph" w:styleId="BalloonText">
    <w:name w:val="Balloon Text"/>
    <w:basedOn w:val="Normal"/>
    <w:link w:val="BalloonTextChar"/>
    <w:semiHidden/>
    <w:unhideWhenUsed/>
    <w:rsid w:val="004808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4808AE"/>
    <w:rPr>
      <w:rFonts w:ascii="Segoe UI" w:hAnsi="Segoe UI" w:cs="Segoe U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56D07"/>
    <w:rPr>
      <w:rFonts w:ascii="Arial" w:hAnsi="Arial"/>
      <w:sz w:val="24"/>
      <w:szCs w:val="24"/>
    </w:rPr>
  </w:style>
  <w:style w:type="paragraph" w:styleId="NoSpacing">
    <w:name w:val="No Spacing"/>
    <w:uiPriority w:val="1"/>
    <w:qFormat/>
    <w:rsid w:val="00C81818"/>
    <w:rPr>
      <w:rFonts w:ascii="Arial" w:hAnsi="Arial"/>
      <w:sz w:val="24"/>
      <w:szCs w:val="24"/>
    </w:rPr>
  </w:style>
  <w:style w:type="character" w:styleId="Hyperlink">
    <w:name w:val="Hyperlink"/>
    <w:basedOn w:val="DefaultParagraphFont"/>
    <w:rsid w:val="0014751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D55D5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character" w:styleId="FollowedHyperlink">
    <w:name w:val="FollowedHyperlink"/>
    <w:basedOn w:val="DefaultParagraphFont"/>
    <w:semiHidden/>
    <w:unhideWhenUsed/>
    <w:rsid w:val="004E490D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6D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hyperlink" Target="https://www.nottinghamshire.gov.uk/care/adult-social-care/co-production" TargetMode="External"/><Relationship Id="rId79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image" Target="media/image51.jpe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jpeg"/><Relationship Id="rId69" Type="http://schemas.openxmlformats.org/officeDocument/2006/relationships/image" Target="media/image59.png"/><Relationship Id="rId77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jpe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emf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9" Type="http://schemas.openxmlformats.org/officeDocument/2006/relationships/image" Target="media/image29.emf"/><Relationship Id="rId34" Type="http://schemas.openxmlformats.org/officeDocument/2006/relationships/image" Target="media/image24.png"/><Relationship Id="rId50" Type="http://schemas.openxmlformats.org/officeDocument/2006/relationships/image" Target="media/image40.jpeg"/><Relationship Id="rId55" Type="http://schemas.openxmlformats.org/officeDocument/2006/relationships/image" Target="media/image45.png"/><Relationship Id="rId76" Type="http://schemas.openxmlformats.org/officeDocument/2006/relationships/hyperlink" Target="mailto:workingtogether@nottscc.gov.uk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c257\AppData\Local\Microsoft\Windows\Temporary%20Internet%20Files\Content.IE5\ETHJWXLW\General%20Notice%20(Colour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C07DCFCC6F344495DBD328F8960931" ma:contentTypeVersion="13" ma:contentTypeDescription="Create a new document." ma:contentTypeScope="" ma:versionID="b20fd6c340e9eccc16ba13570965e564">
  <xsd:schema xmlns:xsd="http://www.w3.org/2001/XMLSchema" xmlns:xs="http://www.w3.org/2001/XMLSchema" xmlns:p="http://schemas.microsoft.com/office/2006/metadata/properties" xmlns:ns2="c7e42fed-21fe-450b-bbf9-79e5c99fac42" xmlns:ns3="0e583997-b476-4bb1-8076-4eca08b5d6ca" targetNamespace="http://schemas.microsoft.com/office/2006/metadata/properties" ma:root="true" ma:fieldsID="1b934ba703ddc1b4e2e1106de55930ec" ns2:_="" ns3:_="">
    <xsd:import namespace="c7e42fed-21fe-450b-bbf9-79e5c99fac42"/>
    <xsd:import namespace="0e583997-b476-4bb1-8076-4eca08b5d6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e42fed-21fe-450b-bbf9-79e5c99fac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583997-b476-4bb1-8076-4eca08b5d6c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8A2B2-095A-4D29-9565-2DB9F5A133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83402C2-2336-4859-9752-C79E52349C3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07F4A06-927D-49B7-A75D-1DED6D83C875}">
  <ds:schemaRefs>
    <ds:schemaRef ds:uri="http://schemas.microsoft.com/office/2006/metadata/properties"/>
    <ds:schemaRef ds:uri="http://purl.org/dc/terms/"/>
    <ds:schemaRef ds:uri="http://www.w3.org/XML/1998/namespace"/>
    <ds:schemaRef ds:uri="c7e42fed-21fe-450b-bbf9-79e5c99fac42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0e583997-b476-4bb1-8076-4eca08b5d6ca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C5AACFE1-0A04-4B0F-88ED-5EEA662E6D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e42fed-21fe-450b-bbf9-79e5c99fac42"/>
    <ds:schemaRef ds:uri="0e583997-b476-4bb1-8076-4eca08b5d6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General Notice (Colour).dot</Template>
  <TotalTime>0</TotalTime>
  <Pages>11</Pages>
  <Words>1092</Words>
  <Characters>5961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Blank General Notice Template (Colour)</vt:lpstr>
    </vt:vector>
  </TitlesOfParts>
  <Company>Nottinghamshire County Council</Company>
  <LinksUpToDate>false</LinksUpToDate>
  <CharactersWithSpaces>7039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Blank General Notice Template (Colour)</dc:title>
  <dc:subject>Information and Communications</dc:subject>
  <dc:creator>Rebecca Croxson</dc:creator>
  <cp:lastModifiedBy>Sarah Craggs</cp:lastModifiedBy>
  <cp:revision>2</cp:revision>
  <cp:lastPrinted>2019-09-05T12:12:00Z</cp:lastPrinted>
  <dcterms:created xsi:type="dcterms:W3CDTF">2022-06-30T09:07:00Z</dcterms:created>
  <dcterms:modified xsi:type="dcterms:W3CDTF">2022-06-30T09:07:00Z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0x010100E0C07DCFCC6F344495DBD328F8960931</vt:lpwstr>
  </property>
</Properties>
</file>